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54" w:rsidRDefault="00EE6754" w:rsidP="00A33D31">
      <w:pPr>
        <w:pStyle w:val="BodyText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EE6754" w:rsidRDefault="00EE6754" w:rsidP="00A33D31">
      <w:pPr>
        <w:pStyle w:val="BodyText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АДМИНИСТРАЦИЯ</w:t>
      </w:r>
    </w:p>
    <w:p w:rsidR="00EE6754" w:rsidRDefault="00EE6754" w:rsidP="00A33D31">
      <w:pPr>
        <w:pStyle w:val="BodyText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ПИКСЯСИНСКОГО  СЕЛЬСКОГО ПОСЕЛЕНИЯ</w:t>
      </w:r>
    </w:p>
    <w:p w:rsidR="00EE6754" w:rsidRDefault="00EE6754" w:rsidP="00A33D31">
      <w:pPr>
        <w:pStyle w:val="BodyText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>АРДАТОВСКОГО МУНИЦИПАЛЬНОГО РАЙОНА</w:t>
      </w:r>
    </w:p>
    <w:p w:rsidR="00EE6754" w:rsidRDefault="00EE6754" w:rsidP="00A33D31">
      <w:pPr>
        <w:pStyle w:val="BodyText"/>
        <w:pBdr>
          <w:bottom w:val="single" w:sz="8" w:space="1" w:color="000000"/>
        </w:pBdr>
        <w:spacing w:after="0"/>
        <w:jc w:val="center"/>
      </w:pPr>
    </w:p>
    <w:p w:rsidR="00EE6754" w:rsidRDefault="00EE6754" w:rsidP="00A33D31">
      <w:pPr>
        <w:pStyle w:val="BodyText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EE6754" w:rsidRDefault="00EE6754" w:rsidP="00131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«19»  июня  </w:t>
      </w:r>
      <w:smartTag w:uri="urn:schemas-microsoft-com:office:smarttags" w:element="metricconverter">
        <w:smartTagPr>
          <w:attr w:name="ProductID" w:val="2026 г"/>
        </w:smartTagPr>
        <w:r>
          <w:rPr>
            <w:bCs/>
            <w:sz w:val="28"/>
            <w:szCs w:val="28"/>
          </w:rPr>
          <w:t>2026 г</w:t>
        </w:r>
      </w:smartTag>
      <w:r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ab/>
        <w:t xml:space="preserve">                  с.Пиксяси                                       № 13</w:t>
      </w:r>
    </w:p>
    <w:p w:rsidR="00EE6754" w:rsidRDefault="00EE6754" w:rsidP="001319F2">
      <w:pPr>
        <w:ind w:firstLine="567"/>
        <w:rPr>
          <w:sz w:val="28"/>
          <w:szCs w:val="28"/>
        </w:rPr>
      </w:pPr>
    </w:p>
    <w:p w:rsidR="00EE6754" w:rsidRDefault="00EE6754" w:rsidP="001319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«Об аннулировании  адреса» </w:t>
      </w:r>
    </w:p>
    <w:p w:rsidR="00EE6754" w:rsidRDefault="00EE6754" w:rsidP="001319F2">
      <w:pPr>
        <w:ind w:firstLine="567"/>
        <w:jc w:val="both"/>
        <w:rPr>
          <w:sz w:val="36"/>
          <w:szCs w:val="36"/>
        </w:rPr>
      </w:pPr>
      <w:r>
        <w:rPr>
          <w:sz w:val="28"/>
          <w:szCs w:val="28"/>
        </w:rPr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Пиксясинского сельского поселения Ардатовского муниципального района Республики Мордовия администрация Пиксясинского сельского поселения постановляет</w:t>
      </w:r>
      <w:r>
        <w:rPr>
          <w:sz w:val="36"/>
          <w:szCs w:val="36"/>
        </w:rPr>
        <w:t>:</w:t>
      </w:r>
    </w:p>
    <w:p w:rsidR="00EE6754" w:rsidRDefault="00EE6754" w:rsidP="001319F2">
      <w:pPr>
        <w:ind w:firstLine="567"/>
        <w:jc w:val="both"/>
        <w:rPr>
          <w:sz w:val="36"/>
          <w:szCs w:val="36"/>
        </w:rPr>
      </w:pPr>
    </w:p>
    <w:p w:rsidR="00EE6754" w:rsidRDefault="00EE6754" w:rsidP="00B43B4F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r w:rsidRPr="00B43B4F">
        <w:rPr>
          <w:sz w:val="28"/>
          <w:szCs w:val="28"/>
        </w:rPr>
        <w:t>По результатам проведенной инвентаризации, по причине прекращения существования неактуального, неполного, недостоверного адреса и сведения о нем, аннулировать адреса</w:t>
      </w:r>
      <w:r>
        <w:rPr>
          <w:sz w:val="28"/>
          <w:szCs w:val="28"/>
        </w:rPr>
        <w:t xml:space="preserve"> в селе Пиксяси</w:t>
      </w:r>
      <w:r w:rsidRPr="00B43B4F">
        <w:rPr>
          <w:sz w:val="28"/>
          <w:szCs w:val="28"/>
        </w:rPr>
        <w:t>:</w:t>
      </w:r>
    </w:p>
    <w:p w:rsidR="00EE6754" w:rsidRPr="00B43B4F" w:rsidRDefault="00EE6754" w:rsidP="003A4981">
      <w:pPr>
        <w:pStyle w:val="ListParagraph"/>
        <w:ind w:left="36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3723"/>
        <w:gridCol w:w="2342"/>
        <w:gridCol w:w="2342"/>
      </w:tblGrid>
      <w:tr w:rsidR="00EE6754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№п/п</w:t>
            </w:r>
          </w:p>
        </w:tc>
        <w:tc>
          <w:tcPr>
            <w:tcW w:w="3723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  <w:lang w:val="en-US"/>
              </w:rPr>
              <w:t xml:space="preserve">             ID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Дата списания</w:t>
            </w:r>
          </w:p>
        </w:tc>
      </w:tr>
      <w:tr w:rsidR="00EE6754" w:rsidRPr="00A33D31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1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09c88a8b-567a-402b-ac60-6575e28353f3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t>-</w:t>
            </w:r>
            <w:r>
              <w:br/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2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16</w:t>
            </w:r>
          </w:p>
        </w:tc>
        <w:tc>
          <w:tcPr>
            <w:tcW w:w="2342" w:type="dxa"/>
          </w:tcPr>
          <w:p w:rsidR="00EE6754" w:rsidRPr="00D046DB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D046DB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5ac6e063-f568-41b2-8af5-0d4c62fbf0f8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15.08.2022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3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24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5430580f-fc5b-490c-a0fe-</w:t>
            </w:r>
            <w:smartTag w:uri="urn:schemas-microsoft-com:office:smarttags" w:element="metricconverter">
              <w:smartTagPr>
                <w:attr w:name="ProductID" w:val="70442256521f"/>
              </w:smartTagPr>
              <w:r>
                <w:rPr>
                  <w:rFonts w:ascii="Arial" w:hAnsi="Arial" w:cs="Arial"/>
                  <w:color w:val="2D2F39"/>
                  <w:sz w:val="18"/>
                  <w:szCs w:val="18"/>
                  <w:shd w:val="clear" w:color="auto" w:fill="FFFFFF"/>
                </w:rPr>
                <w:t>70442256521f</w:t>
              </w:r>
            </w:smartTag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4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34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335e6661-dadc-40d1-9259-3bc010b74a9d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04.08.2022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5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39</w:t>
            </w:r>
          </w:p>
        </w:tc>
        <w:tc>
          <w:tcPr>
            <w:tcW w:w="2342" w:type="dxa"/>
          </w:tcPr>
          <w:p w:rsidR="00EE6754" w:rsidRPr="005136B9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5136B9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d7cfc033-d5b0-4cb2-bc00-b10df58e98b8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40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9c42b1ff-df3e-47a4-9f70-da5e05807ee3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15.08.2022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41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39d91091-b78a-4be2-88d8-d584798c3d39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15.08.2022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49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96d1bc8b-fbb9-4e0f-bedc-eb44cdf0c8ba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t>15.06.2026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52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fa02d434-109b-42ec-919c-b575ffede232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56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8830269f-e4f7-47b4-b005-aac30a42c73d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24.08.2022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63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15b2d3de-f24c-4c0b-a1a0-bf0cb5f32e21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64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ff10c6c7-1d97-4eea-92af-546280e007c9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74</w:t>
            </w:r>
          </w:p>
        </w:tc>
        <w:tc>
          <w:tcPr>
            <w:tcW w:w="2342" w:type="dxa"/>
          </w:tcPr>
          <w:p w:rsidR="00EE6754" w:rsidRPr="000D0AD4" w:rsidRDefault="00EE6754" w:rsidP="00A75812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5f4006e0-714c-4712-8781-6f35612d7710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18.07.2023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75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8528dbc7-6297-4318-b9be-22942238c462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04.08.2022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82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be07c6d8-410b-40dd-b7e3-7213c921246e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08.04.2022</w:t>
            </w:r>
          </w:p>
        </w:tc>
      </w:tr>
      <w:tr w:rsidR="00EE6754" w:rsidRPr="00A75812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83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55cbaf5e-93bb-4a4e-bcbb-f5ebb775ceab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24.08.2022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86</w:t>
            </w:r>
          </w:p>
        </w:tc>
        <w:tc>
          <w:tcPr>
            <w:tcW w:w="2342" w:type="dxa"/>
          </w:tcPr>
          <w:p w:rsidR="00EE6754" w:rsidRPr="00A75812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A75812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13cce4b6-0ff6-4b25-b89a-d6fd0627b25f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E6754" w:rsidRPr="00E011E5" w:rsidTr="000D0AD4">
        <w:tc>
          <w:tcPr>
            <w:tcW w:w="959" w:type="dxa"/>
          </w:tcPr>
          <w:p w:rsidR="00EE6754" w:rsidRPr="00A33D3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98</w:t>
            </w:r>
          </w:p>
        </w:tc>
        <w:tc>
          <w:tcPr>
            <w:tcW w:w="2342" w:type="dxa"/>
          </w:tcPr>
          <w:p w:rsidR="00EE6754" w:rsidRPr="003A498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3A4981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2d17c24f-0f37-40c8-89df-31e27e4078b5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E011E5" w:rsidTr="000D0AD4">
        <w:tc>
          <w:tcPr>
            <w:tcW w:w="959" w:type="dxa"/>
          </w:tcPr>
          <w:p w:rsidR="00EE675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101</w:t>
            </w:r>
          </w:p>
        </w:tc>
        <w:tc>
          <w:tcPr>
            <w:tcW w:w="2342" w:type="dxa"/>
          </w:tcPr>
          <w:p w:rsidR="00EE6754" w:rsidRPr="003A4981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3A4981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c645795b-9bc0-41df-a8b2-66f0c175673c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E6754" w:rsidRPr="00B43B4F" w:rsidTr="000D0AD4">
        <w:tc>
          <w:tcPr>
            <w:tcW w:w="959" w:type="dxa"/>
          </w:tcPr>
          <w:p w:rsidR="00EE675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723" w:type="dxa"/>
          </w:tcPr>
          <w:p w:rsidR="00EE6754" w:rsidRPr="000D0AD4" w:rsidRDefault="00EE6754" w:rsidP="00B9422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D0AD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Центральн</w:t>
            </w:r>
            <w:r w:rsidRPr="000D0AD4">
              <w:rPr>
                <w:sz w:val="28"/>
                <w:szCs w:val="28"/>
              </w:rPr>
              <w:t>ая, д.</w:t>
            </w:r>
            <w:r>
              <w:rPr>
                <w:sz w:val="28"/>
                <w:szCs w:val="28"/>
              </w:rPr>
              <w:t>119</w:t>
            </w:r>
          </w:p>
        </w:tc>
        <w:tc>
          <w:tcPr>
            <w:tcW w:w="2342" w:type="dxa"/>
          </w:tcPr>
          <w:p w:rsidR="00EE6754" w:rsidRPr="000D0AD4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27b73b73-96fd-4426-add6-e098872f0d0f</w:t>
            </w:r>
          </w:p>
        </w:tc>
        <w:tc>
          <w:tcPr>
            <w:tcW w:w="2342" w:type="dxa"/>
          </w:tcPr>
          <w:p w:rsidR="00EE6754" w:rsidRPr="00E011E5" w:rsidRDefault="00EE6754" w:rsidP="000D0AD4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22.08.2022</w:t>
            </w:r>
          </w:p>
        </w:tc>
      </w:tr>
    </w:tbl>
    <w:p w:rsidR="00EE6754" w:rsidRDefault="00EE6754" w:rsidP="001319F2"/>
    <w:p w:rsidR="00EE6754" w:rsidRDefault="00EE6754" w:rsidP="001319F2"/>
    <w:p w:rsidR="00EE6754" w:rsidRPr="003E53B4" w:rsidRDefault="00EE6754" w:rsidP="001319F2">
      <w:pPr>
        <w:rPr>
          <w:sz w:val="28"/>
          <w:szCs w:val="28"/>
        </w:rPr>
      </w:pPr>
      <w:r w:rsidRPr="00A33D31">
        <w:t xml:space="preserve">  </w:t>
      </w:r>
      <w:r>
        <w:rPr>
          <w:sz w:val="28"/>
          <w:szCs w:val="28"/>
        </w:rPr>
        <w:t>2. Настоящее постановление вступает в силу со дня его принятия</w:t>
      </w:r>
    </w:p>
    <w:p w:rsidR="00EE6754" w:rsidRDefault="00EE6754" w:rsidP="0019001F">
      <w:pPr>
        <w:rPr>
          <w:sz w:val="28"/>
          <w:szCs w:val="28"/>
        </w:rPr>
      </w:pPr>
    </w:p>
    <w:p w:rsidR="00EE6754" w:rsidRDefault="00EE6754" w:rsidP="0019001F">
      <w:pPr>
        <w:rPr>
          <w:sz w:val="28"/>
          <w:szCs w:val="28"/>
        </w:rPr>
      </w:pPr>
    </w:p>
    <w:p w:rsidR="00EE6754" w:rsidRDefault="00EE6754" w:rsidP="0019001F">
      <w:pPr>
        <w:rPr>
          <w:sz w:val="28"/>
          <w:szCs w:val="28"/>
        </w:rPr>
      </w:pPr>
    </w:p>
    <w:p w:rsidR="00EE6754" w:rsidRDefault="00EE6754" w:rsidP="0019001F">
      <w:pPr>
        <w:rPr>
          <w:sz w:val="28"/>
          <w:szCs w:val="28"/>
        </w:rPr>
      </w:pPr>
    </w:p>
    <w:p w:rsidR="00EE6754" w:rsidRDefault="00EE6754" w:rsidP="0019001F">
      <w:pPr>
        <w:rPr>
          <w:szCs w:val="28"/>
        </w:rPr>
      </w:pPr>
      <w:r>
        <w:rPr>
          <w:sz w:val="28"/>
          <w:szCs w:val="28"/>
        </w:rPr>
        <w:t>Глава Пиксясинского сельского поселения:                         В.Н.Громов</w:t>
      </w:r>
    </w:p>
    <w:sectPr w:rsidR="00EE6754" w:rsidSect="00A33D31">
      <w:headerReference w:type="default" r:id="rId7"/>
      <w:footnotePr>
        <w:pos w:val="beneathText"/>
      </w:footnotePr>
      <w:pgSz w:w="11905" w:h="16837"/>
      <w:pgMar w:top="180" w:right="565" w:bottom="0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754" w:rsidRDefault="00EE6754" w:rsidP="009D0AC0">
      <w:r>
        <w:separator/>
      </w:r>
    </w:p>
  </w:endnote>
  <w:endnote w:type="continuationSeparator" w:id="0">
    <w:p w:rsidR="00EE6754" w:rsidRDefault="00EE6754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754" w:rsidRDefault="00EE6754" w:rsidP="009D0AC0">
      <w:r>
        <w:separator/>
      </w:r>
    </w:p>
  </w:footnote>
  <w:footnote w:type="continuationSeparator" w:id="0">
    <w:p w:rsidR="00EE6754" w:rsidRDefault="00EE6754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754" w:rsidRDefault="00EE6754">
    <w:pPr>
      <w:pStyle w:val="Header"/>
    </w:pPr>
  </w:p>
  <w:p w:rsidR="00EE6754" w:rsidRDefault="00EE675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B90821"/>
    <w:multiLevelType w:val="hybridMultilevel"/>
    <w:tmpl w:val="A44EB1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2D5138"/>
    <w:multiLevelType w:val="hybridMultilevel"/>
    <w:tmpl w:val="D7AEAD46"/>
    <w:lvl w:ilvl="0" w:tplc="AFC481CC">
      <w:start w:val="1"/>
      <w:numFmt w:val="decimal"/>
      <w:lvlText w:val="%1."/>
      <w:lvlJc w:val="left"/>
      <w:pPr>
        <w:ind w:left="8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472F3"/>
    <w:rsid w:val="000605EC"/>
    <w:rsid w:val="0007204D"/>
    <w:rsid w:val="0009231F"/>
    <w:rsid w:val="00097CA6"/>
    <w:rsid w:val="000B016B"/>
    <w:rsid w:val="000B6196"/>
    <w:rsid w:val="000C31AF"/>
    <w:rsid w:val="000C5BDB"/>
    <w:rsid w:val="000D0AD4"/>
    <w:rsid w:val="000D18F3"/>
    <w:rsid w:val="000E2CA2"/>
    <w:rsid w:val="000E2E23"/>
    <w:rsid w:val="000F08F5"/>
    <w:rsid w:val="000F280C"/>
    <w:rsid w:val="000F2D5D"/>
    <w:rsid w:val="000F75B1"/>
    <w:rsid w:val="00101D31"/>
    <w:rsid w:val="00104D55"/>
    <w:rsid w:val="00111CBA"/>
    <w:rsid w:val="00120F1F"/>
    <w:rsid w:val="001319F2"/>
    <w:rsid w:val="00145D1C"/>
    <w:rsid w:val="0015555A"/>
    <w:rsid w:val="0016358E"/>
    <w:rsid w:val="00170A2B"/>
    <w:rsid w:val="00175CAC"/>
    <w:rsid w:val="00175D4E"/>
    <w:rsid w:val="00176BEC"/>
    <w:rsid w:val="00181088"/>
    <w:rsid w:val="00184411"/>
    <w:rsid w:val="001867C1"/>
    <w:rsid w:val="00186BAB"/>
    <w:rsid w:val="00187CA5"/>
    <w:rsid w:val="0019001F"/>
    <w:rsid w:val="00194421"/>
    <w:rsid w:val="001A0139"/>
    <w:rsid w:val="001A599B"/>
    <w:rsid w:val="001A6706"/>
    <w:rsid w:val="001B5C25"/>
    <w:rsid w:val="001B757C"/>
    <w:rsid w:val="001E4CCA"/>
    <w:rsid w:val="001E7216"/>
    <w:rsid w:val="00211699"/>
    <w:rsid w:val="00217025"/>
    <w:rsid w:val="00221F8B"/>
    <w:rsid w:val="002233CD"/>
    <w:rsid w:val="00231055"/>
    <w:rsid w:val="00231D61"/>
    <w:rsid w:val="00242E18"/>
    <w:rsid w:val="002552CE"/>
    <w:rsid w:val="00264D52"/>
    <w:rsid w:val="002651D1"/>
    <w:rsid w:val="00285131"/>
    <w:rsid w:val="00295108"/>
    <w:rsid w:val="002A3362"/>
    <w:rsid w:val="002A64F3"/>
    <w:rsid w:val="002B229E"/>
    <w:rsid w:val="002B42C9"/>
    <w:rsid w:val="002B4CB4"/>
    <w:rsid w:val="002C3CA6"/>
    <w:rsid w:val="002C3F7C"/>
    <w:rsid w:val="002C6202"/>
    <w:rsid w:val="002D527D"/>
    <w:rsid w:val="002E3428"/>
    <w:rsid w:val="002F1A93"/>
    <w:rsid w:val="002F4A99"/>
    <w:rsid w:val="00301BA0"/>
    <w:rsid w:val="00307632"/>
    <w:rsid w:val="003146FC"/>
    <w:rsid w:val="003172A7"/>
    <w:rsid w:val="003212FC"/>
    <w:rsid w:val="00322246"/>
    <w:rsid w:val="00330DC3"/>
    <w:rsid w:val="003327A8"/>
    <w:rsid w:val="00344E02"/>
    <w:rsid w:val="00346A97"/>
    <w:rsid w:val="00351DF7"/>
    <w:rsid w:val="00352818"/>
    <w:rsid w:val="003544E5"/>
    <w:rsid w:val="003677A5"/>
    <w:rsid w:val="00367D51"/>
    <w:rsid w:val="00370324"/>
    <w:rsid w:val="0038221A"/>
    <w:rsid w:val="0039732A"/>
    <w:rsid w:val="00397F12"/>
    <w:rsid w:val="003A4981"/>
    <w:rsid w:val="003A61C1"/>
    <w:rsid w:val="003A67CE"/>
    <w:rsid w:val="003B480A"/>
    <w:rsid w:val="003B4AF9"/>
    <w:rsid w:val="003B6E27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53B4"/>
    <w:rsid w:val="003E7423"/>
    <w:rsid w:val="003F3F0C"/>
    <w:rsid w:val="003F4C8D"/>
    <w:rsid w:val="003F6CF7"/>
    <w:rsid w:val="0041529D"/>
    <w:rsid w:val="00416DBD"/>
    <w:rsid w:val="004175C4"/>
    <w:rsid w:val="0042582C"/>
    <w:rsid w:val="00450C92"/>
    <w:rsid w:val="00453679"/>
    <w:rsid w:val="0045468E"/>
    <w:rsid w:val="00463472"/>
    <w:rsid w:val="00466B7F"/>
    <w:rsid w:val="00470B1E"/>
    <w:rsid w:val="0048789A"/>
    <w:rsid w:val="004B2054"/>
    <w:rsid w:val="004C503B"/>
    <w:rsid w:val="004D226F"/>
    <w:rsid w:val="004D4F41"/>
    <w:rsid w:val="004E0351"/>
    <w:rsid w:val="004E3309"/>
    <w:rsid w:val="004E6C3B"/>
    <w:rsid w:val="004F4DA1"/>
    <w:rsid w:val="004F68D9"/>
    <w:rsid w:val="0050077E"/>
    <w:rsid w:val="00503AD8"/>
    <w:rsid w:val="005136B9"/>
    <w:rsid w:val="005144D4"/>
    <w:rsid w:val="00514EC7"/>
    <w:rsid w:val="00531FB0"/>
    <w:rsid w:val="00533B59"/>
    <w:rsid w:val="00536196"/>
    <w:rsid w:val="00536838"/>
    <w:rsid w:val="00542094"/>
    <w:rsid w:val="00542454"/>
    <w:rsid w:val="00546FF8"/>
    <w:rsid w:val="005502E0"/>
    <w:rsid w:val="00551A75"/>
    <w:rsid w:val="00553176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86ACF"/>
    <w:rsid w:val="0069310D"/>
    <w:rsid w:val="006935AD"/>
    <w:rsid w:val="006A1FC6"/>
    <w:rsid w:val="006A2DB5"/>
    <w:rsid w:val="006A580B"/>
    <w:rsid w:val="006A6DE0"/>
    <w:rsid w:val="006B047C"/>
    <w:rsid w:val="006B6CAE"/>
    <w:rsid w:val="006E4DD1"/>
    <w:rsid w:val="006E55D0"/>
    <w:rsid w:val="006F2047"/>
    <w:rsid w:val="0070343C"/>
    <w:rsid w:val="007046E9"/>
    <w:rsid w:val="007108C4"/>
    <w:rsid w:val="00714C45"/>
    <w:rsid w:val="00715391"/>
    <w:rsid w:val="007213AD"/>
    <w:rsid w:val="00722080"/>
    <w:rsid w:val="00730157"/>
    <w:rsid w:val="00762940"/>
    <w:rsid w:val="00764D8C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1DB5"/>
    <w:rsid w:val="007D4DFC"/>
    <w:rsid w:val="007E17D8"/>
    <w:rsid w:val="007E4D28"/>
    <w:rsid w:val="007E6EC9"/>
    <w:rsid w:val="007F5CDC"/>
    <w:rsid w:val="0080175F"/>
    <w:rsid w:val="00822565"/>
    <w:rsid w:val="00825501"/>
    <w:rsid w:val="008264D3"/>
    <w:rsid w:val="00834B9E"/>
    <w:rsid w:val="00843B91"/>
    <w:rsid w:val="0085082E"/>
    <w:rsid w:val="00867CC7"/>
    <w:rsid w:val="0087740C"/>
    <w:rsid w:val="0088400C"/>
    <w:rsid w:val="00891751"/>
    <w:rsid w:val="00896696"/>
    <w:rsid w:val="008969EE"/>
    <w:rsid w:val="008A3C80"/>
    <w:rsid w:val="008A55F3"/>
    <w:rsid w:val="008B13E6"/>
    <w:rsid w:val="008B4F09"/>
    <w:rsid w:val="008B7BDB"/>
    <w:rsid w:val="008C7C28"/>
    <w:rsid w:val="008F62C4"/>
    <w:rsid w:val="00902E17"/>
    <w:rsid w:val="009105C9"/>
    <w:rsid w:val="00912C08"/>
    <w:rsid w:val="0091512D"/>
    <w:rsid w:val="009217E3"/>
    <w:rsid w:val="009235E0"/>
    <w:rsid w:val="00924448"/>
    <w:rsid w:val="00932C97"/>
    <w:rsid w:val="00936317"/>
    <w:rsid w:val="009417F0"/>
    <w:rsid w:val="00944475"/>
    <w:rsid w:val="009529BB"/>
    <w:rsid w:val="009560F5"/>
    <w:rsid w:val="009579CE"/>
    <w:rsid w:val="0096623C"/>
    <w:rsid w:val="00971519"/>
    <w:rsid w:val="00975AC3"/>
    <w:rsid w:val="00976DF1"/>
    <w:rsid w:val="00982945"/>
    <w:rsid w:val="009C430B"/>
    <w:rsid w:val="009D0AC0"/>
    <w:rsid w:val="009D73A8"/>
    <w:rsid w:val="009E2613"/>
    <w:rsid w:val="009E7E73"/>
    <w:rsid w:val="009F2D89"/>
    <w:rsid w:val="009F715F"/>
    <w:rsid w:val="00A04C61"/>
    <w:rsid w:val="00A04F93"/>
    <w:rsid w:val="00A221EF"/>
    <w:rsid w:val="00A26CF7"/>
    <w:rsid w:val="00A26F80"/>
    <w:rsid w:val="00A32776"/>
    <w:rsid w:val="00A334F1"/>
    <w:rsid w:val="00A33D31"/>
    <w:rsid w:val="00A35ACF"/>
    <w:rsid w:val="00A43304"/>
    <w:rsid w:val="00A45B87"/>
    <w:rsid w:val="00A56F9F"/>
    <w:rsid w:val="00A67601"/>
    <w:rsid w:val="00A72BA0"/>
    <w:rsid w:val="00A75812"/>
    <w:rsid w:val="00A83245"/>
    <w:rsid w:val="00A87DE8"/>
    <w:rsid w:val="00A94B56"/>
    <w:rsid w:val="00A97530"/>
    <w:rsid w:val="00AA3A54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43A50"/>
    <w:rsid w:val="00B43B4F"/>
    <w:rsid w:val="00B526EA"/>
    <w:rsid w:val="00B7540F"/>
    <w:rsid w:val="00B81073"/>
    <w:rsid w:val="00B81518"/>
    <w:rsid w:val="00B830C4"/>
    <w:rsid w:val="00B94224"/>
    <w:rsid w:val="00B9607D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2488"/>
    <w:rsid w:val="00C05547"/>
    <w:rsid w:val="00C05635"/>
    <w:rsid w:val="00C05F80"/>
    <w:rsid w:val="00C07D4B"/>
    <w:rsid w:val="00C10E5C"/>
    <w:rsid w:val="00C15690"/>
    <w:rsid w:val="00C22807"/>
    <w:rsid w:val="00C33765"/>
    <w:rsid w:val="00C4133E"/>
    <w:rsid w:val="00C42383"/>
    <w:rsid w:val="00C6355F"/>
    <w:rsid w:val="00C70081"/>
    <w:rsid w:val="00C72487"/>
    <w:rsid w:val="00C7434B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046DB"/>
    <w:rsid w:val="00D11A91"/>
    <w:rsid w:val="00D12FEF"/>
    <w:rsid w:val="00D239D8"/>
    <w:rsid w:val="00D26A29"/>
    <w:rsid w:val="00D3301C"/>
    <w:rsid w:val="00D33796"/>
    <w:rsid w:val="00D34878"/>
    <w:rsid w:val="00D70513"/>
    <w:rsid w:val="00D70EC3"/>
    <w:rsid w:val="00D86D87"/>
    <w:rsid w:val="00D87DDF"/>
    <w:rsid w:val="00D93259"/>
    <w:rsid w:val="00DA1C79"/>
    <w:rsid w:val="00DC302E"/>
    <w:rsid w:val="00DC5FCD"/>
    <w:rsid w:val="00DC73DA"/>
    <w:rsid w:val="00DD1713"/>
    <w:rsid w:val="00DE1838"/>
    <w:rsid w:val="00DE1A4C"/>
    <w:rsid w:val="00DE4479"/>
    <w:rsid w:val="00DE7D31"/>
    <w:rsid w:val="00DF3803"/>
    <w:rsid w:val="00DF4D00"/>
    <w:rsid w:val="00E011E5"/>
    <w:rsid w:val="00E240B5"/>
    <w:rsid w:val="00E321AD"/>
    <w:rsid w:val="00E3622B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143"/>
    <w:rsid w:val="00EB79D3"/>
    <w:rsid w:val="00EC7673"/>
    <w:rsid w:val="00ED3567"/>
    <w:rsid w:val="00ED4065"/>
    <w:rsid w:val="00ED4FD8"/>
    <w:rsid w:val="00EE1540"/>
    <w:rsid w:val="00EE3C14"/>
    <w:rsid w:val="00EE6754"/>
    <w:rsid w:val="00EF23FE"/>
    <w:rsid w:val="00EF45BB"/>
    <w:rsid w:val="00F00FDE"/>
    <w:rsid w:val="00F01498"/>
    <w:rsid w:val="00F02AFF"/>
    <w:rsid w:val="00F06331"/>
    <w:rsid w:val="00F14554"/>
    <w:rsid w:val="00F269C1"/>
    <w:rsid w:val="00F310A2"/>
    <w:rsid w:val="00F33480"/>
    <w:rsid w:val="00F511A0"/>
    <w:rsid w:val="00F52E21"/>
    <w:rsid w:val="00F5467B"/>
    <w:rsid w:val="00F63BA6"/>
    <w:rsid w:val="00F64E6D"/>
    <w:rsid w:val="00F74366"/>
    <w:rsid w:val="00F8056E"/>
    <w:rsid w:val="00F92366"/>
    <w:rsid w:val="00FA6FDC"/>
    <w:rsid w:val="00FD331B"/>
    <w:rsid w:val="00FE1108"/>
    <w:rsid w:val="00FE664F"/>
    <w:rsid w:val="00FF0062"/>
    <w:rsid w:val="00FF05EB"/>
    <w:rsid w:val="00FF0D8E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7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7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57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8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7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57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2</Pages>
  <Words>382</Words>
  <Characters>2183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15</cp:revision>
  <cp:lastPrinted>2026-06-19T12:02:00Z</cp:lastPrinted>
  <dcterms:created xsi:type="dcterms:W3CDTF">2026-05-29T09:17:00Z</dcterms:created>
  <dcterms:modified xsi:type="dcterms:W3CDTF">2026-06-19T12:02:00Z</dcterms:modified>
</cp:coreProperties>
</file>