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D0B" w:rsidRPr="008256F8" w:rsidRDefault="00F61D0B" w:rsidP="00651F1B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8256F8">
        <w:rPr>
          <w:rFonts w:ascii="Times New Roman" w:hAnsi="Times New Roman"/>
          <w:spacing w:val="8"/>
          <w:sz w:val="28"/>
          <w:szCs w:val="28"/>
        </w:rPr>
        <w:t xml:space="preserve">Совет депутатов  </w:t>
      </w:r>
      <w:r>
        <w:rPr>
          <w:rFonts w:ascii="Times New Roman" w:hAnsi="Times New Roman"/>
          <w:spacing w:val="8"/>
          <w:sz w:val="28"/>
          <w:szCs w:val="28"/>
        </w:rPr>
        <w:t>Пиксясинского</w:t>
      </w:r>
      <w:r w:rsidRPr="008256F8">
        <w:rPr>
          <w:rFonts w:ascii="Times New Roman" w:hAnsi="Times New Roman"/>
          <w:spacing w:val="8"/>
          <w:sz w:val="28"/>
          <w:szCs w:val="28"/>
        </w:rPr>
        <w:t xml:space="preserve"> сельского поселения</w:t>
      </w:r>
    </w:p>
    <w:p w:rsidR="00F61D0B" w:rsidRPr="008256F8" w:rsidRDefault="00F61D0B" w:rsidP="00651F1B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8256F8">
        <w:rPr>
          <w:rFonts w:ascii="Times New Roman" w:hAnsi="Times New Roman"/>
          <w:spacing w:val="8"/>
          <w:sz w:val="28"/>
          <w:szCs w:val="28"/>
        </w:rPr>
        <w:t>Ардатовского муниципального района</w:t>
      </w:r>
    </w:p>
    <w:p w:rsidR="00F61D0B" w:rsidRPr="008256F8" w:rsidRDefault="00F61D0B" w:rsidP="00651F1B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8256F8">
        <w:rPr>
          <w:rFonts w:ascii="Times New Roman" w:hAnsi="Times New Roman"/>
          <w:spacing w:val="8"/>
          <w:sz w:val="28"/>
          <w:szCs w:val="28"/>
        </w:rPr>
        <w:t>Республики Мордовия</w:t>
      </w:r>
    </w:p>
    <w:p w:rsidR="00F61D0B" w:rsidRPr="008256F8" w:rsidRDefault="00F61D0B" w:rsidP="00651F1B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>седьм</w:t>
      </w:r>
      <w:r w:rsidRPr="008256F8">
        <w:rPr>
          <w:rFonts w:ascii="Times New Roman" w:hAnsi="Times New Roman"/>
          <w:spacing w:val="8"/>
          <w:sz w:val="28"/>
          <w:szCs w:val="28"/>
        </w:rPr>
        <w:t>ого созыва</w:t>
      </w:r>
    </w:p>
    <w:p w:rsidR="00F61D0B" w:rsidRPr="008256F8" w:rsidRDefault="00F61D0B" w:rsidP="00D800A5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8256F8">
        <w:rPr>
          <w:rFonts w:ascii="Times New Roman" w:hAnsi="Times New Roman"/>
          <w:spacing w:val="8"/>
          <w:sz w:val="28"/>
          <w:szCs w:val="28"/>
        </w:rPr>
        <w:t xml:space="preserve">с. </w:t>
      </w:r>
      <w:r>
        <w:rPr>
          <w:rFonts w:ascii="Times New Roman" w:hAnsi="Times New Roman"/>
          <w:spacing w:val="8"/>
          <w:sz w:val="28"/>
          <w:szCs w:val="28"/>
        </w:rPr>
        <w:t>Пиксяси</w:t>
      </w:r>
    </w:p>
    <w:p w:rsidR="00F61D0B" w:rsidRPr="008256F8" w:rsidRDefault="00F61D0B" w:rsidP="008256F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8256F8">
        <w:rPr>
          <w:rFonts w:ascii="Times New Roman" w:hAnsi="Times New Roman"/>
          <w:b/>
          <w:spacing w:val="8"/>
          <w:sz w:val="28"/>
          <w:szCs w:val="28"/>
        </w:rPr>
        <w:t>РЕШЕНИЕ</w:t>
      </w:r>
    </w:p>
    <w:p w:rsidR="00F61D0B" w:rsidRPr="002025EB" w:rsidRDefault="00F61D0B" w:rsidP="008256F8">
      <w:pPr>
        <w:tabs>
          <w:tab w:val="left" w:pos="4802"/>
        </w:tabs>
        <w:overflowPunct w:val="0"/>
        <w:jc w:val="center"/>
        <w:rPr>
          <w:rStyle w:val="a"/>
          <w:sz w:val="28"/>
        </w:rPr>
      </w:pPr>
    </w:p>
    <w:p w:rsidR="00F61D0B" w:rsidRDefault="00F61D0B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23 июня 2026 года</w:t>
      </w:r>
      <w:r>
        <w:rPr>
          <w:rFonts w:ascii="Times New Roman" w:hAnsi="Times New Roman"/>
          <w:sz w:val="28"/>
          <w:szCs w:val="28"/>
        </w:rPr>
        <w:tab/>
        <w:t xml:space="preserve">         № 85                   </w:t>
      </w: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назначении выборов депутатов Совета депутатов </w:t>
      </w: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Пиксясинского сельского поселения</w:t>
      </w: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Ардатовского муниципального района Республики </w:t>
      </w: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Мордовия восьмого созыва</w:t>
      </w: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F61D0B" w:rsidRDefault="00F61D0B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F61D0B" w:rsidRDefault="00F61D0B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Пиксясинского сельского поселения Ардатовского муниципального района решил:</w:t>
      </w:r>
    </w:p>
    <w:p w:rsidR="00F61D0B" w:rsidRDefault="00F61D0B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Назначить выборы депутатов  Совета депутатов Пиксясинского сельского поселения Ардатовского муниципального района Республики Мордовия восьмого созыва на 20 сентября 2026 года.</w:t>
      </w:r>
    </w:p>
    <w:p w:rsidR="00F61D0B" w:rsidRDefault="00F61D0B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Настоящее решение  вступает в силу после дня его официального опубликования в Информационном бюллетене. </w:t>
      </w:r>
    </w:p>
    <w:p w:rsidR="00F61D0B" w:rsidRDefault="00F61D0B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F61D0B" w:rsidRDefault="00F61D0B" w:rsidP="00BF21A9"/>
    <w:p w:rsidR="00F61D0B" w:rsidRDefault="00F61D0B" w:rsidP="00502CEC">
      <w:pPr>
        <w:tabs>
          <w:tab w:val="left" w:pos="5428"/>
        </w:tabs>
        <w:spacing w:after="0" w:line="240" w:lineRule="auto"/>
      </w:pPr>
    </w:p>
    <w:p w:rsidR="00F61D0B" w:rsidRPr="00D36619" w:rsidRDefault="00F61D0B" w:rsidP="00502CEC">
      <w:pPr>
        <w:tabs>
          <w:tab w:val="left" w:pos="542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Пиксясинского сельского поселения </w:t>
      </w:r>
      <w:r>
        <w:rPr>
          <w:rFonts w:ascii="Times New Roman" w:hAnsi="Times New Roman"/>
          <w:sz w:val="28"/>
          <w:szCs w:val="28"/>
        </w:rPr>
        <w:tab/>
        <w:t xml:space="preserve">                            В.Н.Громов</w:t>
      </w:r>
    </w:p>
    <w:sectPr w:rsidR="00F61D0B" w:rsidRPr="00D36619" w:rsidSect="00B96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975"/>
    <w:rsid w:val="00001D0C"/>
    <w:rsid w:val="00002C65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016"/>
    <w:rsid w:val="0001451B"/>
    <w:rsid w:val="00015A37"/>
    <w:rsid w:val="00016E71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3749A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269D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442"/>
    <w:rsid w:val="00067751"/>
    <w:rsid w:val="00072197"/>
    <w:rsid w:val="00074A02"/>
    <w:rsid w:val="0007538B"/>
    <w:rsid w:val="00075F4F"/>
    <w:rsid w:val="00076577"/>
    <w:rsid w:val="0007679F"/>
    <w:rsid w:val="00077153"/>
    <w:rsid w:val="00077B4F"/>
    <w:rsid w:val="00077FA3"/>
    <w:rsid w:val="000809C5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277C"/>
    <w:rsid w:val="000C3228"/>
    <w:rsid w:val="000C4AF1"/>
    <w:rsid w:val="000C729B"/>
    <w:rsid w:val="000C7ED4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0D43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19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6DB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4B3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3584"/>
    <w:rsid w:val="001C66FB"/>
    <w:rsid w:val="001C6C29"/>
    <w:rsid w:val="001C74B0"/>
    <w:rsid w:val="001D08CE"/>
    <w:rsid w:val="001D1454"/>
    <w:rsid w:val="001D195F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483"/>
    <w:rsid w:val="001E4C9E"/>
    <w:rsid w:val="001E572E"/>
    <w:rsid w:val="001E60E5"/>
    <w:rsid w:val="001F0584"/>
    <w:rsid w:val="001F0B54"/>
    <w:rsid w:val="001F11EB"/>
    <w:rsid w:val="001F1CF9"/>
    <w:rsid w:val="001F2011"/>
    <w:rsid w:val="001F20BE"/>
    <w:rsid w:val="001F37D0"/>
    <w:rsid w:val="001F40F3"/>
    <w:rsid w:val="001F478E"/>
    <w:rsid w:val="001F59D4"/>
    <w:rsid w:val="001F6EE4"/>
    <w:rsid w:val="001F72DE"/>
    <w:rsid w:val="00201BC1"/>
    <w:rsid w:val="002025EB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CA3"/>
    <w:rsid w:val="00223DF9"/>
    <w:rsid w:val="00224D58"/>
    <w:rsid w:val="0022585E"/>
    <w:rsid w:val="00226088"/>
    <w:rsid w:val="0023241C"/>
    <w:rsid w:val="00233153"/>
    <w:rsid w:val="0023316A"/>
    <w:rsid w:val="00233EF8"/>
    <w:rsid w:val="002351EA"/>
    <w:rsid w:val="0023615A"/>
    <w:rsid w:val="00236819"/>
    <w:rsid w:val="00236899"/>
    <w:rsid w:val="00236DB6"/>
    <w:rsid w:val="0023771A"/>
    <w:rsid w:val="00240A7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6AD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1E5"/>
    <w:rsid w:val="00272C31"/>
    <w:rsid w:val="00274586"/>
    <w:rsid w:val="00276747"/>
    <w:rsid w:val="0027708A"/>
    <w:rsid w:val="002772B5"/>
    <w:rsid w:val="002817AB"/>
    <w:rsid w:val="0028304D"/>
    <w:rsid w:val="002831A0"/>
    <w:rsid w:val="00283591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B03"/>
    <w:rsid w:val="002A2FB3"/>
    <w:rsid w:val="002A3D0B"/>
    <w:rsid w:val="002A515A"/>
    <w:rsid w:val="002A56B8"/>
    <w:rsid w:val="002A5DEE"/>
    <w:rsid w:val="002A648B"/>
    <w:rsid w:val="002A6B08"/>
    <w:rsid w:val="002A7134"/>
    <w:rsid w:val="002B0333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2D64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03F32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27982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44"/>
    <w:rsid w:val="00367882"/>
    <w:rsid w:val="0037018B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983"/>
    <w:rsid w:val="00396B65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C4AC8"/>
    <w:rsid w:val="003D0158"/>
    <w:rsid w:val="003D2494"/>
    <w:rsid w:val="003D26A6"/>
    <w:rsid w:val="003D27E4"/>
    <w:rsid w:val="003D32BD"/>
    <w:rsid w:val="003D6C13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65ED"/>
    <w:rsid w:val="0041730F"/>
    <w:rsid w:val="00417616"/>
    <w:rsid w:val="0041766C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3B29"/>
    <w:rsid w:val="00494379"/>
    <w:rsid w:val="00494596"/>
    <w:rsid w:val="00496E5F"/>
    <w:rsid w:val="004973F3"/>
    <w:rsid w:val="004A082F"/>
    <w:rsid w:val="004A10DC"/>
    <w:rsid w:val="004A1174"/>
    <w:rsid w:val="004A1726"/>
    <w:rsid w:val="004A1907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D6F01"/>
    <w:rsid w:val="004E0379"/>
    <w:rsid w:val="004E08B0"/>
    <w:rsid w:val="004E0AB1"/>
    <w:rsid w:val="004E0B84"/>
    <w:rsid w:val="004E22D0"/>
    <w:rsid w:val="004E311F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CEC"/>
    <w:rsid w:val="00502FA5"/>
    <w:rsid w:val="0050369A"/>
    <w:rsid w:val="00506CEF"/>
    <w:rsid w:val="00507E1A"/>
    <w:rsid w:val="005120F4"/>
    <w:rsid w:val="00513017"/>
    <w:rsid w:val="00513517"/>
    <w:rsid w:val="0051474F"/>
    <w:rsid w:val="0051545F"/>
    <w:rsid w:val="0051665A"/>
    <w:rsid w:val="00516D56"/>
    <w:rsid w:val="00517911"/>
    <w:rsid w:val="00520570"/>
    <w:rsid w:val="005205BB"/>
    <w:rsid w:val="00524CFC"/>
    <w:rsid w:val="00524D46"/>
    <w:rsid w:val="00526197"/>
    <w:rsid w:val="00526446"/>
    <w:rsid w:val="00526531"/>
    <w:rsid w:val="005269AD"/>
    <w:rsid w:val="00526D02"/>
    <w:rsid w:val="00526E8C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754"/>
    <w:rsid w:val="00560B13"/>
    <w:rsid w:val="00561A68"/>
    <w:rsid w:val="00561DB0"/>
    <w:rsid w:val="00562F37"/>
    <w:rsid w:val="00567466"/>
    <w:rsid w:val="00567A5B"/>
    <w:rsid w:val="00572A0E"/>
    <w:rsid w:val="00572DD6"/>
    <w:rsid w:val="0057469E"/>
    <w:rsid w:val="00575A16"/>
    <w:rsid w:val="00575A1E"/>
    <w:rsid w:val="005772B8"/>
    <w:rsid w:val="005773DA"/>
    <w:rsid w:val="00577B5C"/>
    <w:rsid w:val="0058110B"/>
    <w:rsid w:val="00581406"/>
    <w:rsid w:val="00581561"/>
    <w:rsid w:val="0058169B"/>
    <w:rsid w:val="00581AD0"/>
    <w:rsid w:val="00581F41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038E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51E9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BB2"/>
    <w:rsid w:val="00604E0A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243"/>
    <w:rsid w:val="00631B56"/>
    <w:rsid w:val="00632F3F"/>
    <w:rsid w:val="0063305A"/>
    <w:rsid w:val="006377F7"/>
    <w:rsid w:val="00637996"/>
    <w:rsid w:val="00640CBD"/>
    <w:rsid w:val="00642729"/>
    <w:rsid w:val="00644AF6"/>
    <w:rsid w:val="006455B2"/>
    <w:rsid w:val="006475D8"/>
    <w:rsid w:val="00647A27"/>
    <w:rsid w:val="006502A4"/>
    <w:rsid w:val="006505C0"/>
    <w:rsid w:val="00651D67"/>
    <w:rsid w:val="00651F1B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677A1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38C1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0A4A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D7E54"/>
    <w:rsid w:val="006E28EB"/>
    <w:rsid w:val="006E3DAF"/>
    <w:rsid w:val="006E55DC"/>
    <w:rsid w:val="006E5D7D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162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448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064"/>
    <w:rsid w:val="007A3362"/>
    <w:rsid w:val="007A36D9"/>
    <w:rsid w:val="007A423D"/>
    <w:rsid w:val="007A42C6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03A"/>
    <w:rsid w:val="007C0F30"/>
    <w:rsid w:val="007C20E2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0C26"/>
    <w:rsid w:val="007E1122"/>
    <w:rsid w:val="007E19C9"/>
    <w:rsid w:val="007E273D"/>
    <w:rsid w:val="007E290E"/>
    <w:rsid w:val="007E313A"/>
    <w:rsid w:val="007E3E94"/>
    <w:rsid w:val="007E3F47"/>
    <w:rsid w:val="007E413F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6AB4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B6F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1DBE"/>
    <w:rsid w:val="008234F3"/>
    <w:rsid w:val="00824EEB"/>
    <w:rsid w:val="008256F8"/>
    <w:rsid w:val="0082649B"/>
    <w:rsid w:val="0082681C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402AC"/>
    <w:rsid w:val="00841B8C"/>
    <w:rsid w:val="00842B30"/>
    <w:rsid w:val="008444D6"/>
    <w:rsid w:val="00844DC1"/>
    <w:rsid w:val="00845FAC"/>
    <w:rsid w:val="00847148"/>
    <w:rsid w:val="00851F54"/>
    <w:rsid w:val="008528DB"/>
    <w:rsid w:val="00852F93"/>
    <w:rsid w:val="00853471"/>
    <w:rsid w:val="00854B27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67917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613"/>
    <w:rsid w:val="008D5A8E"/>
    <w:rsid w:val="008D6F8D"/>
    <w:rsid w:val="008D7480"/>
    <w:rsid w:val="008D7EAC"/>
    <w:rsid w:val="008E0483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C5C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58D6"/>
    <w:rsid w:val="00955AED"/>
    <w:rsid w:val="00957E07"/>
    <w:rsid w:val="009601F9"/>
    <w:rsid w:val="00960675"/>
    <w:rsid w:val="009617F1"/>
    <w:rsid w:val="00962D75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873EF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973C9"/>
    <w:rsid w:val="009A044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1C50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0FF"/>
    <w:rsid w:val="00A2749E"/>
    <w:rsid w:val="00A276B9"/>
    <w:rsid w:val="00A27BF3"/>
    <w:rsid w:val="00A34F01"/>
    <w:rsid w:val="00A357DD"/>
    <w:rsid w:val="00A37D25"/>
    <w:rsid w:val="00A43018"/>
    <w:rsid w:val="00A431C3"/>
    <w:rsid w:val="00A4334D"/>
    <w:rsid w:val="00A436B1"/>
    <w:rsid w:val="00A45050"/>
    <w:rsid w:val="00A453A5"/>
    <w:rsid w:val="00A4576F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2832"/>
    <w:rsid w:val="00AB6FE8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329E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376E"/>
    <w:rsid w:val="00AE4842"/>
    <w:rsid w:val="00AE4C3B"/>
    <w:rsid w:val="00AE5B11"/>
    <w:rsid w:val="00AE6121"/>
    <w:rsid w:val="00AE68EE"/>
    <w:rsid w:val="00AE6EBE"/>
    <w:rsid w:val="00AF380C"/>
    <w:rsid w:val="00AF43E5"/>
    <w:rsid w:val="00AF444F"/>
    <w:rsid w:val="00AF4912"/>
    <w:rsid w:val="00AF54A6"/>
    <w:rsid w:val="00AF5E40"/>
    <w:rsid w:val="00AF7018"/>
    <w:rsid w:val="00AF77D5"/>
    <w:rsid w:val="00AF7C81"/>
    <w:rsid w:val="00AF7D8D"/>
    <w:rsid w:val="00B02CFF"/>
    <w:rsid w:val="00B06697"/>
    <w:rsid w:val="00B066A2"/>
    <w:rsid w:val="00B06CDC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5F55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3D3F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59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9F4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362A"/>
    <w:rsid w:val="00BB4DC3"/>
    <w:rsid w:val="00BB5CCA"/>
    <w:rsid w:val="00BB5E85"/>
    <w:rsid w:val="00BB7534"/>
    <w:rsid w:val="00BC0498"/>
    <w:rsid w:val="00BC14DE"/>
    <w:rsid w:val="00BD0C66"/>
    <w:rsid w:val="00BD18BB"/>
    <w:rsid w:val="00BD1ECA"/>
    <w:rsid w:val="00BD3DCC"/>
    <w:rsid w:val="00BD404D"/>
    <w:rsid w:val="00BD4FE9"/>
    <w:rsid w:val="00BD6C13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21A9"/>
    <w:rsid w:val="00BF3181"/>
    <w:rsid w:val="00BF3BC3"/>
    <w:rsid w:val="00BF3C1A"/>
    <w:rsid w:val="00BF3DCF"/>
    <w:rsid w:val="00BF6295"/>
    <w:rsid w:val="00BF687D"/>
    <w:rsid w:val="00BF734D"/>
    <w:rsid w:val="00BF7590"/>
    <w:rsid w:val="00C00609"/>
    <w:rsid w:val="00C01BCD"/>
    <w:rsid w:val="00C01CC8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677"/>
    <w:rsid w:val="00C1196E"/>
    <w:rsid w:val="00C12594"/>
    <w:rsid w:val="00C13AA8"/>
    <w:rsid w:val="00C13E6A"/>
    <w:rsid w:val="00C163F3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5AD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A4F"/>
    <w:rsid w:val="00CA1F2B"/>
    <w:rsid w:val="00CA3F3C"/>
    <w:rsid w:val="00CA42EB"/>
    <w:rsid w:val="00CA5863"/>
    <w:rsid w:val="00CA685C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B6868"/>
    <w:rsid w:val="00CC02EF"/>
    <w:rsid w:val="00CC0330"/>
    <w:rsid w:val="00CC4723"/>
    <w:rsid w:val="00CC4E96"/>
    <w:rsid w:val="00CC60B9"/>
    <w:rsid w:val="00CC7E49"/>
    <w:rsid w:val="00CD07A7"/>
    <w:rsid w:val="00CD2413"/>
    <w:rsid w:val="00CD25C4"/>
    <w:rsid w:val="00CD3C5E"/>
    <w:rsid w:val="00CD4366"/>
    <w:rsid w:val="00CD4F15"/>
    <w:rsid w:val="00CD5211"/>
    <w:rsid w:val="00CD531B"/>
    <w:rsid w:val="00CD5BB8"/>
    <w:rsid w:val="00CD6C5D"/>
    <w:rsid w:val="00CD7712"/>
    <w:rsid w:val="00CD77BE"/>
    <w:rsid w:val="00CE076A"/>
    <w:rsid w:val="00CE0882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745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3050"/>
    <w:rsid w:val="00D04A7E"/>
    <w:rsid w:val="00D04DB2"/>
    <w:rsid w:val="00D05DDE"/>
    <w:rsid w:val="00D0604E"/>
    <w:rsid w:val="00D06AE5"/>
    <w:rsid w:val="00D07C10"/>
    <w:rsid w:val="00D11A6E"/>
    <w:rsid w:val="00D12E60"/>
    <w:rsid w:val="00D141DE"/>
    <w:rsid w:val="00D15999"/>
    <w:rsid w:val="00D16D8B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6078"/>
    <w:rsid w:val="00D36619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67372"/>
    <w:rsid w:val="00D73172"/>
    <w:rsid w:val="00D7497E"/>
    <w:rsid w:val="00D75831"/>
    <w:rsid w:val="00D75D25"/>
    <w:rsid w:val="00D761EF"/>
    <w:rsid w:val="00D76F28"/>
    <w:rsid w:val="00D772F2"/>
    <w:rsid w:val="00D800A5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0713"/>
    <w:rsid w:val="00DB0E43"/>
    <w:rsid w:val="00DB139D"/>
    <w:rsid w:val="00DB15BD"/>
    <w:rsid w:val="00DB271F"/>
    <w:rsid w:val="00DB529A"/>
    <w:rsid w:val="00DB5B75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B5F"/>
    <w:rsid w:val="00DC5D53"/>
    <w:rsid w:val="00DC6052"/>
    <w:rsid w:val="00DC6676"/>
    <w:rsid w:val="00DC6BD6"/>
    <w:rsid w:val="00DC7C33"/>
    <w:rsid w:val="00DD0AB7"/>
    <w:rsid w:val="00DD0E90"/>
    <w:rsid w:val="00DD5239"/>
    <w:rsid w:val="00DD6FE9"/>
    <w:rsid w:val="00DD76B3"/>
    <w:rsid w:val="00DD7B94"/>
    <w:rsid w:val="00DE0BDD"/>
    <w:rsid w:val="00DE0E52"/>
    <w:rsid w:val="00DE21B6"/>
    <w:rsid w:val="00DE334D"/>
    <w:rsid w:val="00DE339B"/>
    <w:rsid w:val="00DE3A2E"/>
    <w:rsid w:val="00DE49D3"/>
    <w:rsid w:val="00DE51FF"/>
    <w:rsid w:val="00DE6CC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5D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1632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0705"/>
    <w:rsid w:val="00E440CC"/>
    <w:rsid w:val="00E44FCB"/>
    <w:rsid w:val="00E45659"/>
    <w:rsid w:val="00E45B7C"/>
    <w:rsid w:val="00E465A9"/>
    <w:rsid w:val="00E469CA"/>
    <w:rsid w:val="00E536C4"/>
    <w:rsid w:val="00E53F47"/>
    <w:rsid w:val="00E5400A"/>
    <w:rsid w:val="00E55D29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3FC8"/>
    <w:rsid w:val="00E942D3"/>
    <w:rsid w:val="00E95FF5"/>
    <w:rsid w:val="00E969BA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4975"/>
    <w:rsid w:val="00EB53D3"/>
    <w:rsid w:val="00EB743E"/>
    <w:rsid w:val="00EB768F"/>
    <w:rsid w:val="00EC30B8"/>
    <w:rsid w:val="00EC4203"/>
    <w:rsid w:val="00EC53EA"/>
    <w:rsid w:val="00EC61B4"/>
    <w:rsid w:val="00EC71F1"/>
    <w:rsid w:val="00ED0C57"/>
    <w:rsid w:val="00ED0CDC"/>
    <w:rsid w:val="00ED1BBE"/>
    <w:rsid w:val="00ED3C1D"/>
    <w:rsid w:val="00ED607D"/>
    <w:rsid w:val="00ED6C00"/>
    <w:rsid w:val="00ED6E9C"/>
    <w:rsid w:val="00EE110D"/>
    <w:rsid w:val="00EE1AFC"/>
    <w:rsid w:val="00EE2205"/>
    <w:rsid w:val="00EE3395"/>
    <w:rsid w:val="00EE3FC2"/>
    <w:rsid w:val="00EE4113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0B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60B7"/>
    <w:rsid w:val="00F47B01"/>
    <w:rsid w:val="00F50A1D"/>
    <w:rsid w:val="00F518EE"/>
    <w:rsid w:val="00F529B9"/>
    <w:rsid w:val="00F52DD1"/>
    <w:rsid w:val="00F55D74"/>
    <w:rsid w:val="00F61D0B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4F51"/>
    <w:rsid w:val="00F8505D"/>
    <w:rsid w:val="00F854F6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B68C7"/>
    <w:rsid w:val="00FC0057"/>
    <w:rsid w:val="00FC0BFB"/>
    <w:rsid w:val="00FC186E"/>
    <w:rsid w:val="00FC19D7"/>
    <w:rsid w:val="00FC25BE"/>
    <w:rsid w:val="00FC294A"/>
    <w:rsid w:val="00FC325D"/>
    <w:rsid w:val="00FC3DCA"/>
    <w:rsid w:val="00FC4CE7"/>
    <w:rsid w:val="00FC504C"/>
    <w:rsid w:val="00FC6C72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475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1A9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B0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0713"/>
    <w:rPr>
      <w:rFonts w:ascii="Tahoma" w:hAnsi="Tahoma" w:cs="Tahoma"/>
      <w:sz w:val="16"/>
      <w:szCs w:val="1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8256F8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166</Words>
  <Characters>948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user11</cp:lastModifiedBy>
  <cp:revision>5</cp:revision>
  <cp:lastPrinted>2026-06-22T13:10:00Z</cp:lastPrinted>
  <dcterms:created xsi:type="dcterms:W3CDTF">2026-06-22T08:04:00Z</dcterms:created>
  <dcterms:modified xsi:type="dcterms:W3CDTF">2026-06-22T13:11:00Z</dcterms:modified>
</cp:coreProperties>
</file>