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146" w:rsidRDefault="00C37146" w:rsidP="00465B05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Совет  депутатов Пиксясинского сельского поселения</w:t>
      </w:r>
    </w:p>
    <w:p w:rsidR="00C37146" w:rsidRDefault="00C37146" w:rsidP="00465B0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C37146" w:rsidRDefault="00C37146" w:rsidP="00465B0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C37146" w:rsidRPr="005E2F2B" w:rsidRDefault="00C37146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>седьмого созыва</w:t>
      </w:r>
    </w:p>
    <w:p w:rsidR="00C37146" w:rsidRPr="005E2F2B" w:rsidRDefault="00C37146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 xml:space="preserve"> </w:t>
      </w:r>
      <w:r>
        <w:rPr>
          <w:sz w:val="28"/>
          <w:szCs w:val="28"/>
        </w:rPr>
        <w:t>с.Пиксяси</w:t>
      </w:r>
    </w:p>
    <w:p w:rsidR="00C37146" w:rsidRPr="005E2F2B" w:rsidRDefault="00C37146" w:rsidP="001C6061">
      <w:pPr>
        <w:tabs>
          <w:tab w:val="left" w:pos="4802"/>
        </w:tabs>
        <w:rPr>
          <w:sz w:val="28"/>
          <w:szCs w:val="28"/>
        </w:rPr>
      </w:pPr>
    </w:p>
    <w:p w:rsidR="00C37146" w:rsidRPr="005E2F2B" w:rsidRDefault="00C37146" w:rsidP="001C6061">
      <w:pPr>
        <w:tabs>
          <w:tab w:val="left" w:pos="4802"/>
        </w:tabs>
        <w:rPr>
          <w:sz w:val="28"/>
          <w:szCs w:val="28"/>
        </w:rPr>
      </w:pPr>
    </w:p>
    <w:p w:rsidR="00C37146" w:rsidRPr="005E2F2B" w:rsidRDefault="00C37146" w:rsidP="001C6061">
      <w:pPr>
        <w:tabs>
          <w:tab w:val="left" w:pos="4802"/>
        </w:tabs>
        <w:rPr>
          <w:sz w:val="28"/>
          <w:szCs w:val="28"/>
        </w:rPr>
      </w:pPr>
    </w:p>
    <w:p w:rsidR="00C37146" w:rsidRPr="005E2F2B" w:rsidRDefault="00C37146" w:rsidP="001C6061">
      <w:pPr>
        <w:tabs>
          <w:tab w:val="left" w:pos="4802"/>
        </w:tabs>
        <w:jc w:val="center"/>
        <w:rPr>
          <w:sz w:val="28"/>
          <w:szCs w:val="28"/>
        </w:rPr>
      </w:pPr>
    </w:p>
    <w:p w:rsidR="00C37146" w:rsidRPr="005E2F2B" w:rsidRDefault="00C37146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>РЕШЕНИЕ</w:t>
      </w:r>
    </w:p>
    <w:p w:rsidR="00C37146" w:rsidRPr="005E2F2B" w:rsidRDefault="00C37146" w:rsidP="001C6061">
      <w:pPr>
        <w:tabs>
          <w:tab w:val="left" w:pos="4802"/>
        </w:tabs>
        <w:jc w:val="center"/>
        <w:rPr>
          <w:sz w:val="28"/>
          <w:szCs w:val="28"/>
        </w:rPr>
      </w:pPr>
    </w:p>
    <w:p w:rsidR="00C37146" w:rsidRPr="005E2F2B" w:rsidRDefault="00C37146" w:rsidP="001C6061">
      <w:pPr>
        <w:tabs>
          <w:tab w:val="left" w:pos="4802"/>
        </w:tabs>
        <w:rPr>
          <w:sz w:val="28"/>
          <w:szCs w:val="28"/>
        </w:rPr>
      </w:pPr>
      <w:r>
        <w:rPr>
          <w:sz w:val="28"/>
          <w:szCs w:val="28"/>
        </w:rPr>
        <w:t xml:space="preserve">от   30 апреля  </w:t>
      </w:r>
      <w:smartTag w:uri="urn:schemas-microsoft-com:office:smarttags" w:element="metricconverter">
        <w:smartTagPr>
          <w:attr w:name="ProductID" w:val="2026 г"/>
        </w:smartTagPr>
        <w:r w:rsidRPr="005E2F2B">
          <w:rPr>
            <w:sz w:val="28"/>
            <w:szCs w:val="28"/>
          </w:rPr>
          <w:t>2026 г</w:t>
        </w:r>
      </w:smartTag>
      <w:r w:rsidRPr="005E2F2B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</w:t>
      </w:r>
      <w:r w:rsidRPr="005E2F2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5E2F2B">
        <w:rPr>
          <w:sz w:val="28"/>
          <w:szCs w:val="28"/>
        </w:rPr>
        <w:t xml:space="preserve">    № </w:t>
      </w:r>
      <w:r>
        <w:rPr>
          <w:sz w:val="28"/>
          <w:szCs w:val="28"/>
        </w:rPr>
        <w:t>84</w:t>
      </w:r>
    </w:p>
    <w:p w:rsidR="00C37146" w:rsidRDefault="00C37146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C37146" w:rsidRPr="00CD34C8" w:rsidRDefault="00C37146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C37146" w:rsidRDefault="00C37146" w:rsidP="00465B05">
      <w:pPr>
        <w:tabs>
          <w:tab w:val="left" w:pos="6042"/>
          <w:tab w:val="left" w:pos="6213"/>
        </w:tabs>
        <w:ind w:right="4156"/>
        <w:contextualSpacing/>
        <w:rPr>
          <w:sz w:val="28"/>
          <w:szCs w:val="28"/>
        </w:rPr>
      </w:pPr>
      <w:r w:rsidRPr="001C6061">
        <w:rPr>
          <w:sz w:val="28"/>
          <w:szCs w:val="28"/>
        </w:rPr>
        <w:t xml:space="preserve">О принятии Устава </w:t>
      </w:r>
      <w:r>
        <w:rPr>
          <w:sz w:val="28"/>
          <w:szCs w:val="28"/>
        </w:rPr>
        <w:t xml:space="preserve">Пиксясинского сельского поселения </w:t>
      </w:r>
      <w:r w:rsidRPr="001C6061">
        <w:rPr>
          <w:sz w:val="28"/>
          <w:szCs w:val="28"/>
        </w:rPr>
        <w:t xml:space="preserve">Ардатовского муниципального </w:t>
      </w:r>
    </w:p>
    <w:p w:rsidR="00C37146" w:rsidRPr="001C6061" w:rsidRDefault="00C37146" w:rsidP="00465B05">
      <w:pPr>
        <w:tabs>
          <w:tab w:val="left" w:pos="6042"/>
          <w:tab w:val="left" w:pos="6213"/>
        </w:tabs>
        <w:ind w:right="4156"/>
        <w:contextualSpacing/>
        <w:rPr>
          <w:sz w:val="28"/>
          <w:szCs w:val="28"/>
        </w:rPr>
      </w:pPr>
      <w:r w:rsidRPr="001C6061">
        <w:rPr>
          <w:sz w:val="28"/>
          <w:szCs w:val="28"/>
        </w:rPr>
        <w:t>района Республики Мордовия</w:t>
      </w:r>
    </w:p>
    <w:p w:rsidR="00C37146" w:rsidRPr="004041F1" w:rsidRDefault="00C37146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C37146" w:rsidRPr="004041F1" w:rsidRDefault="00C37146" w:rsidP="007F39FF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r>
        <w:rPr>
          <w:sz w:val="28"/>
          <w:szCs w:val="28"/>
        </w:rPr>
        <w:t xml:space="preserve">Пиксясинского сельского поселения </w:t>
      </w:r>
      <w:r>
        <w:rPr>
          <w:rStyle w:val="s2"/>
          <w:sz w:val="28"/>
          <w:szCs w:val="28"/>
        </w:rPr>
        <w:t>Ардатовского</w:t>
      </w:r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C37146" w:rsidRPr="004041F1" w:rsidRDefault="00C37146" w:rsidP="008F00E6">
      <w:pPr>
        <w:pStyle w:val="p7"/>
        <w:numPr>
          <w:ilvl w:val="0"/>
          <w:numId w:val="13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C37146" w:rsidRPr="004041F1" w:rsidRDefault="00C37146" w:rsidP="008F00E6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а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C37146" w:rsidRDefault="00C37146" w:rsidP="007F39FF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Советом депутатов Пиксясинского сельского поселения  Ардатовского муниципального района Республики Мордовия </w:t>
      </w:r>
      <w:r w:rsidRPr="00DE7BFB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DE7BFB">
        <w:rPr>
          <w:sz w:val="28"/>
          <w:szCs w:val="28"/>
        </w:rPr>
        <w:t>.12.2005 №</w:t>
      </w:r>
      <w:r>
        <w:rPr>
          <w:sz w:val="28"/>
          <w:szCs w:val="28"/>
        </w:rPr>
        <w:t xml:space="preserve"> 48</w:t>
      </w:r>
      <w:r w:rsidRPr="00DE7BFB">
        <w:rPr>
          <w:sz w:val="28"/>
          <w:szCs w:val="28"/>
        </w:rPr>
        <w:t>;</w:t>
      </w:r>
    </w:p>
    <w:p w:rsidR="00C37146" w:rsidRPr="004041F1" w:rsidRDefault="00C37146" w:rsidP="00DE7BFB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DE7BFB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20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7F6FEE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30.10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26.10</w:t>
      </w:r>
      <w:r w:rsidRPr="004041F1">
        <w:rPr>
          <w:sz w:val="28"/>
          <w:szCs w:val="28"/>
        </w:rPr>
        <w:t>.201</w:t>
      </w:r>
      <w:r>
        <w:rPr>
          <w:sz w:val="28"/>
          <w:szCs w:val="28"/>
        </w:rPr>
        <w:t>0 № 83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803B2A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30.06</w:t>
      </w:r>
      <w:r w:rsidRPr="004041F1">
        <w:rPr>
          <w:sz w:val="28"/>
          <w:szCs w:val="28"/>
        </w:rPr>
        <w:t>.2011 №</w:t>
      </w:r>
      <w:r>
        <w:rPr>
          <w:sz w:val="28"/>
          <w:szCs w:val="28"/>
        </w:rPr>
        <w:t xml:space="preserve"> 99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803B2A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03.08</w:t>
      </w:r>
      <w:r w:rsidRPr="004041F1">
        <w:rPr>
          <w:sz w:val="28"/>
          <w:szCs w:val="28"/>
        </w:rPr>
        <w:t>.2012 №</w:t>
      </w:r>
      <w:r>
        <w:rPr>
          <w:sz w:val="28"/>
          <w:szCs w:val="28"/>
        </w:rPr>
        <w:t xml:space="preserve"> 25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395743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395743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>5.04.2015 № 87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411AD4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.10.201</w:t>
      </w:r>
      <w:r>
        <w:rPr>
          <w:sz w:val="28"/>
          <w:szCs w:val="28"/>
        </w:rPr>
        <w:t>8 № 49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411AD4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65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Default="00C37146" w:rsidP="00411AD4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.202</w:t>
      </w:r>
      <w:r>
        <w:rPr>
          <w:sz w:val="28"/>
          <w:szCs w:val="28"/>
        </w:rPr>
        <w:t>0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2E11B5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24.05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21 № 92 «О внесении изменений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Pr="004041F1" w:rsidRDefault="00C37146" w:rsidP="00411AD4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0</w:t>
      </w:r>
      <w:r>
        <w:rPr>
          <w:sz w:val="28"/>
          <w:szCs w:val="28"/>
        </w:rPr>
        <w:t>9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 xml:space="preserve">.2022 № 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0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C37146" w:rsidRDefault="00C37146" w:rsidP="00570A59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Республики Мордовия от 25.04</w:t>
      </w:r>
      <w:r w:rsidRPr="004041F1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 xml:space="preserve"> № </w:t>
      </w:r>
      <w:r>
        <w:rPr>
          <w:sz w:val="28"/>
          <w:szCs w:val="28"/>
        </w:rPr>
        <w:t>39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 района Республики Мордовия»;</w:t>
      </w:r>
    </w:p>
    <w:p w:rsidR="00C37146" w:rsidRDefault="00C37146" w:rsidP="00570A59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Республики Мордовия от 11.10.</w:t>
      </w:r>
      <w:r w:rsidRPr="004041F1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№ </w:t>
      </w:r>
      <w:r>
        <w:rPr>
          <w:sz w:val="28"/>
          <w:szCs w:val="28"/>
        </w:rPr>
        <w:t>57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 района Республики Мордовия»;</w:t>
      </w:r>
    </w:p>
    <w:p w:rsidR="00C37146" w:rsidRPr="004041F1" w:rsidRDefault="00C37146" w:rsidP="006E3415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C37146" w:rsidRDefault="00C37146" w:rsidP="005C4015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</w:t>
      </w:r>
      <w:r>
        <w:rPr>
          <w:sz w:val="28"/>
          <w:szCs w:val="28"/>
        </w:rPr>
        <w:t xml:space="preserve"> </w:t>
      </w:r>
      <w:r w:rsidRPr="005F20F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Информационном бюллетене  Пиксясинского сельского поселения </w:t>
      </w:r>
      <w:r w:rsidRPr="005F20F0">
        <w:rPr>
          <w:sz w:val="28"/>
          <w:szCs w:val="28"/>
        </w:rPr>
        <w:t>Ардатовского муниципального района.</w:t>
      </w:r>
    </w:p>
    <w:p w:rsidR="00C37146" w:rsidRPr="00146F18" w:rsidRDefault="00C37146" w:rsidP="00203BF3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37146" w:rsidRDefault="00C37146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37146" w:rsidRPr="004041F1" w:rsidRDefault="00C37146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37146" w:rsidRDefault="00C37146" w:rsidP="005C4015">
      <w:pPr>
        <w:pStyle w:val="p7"/>
        <w:spacing w:before="0" w:beforeAutospacing="0" w:after="0" w:afterAutospacing="0"/>
        <w:ind w:firstLine="57"/>
        <w:contextualSpacing/>
        <w:jc w:val="both"/>
        <w:rPr>
          <w:sz w:val="28"/>
          <w:szCs w:val="28"/>
        </w:rPr>
      </w:pPr>
      <w:r w:rsidRPr="0076694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</w:t>
      </w:r>
      <w:r w:rsidRPr="00766945">
        <w:rPr>
          <w:sz w:val="28"/>
          <w:szCs w:val="28"/>
        </w:rPr>
        <w:t>инского сельского поселения</w:t>
      </w:r>
    </w:p>
    <w:p w:rsidR="00C37146" w:rsidRDefault="00C37146" w:rsidP="005C4015">
      <w:pPr>
        <w:pStyle w:val="p7"/>
        <w:spacing w:before="0" w:beforeAutospacing="0" w:after="0" w:afterAutospacing="0"/>
        <w:ind w:firstLine="57"/>
        <w:contextualSpacing/>
        <w:jc w:val="both"/>
        <w:rPr>
          <w:sz w:val="28"/>
          <w:szCs w:val="28"/>
        </w:rPr>
      </w:pPr>
      <w:r w:rsidRPr="00766945">
        <w:rPr>
          <w:sz w:val="28"/>
          <w:szCs w:val="28"/>
        </w:rPr>
        <w:t>Ардатовского муниципального района</w:t>
      </w:r>
    </w:p>
    <w:p w:rsidR="00C37146" w:rsidRDefault="00C37146" w:rsidP="005C4015">
      <w:pPr>
        <w:pStyle w:val="p7"/>
        <w:spacing w:before="0" w:beforeAutospacing="0" w:after="0" w:afterAutospacing="0"/>
        <w:ind w:firstLine="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         В.Н.Громов</w:t>
      </w:r>
    </w:p>
    <w:p w:rsidR="00C37146" w:rsidRPr="004041F1" w:rsidRDefault="00C37146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495"/>
        <w:gridCol w:w="4636"/>
      </w:tblGrid>
      <w:tr w:rsidR="00C37146" w:rsidRPr="004041F1" w:rsidTr="005E324A">
        <w:tc>
          <w:tcPr>
            <w:tcW w:w="5495" w:type="dxa"/>
          </w:tcPr>
          <w:p w:rsidR="00C37146" w:rsidRPr="00766945" w:rsidRDefault="00C37146" w:rsidP="00656252">
            <w:pPr>
              <w:pStyle w:val="NormalWeb"/>
              <w:jc w:val="both"/>
              <w:rPr>
                <w:sz w:val="28"/>
                <w:szCs w:val="28"/>
              </w:rPr>
            </w:pPr>
          </w:p>
        </w:tc>
        <w:tc>
          <w:tcPr>
            <w:tcW w:w="4636" w:type="dxa"/>
          </w:tcPr>
          <w:p w:rsidR="00C37146" w:rsidRDefault="00C37146" w:rsidP="00656252">
            <w:pPr>
              <w:pStyle w:val="NormalWeb"/>
              <w:jc w:val="both"/>
              <w:rPr>
                <w:sz w:val="28"/>
                <w:szCs w:val="28"/>
              </w:rPr>
            </w:pPr>
          </w:p>
          <w:p w:rsidR="00C37146" w:rsidRPr="00766945" w:rsidRDefault="00C37146" w:rsidP="00656252">
            <w:pPr>
              <w:pStyle w:val="NormalWeb"/>
              <w:jc w:val="both"/>
              <w:rPr>
                <w:sz w:val="28"/>
                <w:szCs w:val="28"/>
              </w:rPr>
            </w:pPr>
          </w:p>
        </w:tc>
      </w:tr>
    </w:tbl>
    <w:p w:rsidR="00C37146" w:rsidRPr="004041F1" w:rsidRDefault="00C37146" w:rsidP="00322887">
      <w:pPr>
        <w:pStyle w:val="p7"/>
        <w:spacing w:before="0" w:beforeAutospacing="0" w:after="0" w:afterAutospacing="0"/>
        <w:contextualSpacing/>
        <w:jc w:val="both"/>
        <w:rPr>
          <w:spacing w:val="-5"/>
          <w:sz w:val="28"/>
          <w:szCs w:val="28"/>
        </w:rPr>
      </w:pPr>
    </w:p>
    <w:sectPr w:rsidR="00C37146" w:rsidRPr="004041F1" w:rsidSect="00322887">
      <w:headerReference w:type="default" r:id="rId7"/>
      <w:headerReference w:type="first" r:id="rId8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146" w:rsidRDefault="00C37146" w:rsidP="00767E26">
      <w:r>
        <w:separator/>
      </w:r>
    </w:p>
  </w:endnote>
  <w:endnote w:type="continuationSeparator" w:id="0">
    <w:p w:rsidR="00C37146" w:rsidRDefault="00C37146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146" w:rsidRDefault="00C37146" w:rsidP="00767E26">
      <w:r>
        <w:separator/>
      </w:r>
    </w:p>
  </w:footnote>
  <w:footnote w:type="continuationSeparator" w:id="0">
    <w:p w:rsidR="00C37146" w:rsidRDefault="00C37146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146" w:rsidRDefault="00C37146">
    <w:pPr>
      <w:pStyle w:val="Header"/>
      <w:jc w:val="right"/>
    </w:pPr>
    <w:fldSimple w:instr="PAGE   \* MERGEFORMAT">
      <w:r>
        <w:rPr>
          <w:noProof/>
        </w:rPr>
        <w:t>3</w:t>
      </w:r>
    </w:fldSimple>
  </w:p>
  <w:p w:rsidR="00C37146" w:rsidRDefault="00C371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146" w:rsidRDefault="00C37146">
    <w:pPr>
      <w:pStyle w:val="Header"/>
    </w:pPr>
  </w:p>
  <w:p w:rsidR="00C37146" w:rsidRDefault="00C371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01690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2D69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46F18"/>
    <w:rsid w:val="00160D06"/>
    <w:rsid w:val="0016655F"/>
    <w:rsid w:val="001676AA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C4920"/>
    <w:rsid w:val="001C6061"/>
    <w:rsid w:val="001C6FFB"/>
    <w:rsid w:val="001D1364"/>
    <w:rsid w:val="001D31B0"/>
    <w:rsid w:val="001D5F5D"/>
    <w:rsid w:val="001D627B"/>
    <w:rsid w:val="001E777B"/>
    <w:rsid w:val="001F0F75"/>
    <w:rsid w:val="001F5AE6"/>
    <w:rsid w:val="00201847"/>
    <w:rsid w:val="00202DC1"/>
    <w:rsid w:val="00203BF3"/>
    <w:rsid w:val="00212F3E"/>
    <w:rsid w:val="00237FDD"/>
    <w:rsid w:val="0024036F"/>
    <w:rsid w:val="00244D1F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E11B5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62A5"/>
    <w:rsid w:val="003546FA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A7777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4263A"/>
    <w:rsid w:val="004434C1"/>
    <w:rsid w:val="004610F8"/>
    <w:rsid w:val="0046488A"/>
    <w:rsid w:val="00465B05"/>
    <w:rsid w:val="004667CD"/>
    <w:rsid w:val="00473C92"/>
    <w:rsid w:val="00473E6B"/>
    <w:rsid w:val="00484325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63ED"/>
    <w:rsid w:val="0054742D"/>
    <w:rsid w:val="005572CE"/>
    <w:rsid w:val="00563854"/>
    <w:rsid w:val="00570A59"/>
    <w:rsid w:val="00574A44"/>
    <w:rsid w:val="00596F09"/>
    <w:rsid w:val="005A575A"/>
    <w:rsid w:val="005B7532"/>
    <w:rsid w:val="005C2FAB"/>
    <w:rsid w:val="005C4015"/>
    <w:rsid w:val="005C7E7B"/>
    <w:rsid w:val="005D1FB2"/>
    <w:rsid w:val="005D7562"/>
    <w:rsid w:val="005E2F2B"/>
    <w:rsid w:val="005E324A"/>
    <w:rsid w:val="005F0C28"/>
    <w:rsid w:val="005F20F0"/>
    <w:rsid w:val="005F394F"/>
    <w:rsid w:val="005F5BF2"/>
    <w:rsid w:val="00603F8B"/>
    <w:rsid w:val="00604CAA"/>
    <w:rsid w:val="00605C23"/>
    <w:rsid w:val="0062122A"/>
    <w:rsid w:val="006227F7"/>
    <w:rsid w:val="0062716A"/>
    <w:rsid w:val="00633844"/>
    <w:rsid w:val="006377B2"/>
    <w:rsid w:val="00650CDF"/>
    <w:rsid w:val="00655844"/>
    <w:rsid w:val="00656252"/>
    <w:rsid w:val="00660118"/>
    <w:rsid w:val="006608A8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3415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6945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6FEE"/>
    <w:rsid w:val="007F72CD"/>
    <w:rsid w:val="007F77CE"/>
    <w:rsid w:val="00803B2A"/>
    <w:rsid w:val="00806FCA"/>
    <w:rsid w:val="00807399"/>
    <w:rsid w:val="00812BB9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7F99"/>
    <w:rsid w:val="008F00E6"/>
    <w:rsid w:val="00910BB4"/>
    <w:rsid w:val="0091356E"/>
    <w:rsid w:val="00914E52"/>
    <w:rsid w:val="00923686"/>
    <w:rsid w:val="009266F4"/>
    <w:rsid w:val="009317C7"/>
    <w:rsid w:val="00931ACE"/>
    <w:rsid w:val="00932914"/>
    <w:rsid w:val="00934EEE"/>
    <w:rsid w:val="00936C8C"/>
    <w:rsid w:val="009374CB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1743"/>
    <w:rsid w:val="00992CE0"/>
    <w:rsid w:val="00993AC1"/>
    <w:rsid w:val="00994B06"/>
    <w:rsid w:val="00996491"/>
    <w:rsid w:val="009A6865"/>
    <w:rsid w:val="009C2651"/>
    <w:rsid w:val="009C49E0"/>
    <w:rsid w:val="009C7F22"/>
    <w:rsid w:val="009D142D"/>
    <w:rsid w:val="009D3070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20EA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37146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0149"/>
    <w:rsid w:val="00D353F5"/>
    <w:rsid w:val="00D36534"/>
    <w:rsid w:val="00D3758E"/>
    <w:rsid w:val="00D4076C"/>
    <w:rsid w:val="00D40895"/>
    <w:rsid w:val="00D41756"/>
    <w:rsid w:val="00D41BF0"/>
    <w:rsid w:val="00D42672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5390"/>
    <w:rsid w:val="00DA7876"/>
    <w:rsid w:val="00DB4492"/>
    <w:rsid w:val="00DB44F2"/>
    <w:rsid w:val="00DB4949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76B42"/>
    <w:rsid w:val="00E80493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009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Normal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Normal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Normal"/>
    <w:uiPriority w:val="99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DefaultParagraphFont"/>
    <w:uiPriority w:val="99"/>
    <w:rsid w:val="00A060D4"/>
    <w:rPr>
      <w:rFonts w:cs="Times New Roman"/>
    </w:rPr>
  </w:style>
  <w:style w:type="character" w:customStyle="1" w:styleId="12">
    <w:name w:val="Гиперссылка1"/>
    <w:basedOn w:val="DefaultParagraphFont"/>
    <w:uiPriority w:val="99"/>
    <w:rsid w:val="00A060D4"/>
    <w:rPr>
      <w:rFonts w:cs="Times New Roman"/>
    </w:rPr>
  </w:style>
  <w:style w:type="character" w:customStyle="1" w:styleId="a30">
    <w:name w:val="a3"/>
    <w:basedOn w:val="DefaultParagraphFont"/>
    <w:uiPriority w:val="99"/>
    <w:rsid w:val="00A060D4"/>
    <w:rPr>
      <w:rFonts w:cs="Times New Roman"/>
    </w:rPr>
  </w:style>
  <w:style w:type="paragraph" w:styleId="ListParagraph">
    <w:name w:val="List Paragraph"/>
    <w:basedOn w:val="Normal"/>
    <w:uiPriority w:val="99"/>
    <w:qFormat/>
    <w:rsid w:val="007F3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17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17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17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17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17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1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1007</TotalTime>
  <Pages>3</Pages>
  <Words>869</Words>
  <Characters>4954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23</cp:revision>
  <cp:lastPrinted>2026-04-29T13:45:00Z</cp:lastPrinted>
  <dcterms:created xsi:type="dcterms:W3CDTF">2026-02-17T06:42:00Z</dcterms:created>
  <dcterms:modified xsi:type="dcterms:W3CDTF">2026-04-29T13:46:00Z</dcterms:modified>
</cp:coreProperties>
</file>