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D4" w:rsidRDefault="009446D4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9446D4" w:rsidRPr="00F34821" w:rsidRDefault="009446D4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F34821">
        <w:rPr>
          <w:rFonts w:ascii="Times New Roman" w:hAnsi="Times New Roman"/>
          <w:b/>
          <w:bCs/>
          <w:sz w:val="32"/>
          <w:szCs w:val="32"/>
          <w:lang w:eastAsia="ru-RU"/>
        </w:rPr>
        <w:t>РЕСПУБЛИКА МОРДОВИЯ</w:t>
      </w:r>
    </w:p>
    <w:p w:rsidR="009446D4" w:rsidRDefault="009446D4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F34821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АДМИНИСТРАЦИЯ</w:t>
      </w:r>
    </w:p>
    <w:p w:rsidR="009446D4" w:rsidRPr="00F34821" w:rsidRDefault="009446D4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ПИКСЯСИНСКОГО СЕЛЬСКОГО ПОСЕЛЕНИЯ</w:t>
      </w:r>
    </w:p>
    <w:p w:rsidR="009446D4" w:rsidRPr="00F34821" w:rsidRDefault="009446D4" w:rsidP="00F34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F34821">
        <w:rPr>
          <w:rFonts w:ascii="Times New Roman" w:hAnsi="Times New Roman"/>
          <w:b/>
          <w:bCs/>
          <w:sz w:val="32"/>
          <w:szCs w:val="32"/>
          <w:lang w:eastAsia="ru-RU"/>
        </w:rPr>
        <w:t>АРДАТОВСКОГО МУНИЦИПАЛЬНОГО  РАЙОНА</w:t>
      </w:r>
    </w:p>
    <w:p w:rsidR="009446D4" w:rsidRPr="00F34821" w:rsidRDefault="009446D4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9446D4" w:rsidRPr="009A170B" w:rsidRDefault="009446D4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34821">
        <w:rPr>
          <w:rFonts w:ascii="Times New Roman" w:hAnsi="Times New Roman"/>
          <w:sz w:val="32"/>
          <w:szCs w:val="32"/>
          <w:lang w:eastAsia="ru-RU"/>
        </w:rPr>
        <w:t>ПОСТАНОВЛЕНИЕ</w:t>
      </w:r>
      <w:r w:rsidRPr="009A170B">
        <w:rPr>
          <w:rFonts w:ascii="Times New Roman" w:hAnsi="Times New Roman"/>
          <w:sz w:val="40"/>
          <w:szCs w:val="40"/>
          <w:lang w:eastAsia="ru-RU"/>
        </w:rPr>
        <w:t xml:space="preserve">  </w:t>
      </w:r>
      <w:r w:rsidRPr="009A170B">
        <w:rPr>
          <w:rFonts w:ascii="Times New Roman" w:hAnsi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</w:t>
      </w:r>
    </w:p>
    <w:p w:rsidR="009446D4" w:rsidRDefault="009446D4" w:rsidP="002A13DE">
      <w:pPr>
        <w:pStyle w:val="docdata"/>
        <w:spacing w:before="0" w:beforeAutospacing="0" w:after="0" w:afterAutospacing="0"/>
        <w:ind w:firstLine="567"/>
        <w:rPr>
          <w:color w:val="000000"/>
          <w:sz w:val="28"/>
        </w:rPr>
      </w:pPr>
    </w:p>
    <w:p w:rsidR="009446D4" w:rsidRPr="002A13DE" w:rsidRDefault="009446D4" w:rsidP="002A13DE">
      <w:pPr>
        <w:rPr>
          <w:rFonts w:ascii="Times New Roman" w:hAnsi="Times New Roman"/>
        </w:rPr>
      </w:pPr>
      <w:r w:rsidRPr="002A13DE">
        <w:rPr>
          <w:rFonts w:ascii="Times New Roman" w:hAnsi="Times New Roman"/>
          <w:b/>
        </w:rPr>
        <w:t>«</w:t>
      </w:r>
      <w:r>
        <w:rPr>
          <w:rFonts w:ascii="Times New Roman" w:hAnsi="Times New Roman"/>
          <w:b/>
        </w:rPr>
        <w:t>30</w:t>
      </w:r>
      <w:r w:rsidRPr="002A13DE">
        <w:rPr>
          <w:rFonts w:ascii="Times New Roman" w:hAnsi="Times New Roman"/>
          <w:b/>
        </w:rPr>
        <w:t xml:space="preserve">»  </w:t>
      </w:r>
      <w:r>
        <w:rPr>
          <w:rFonts w:ascii="Times New Roman" w:hAnsi="Times New Roman"/>
          <w:b/>
        </w:rPr>
        <w:t>апреля</w:t>
      </w:r>
      <w:r w:rsidRPr="002A13DE">
        <w:rPr>
          <w:rFonts w:ascii="Times New Roman" w:hAnsi="Times New Roman"/>
          <w:b/>
        </w:rPr>
        <w:t xml:space="preserve">  2026  г.</w:t>
      </w:r>
      <w:r w:rsidRPr="002A13DE">
        <w:rPr>
          <w:rFonts w:ascii="Times New Roman" w:hAnsi="Times New Roman"/>
          <w:b/>
        </w:rPr>
        <w:tab/>
      </w:r>
      <w:r w:rsidRPr="002A13DE">
        <w:rPr>
          <w:rFonts w:ascii="Times New Roman" w:hAnsi="Times New Roman"/>
          <w:b/>
        </w:rPr>
        <w:tab/>
        <w:t xml:space="preserve">       </w:t>
      </w:r>
      <w:r>
        <w:rPr>
          <w:rFonts w:ascii="Times New Roman" w:hAnsi="Times New Roman"/>
          <w:b/>
        </w:rPr>
        <w:t xml:space="preserve">             </w:t>
      </w:r>
      <w:r w:rsidRPr="002A13DE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>с.Пиксяси</w:t>
      </w:r>
      <w:r w:rsidRPr="002A13DE">
        <w:rPr>
          <w:rFonts w:ascii="Times New Roman" w:hAnsi="Times New Roman"/>
          <w:b/>
        </w:rPr>
        <w:t xml:space="preserve">                  </w:t>
      </w:r>
      <w:r>
        <w:rPr>
          <w:rFonts w:ascii="Times New Roman" w:hAnsi="Times New Roman"/>
          <w:b/>
        </w:rPr>
        <w:t xml:space="preserve">                               </w:t>
      </w:r>
      <w:r w:rsidRPr="002A13DE">
        <w:rPr>
          <w:rFonts w:ascii="Times New Roman" w:hAnsi="Times New Roman"/>
          <w:b/>
        </w:rPr>
        <w:t xml:space="preserve">   №</w:t>
      </w:r>
      <w:r>
        <w:rPr>
          <w:rFonts w:ascii="Times New Roman" w:hAnsi="Times New Roman"/>
          <w:b/>
        </w:rPr>
        <w:t>8</w:t>
      </w:r>
    </w:p>
    <w:p w:rsidR="009446D4" w:rsidRDefault="009446D4" w:rsidP="002A13DE">
      <w:pPr>
        <w:pStyle w:val="NormalWeb"/>
        <w:spacing w:before="0" w:beforeAutospacing="0" w:after="0" w:afterAutospacing="0"/>
        <w:rPr>
          <w:color w:val="000000"/>
          <w:sz w:val="28"/>
        </w:rPr>
      </w:pPr>
    </w:p>
    <w:p w:rsidR="009446D4" w:rsidRPr="009E5BC3" w:rsidRDefault="009446D4" w:rsidP="009E5BC3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</w:rPr>
      </w:pPr>
      <w:r w:rsidRPr="009E5BC3">
        <w:rPr>
          <w:b/>
          <w:color w:val="000000"/>
          <w:sz w:val="28"/>
        </w:rPr>
        <w:t>Об индексации пенсий за выслугу лет</w:t>
      </w:r>
      <w:bookmarkStart w:id="0" w:name="_GoBack"/>
      <w:bookmarkEnd w:id="0"/>
      <w:r w:rsidRPr="009E5BC3">
        <w:rPr>
          <w:b/>
          <w:color w:val="000000"/>
          <w:sz w:val="28"/>
        </w:rPr>
        <w:t xml:space="preserve"> в </w:t>
      </w:r>
      <w:r>
        <w:rPr>
          <w:b/>
          <w:color w:val="000000"/>
          <w:sz w:val="28"/>
        </w:rPr>
        <w:t>Пиксясин</w:t>
      </w:r>
      <w:r w:rsidRPr="009E5BC3">
        <w:rPr>
          <w:b/>
          <w:color w:val="000000"/>
          <w:sz w:val="28"/>
        </w:rPr>
        <w:t>ском сельском поселении</w:t>
      </w:r>
    </w:p>
    <w:p w:rsidR="009446D4" w:rsidRPr="009E5BC3" w:rsidRDefault="009446D4" w:rsidP="009E5BC3">
      <w:pPr>
        <w:pStyle w:val="docdata"/>
        <w:spacing w:before="0" w:beforeAutospacing="0" w:after="0" w:afterAutospacing="0"/>
        <w:ind w:firstLine="567"/>
        <w:jc w:val="center"/>
        <w:rPr>
          <w:b/>
          <w:color w:val="000000"/>
          <w:sz w:val="28"/>
        </w:rPr>
      </w:pPr>
    </w:p>
    <w:p w:rsidR="009446D4" w:rsidRDefault="009446D4" w:rsidP="00CE22A5">
      <w:pPr>
        <w:pStyle w:val="docdata"/>
        <w:spacing w:before="0" w:beforeAutospacing="0" w:after="0" w:afterAutospacing="0"/>
        <w:ind w:firstLine="567"/>
        <w:jc w:val="center"/>
      </w:pPr>
    </w:p>
    <w:p w:rsidR="009446D4" w:rsidRPr="002A13DE" w:rsidRDefault="009446D4" w:rsidP="00CE22A5">
      <w:pPr>
        <w:pStyle w:val="docdata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9446D4" w:rsidRDefault="009446D4" w:rsidP="001E1E0B">
      <w:pPr>
        <w:pStyle w:val="NormalWeb"/>
        <w:spacing w:before="0" w:beforeAutospacing="0" w:after="0" w:afterAutospacing="0"/>
        <w:jc w:val="both"/>
        <w:rPr>
          <w:color w:val="000000"/>
          <w:sz w:val="28"/>
        </w:rPr>
      </w:pPr>
      <w:r w:rsidRPr="002A13DE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          </w:t>
      </w:r>
      <w:r w:rsidRPr="002A13DE">
        <w:rPr>
          <w:color w:val="000000"/>
          <w:sz w:val="28"/>
          <w:szCs w:val="28"/>
        </w:rPr>
        <w:t xml:space="preserve">В соответствии с Федеральным законом от 28 ноября </w:t>
      </w:r>
      <w:smartTag w:uri="urn:schemas-microsoft-com:office:smarttags" w:element="metricconverter">
        <w:smartTagPr>
          <w:attr w:name="ProductID" w:val="2025 г"/>
        </w:smartTagPr>
        <w:r w:rsidRPr="002A13DE">
          <w:rPr>
            <w:color w:val="000000"/>
            <w:sz w:val="28"/>
            <w:szCs w:val="28"/>
          </w:rPr>
          <w:t>2025 г</w:t>
        </w:r>
      </w:smartTag>
      <w:r w:rsidRPr="002A13DE">
        <w:rPr>
          <w:color w:val="000000"/>
          <w:sz w:val="28"/>
          <w:szCs w:val="28"/>
        </w:rPr>
        <w:t xml:space="preserve">. № 426-ФЗ «О федеральном бюджете на 2026 год и на плановый период 2027 и 2028 годов», Законом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2A13DE">
          <w:rPr>
            <w:color w:val="000000"/>
            <w:sz w:val="28"/>
            <w:szCs w:val="28"/>
          </w:rPr>
          <w:t>1999 г</w:t>
        </w:r>
      </w:smartTag>
      <w:r w:rsidRPr="002A13DE">
        <w:rPr>
          <w:color w:val="000000"/>
          <w:sz w:val="28"/>
          <w:szCs w:val="28"/>
        </w:rPr>
        <w:t>. N 30-З «</w:t>
      </w:r>
      <w:hyperlink r:id="rId5" w:tooltip="https://pravo-search.minjust.ru/bigs/showDocument.html?id=F2259EBE-1F9B-4EEB-A5F4-CA141AE831F2" w:history="1">
        <w:r w:rsidRPr="002A13DE">
          <w:rPr>
            <w:color w:val="000000"/>
            <w:sz w:val="28"/>
            <w:szCs w:val="28"/>
          </w:rPr>
          <w:t>О муниципальной службе в Республике Мордовия</w:t>
        </w:r>
      </w:hyperlink>
      <w:r w:rsidRPr="002A13DE">
        <w:rPr>
          <w:color w:val="000000"/>
          <w:sz w:val="28"/>
          <w:szCs w:val="28"/>
        </w:rPr>
        <w:t xml:space="preserve">», Законом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A13DE">
          <w:rPr>
            <w:color w:val="000000"/>
            <w:sz w:val="28"/>
            <w:szCs w:val="28"/>
          </w:rPr>
          <w:t>2010 г</w:t>
        </w:r>
      </w:smartTag>
      <w:r w:rsidRPr="002A13DE">
        <w:rPr>
          <w:color w:val="000000"/>
          <w:sz w:val="28"/>
          <w:szCs w:val="28"/>
        </w:rPr>
        <w:t>. N 47-З «</w:t>
      </w:r>
      <w:hyperlink r:id="rId6" w:tooltip="https://pravo-search.minjust.ru/bigs/showDocument.html?id=D95E9D97-242C-4376-B31E-42C49119D75E" w:history="1">
        <w:r w:rsidRPr="002A13DE">
          <w:rPr>
            <w:color w:val="000000"/>
            <w:sz w:val="28"/>
            <w:szCs w:val="28"/>
          </w:rPr>
  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  </w:r>
      </w:hyperlink>
      <w:r w:rsidRPr="002A13DE">
        <w:rPr>
          <w:color w:val="000000"/>
          <w:sz w:val="28"/>
          <w:szCs w:val="28"/>
        </w:rPr>
        <w:t xml:space="preserve">»,  </w:t>
      </w:r>
      <w:r w:rsidRPr="00BC25E8">
        <w:rPr>
          <w:color w:val="000000"/>
          <w:sz w:val="28"/>
        </w:rPr>
        <w:t xml:space="preserve">администрация </w:t>
      </w:r>
      <w:r>
        <w:rPr>
          <w:color w:val="000000"/>
          <w:sz w:val="28"/>
        </w:rPr>
        <w:t>Пиксясинского сельского поселения</w:t>
      </w:r>
      <w:r w:rsidRPr="00BC25E8">
        <w:rPr>
          <w:color w:val="000000"/>
          <w:sz w:val="28"/>
        </w:rPr>
        <w:t xml:space="preserve"> Ардатовского муниципального района, </w:t>
      </w:r>
    </w:p>
    <w:p w:rsidR="009446D4" w:rsidRDefault="009446D4" w:rsidP="00CE22A5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</w:rPr>
      </w:pPr>
    </w:p>
    <w:p w:rsidR="009446D4" w:rsidRPr="00BC25E8" w:rsidRDefault="009446D4" w:rsidP="00CE22A5">
      <w:pPr>
        <w:pStyle w:val="NormalWeb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>ПОСТАНОВЛЯЕТ:</w:t>
      </w:r>
    </w:p>
    <w:p w:rsidR="009446D4" w:rsidRPr="00BC25E8" w:rsidRDefault="009446D4" w:rsidP="00CE22A5">
      <w:pPr>
        <w:pStyle w:val="NormalWeb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9446D4" w:rsidRPr="00BC25E8" w:rsidRDefault="009446D4" w:rsidP="00CE22A5">
      <w:pPr>
        <w:pStyle w:val="NormalWeb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 xml:space="preserve">1. С 01 </w:t>
      </w:r>
      <w:r>
        <w:rPr>
          <w:color w:val="000000"/>
          <w:sz w:val="28"/>
        </w:rPr>
        <w:t>мая</w:t>
      </w:r>
      <w:r w:rsidRPr="00BC25E8">
        <w:rPr>
          <w:color w:val="000000"/>
          <w:sz w:val="28"/>
        </w:rPr>
        <w:t xml:space="preserve"> 202</w:t>
      </w:r>
      <w:r>
        <w:rPr>
          <w:color w:val="000000"/>
          <w:sz w:val="28"/>
        </w:rPr>
        <w:t>6</w:t>
      </w:r>
      <w:r w:rsidRPr="00BC25E8">
        <w:rPr>
          <w:color w:val="000000"/>
          <w:sz w:val="28"/>
        </w:rPr>
        <w:t xml:space="preserve">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color w:val="000000"/>
          <w:sz w:val="28"/>
        </w:rPr>
        <w:t xml:space="preserve"> администрации Пиксясинского сельского поселения</w:t>
      </w:r>
      <w:r w:rsidRPr="00BC25E8">
        <w:rPr>
          <w:color w:val="000000"/>
          <w:sz w:val="28"/>
        </w:rPr>
        <w:t xml:space="preserve"> Ардатовского муниципального </w:t>
      </w:r>
      <w:r>
        <w:rPr>
          <w:color w:val="000000"/>
          <w:sz w:val="28"/>
        </w:rPr>
        <w:t xml:space="preserve">Республики Мордовия </w:t>
      </w:r>
      <w:r w:rsidRPr="00BC25E8">
        <w:rPr>
          <w:color w:val="000000"/>
          <w:sz w:val="28"/>
        </w:rPr>
        <w:t>на пр</w:t>
      </w:r>
      <w:r>
        <w:rPr>
          <w:color w:val="000000"/>
          <w:sz w:val="28"/>
        </w:rPr>
        <w:t>огнозируемый уровень инфляции 4</w:t>
      </w:r>
      <w:r w:rsidRPr="00BC25E8">
        <w:rPr>
          <w:color w:val="000000"/>
          <w:sz w:val="28"/>
        </w:rPr>
        <w:t xml:space="preserve"> %.  </w:t>
      </w:r>
    </w:p>
    <w:p w:rsidR="009446D4" w:rsidRPr="00BC25E8" w:rsidRDefault="009446D4" w:rsidP="00CE22A5">
      <w:pPr>
        <w:pStyle w:val="NormalWeb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>2. Настоящее постановление вступает в силу после официального опубликования</w:t>
      </w:r>
      <w:r>
        <w:rPr>
          <w:color w:val="000000"/>
          <w:sz w:val="28"/>
        </w:rPr>
        <w:t xml:space="preserve"> в Информационном бюллетене Пиксясинского сельского поселения</w:t>
      </w:r>
      <w:r w:rsidRPr="00BC25E8">
        <w:rPr>
          <w:color w:val="000000"/>
          <w:sz w:val="28"/>
        </w:rPr>
        <w:t xml:space="preserve"> и распространяется на правоотношения, возникшие с 01</w:t>
      </w:r>
      <w:r>
        <w:rPr>
          <w:color w:val="000000"/>
          <w:sz w:val="28"/>
        </w:rPr>
        <w:t xml:space="preserve"> мая </w:t>
      </w:r>
      <w:r w:rsidRPr="00BC25E8">
        <w:rPr>
          <w:color w:val="000000"/>
          <w:sz w:val="28"/>
        </w:rPr>
        <w:t>202</w:t>
      </w:r>
      <w:r>
        <w:rPr>
          <w:color w:val="000000"/>
          <w:sz w:val="28"/>
        </w:rPr>
        <w:t>6</w:t>
      </w:r>
      <w:r w:rsidRPr="00BC25E8">
        <w:rPr>
          <w:color w:val="000000"/>
          <w:sz w:val="28"/>
        </w:rPr>
        <w:t xml:space="preserve"> года.</w:t>
      </w:r>
    </w:p>
    <w:p w:rsidR="009446D4" w:rsidRPr="00BC25E8" w:rsidRDefault="009446D4" w:rsidP="00CE22A5">
      <w:pPr>
        <w:pStyle w:val="NormalWeb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9446D4" w:rsidRPr="00BC25E8" w:rsidRDefault="009446D4" w:rsidP="00CE22A5">
      <w:pPr>
        <w:pStyle w:val="NormalWeb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9446D4" w:rsidRPr="00BC25E8" w:rsidRDefault="009446D4" w:rsidP="00CE22A5">
      <w:pPr>
        <w:pStyle w:val="NormalWeb"/>
        <w:shd w:val="clear" w:color="auto" w:fill="FFFFFF"/>
        <w:spacing w:before="0" w:beforeAutospacing="0" w:after="0" w:afterAutospacing="0" w:line="360" w:lineRule="atLeast"/>
        <w:jc w:val="right"/>
        <w:rPr>
          <w:sz w:val="28"/>
        </w:rPr>
      </w:pPr>
      <w:r w:rsidRPr="00BC25E8">
        <w:rPr>
          <w:sz w:val="28"/>
        </w:rPr>
        <w:t> </w:t>
      </w:r>
    </w:p>
    <w:p w:rsidR="009446D4" w:rsidRDefault="009446D4" w:rsidP="002A13D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C25E8">
        <w:rPr>
          <w:color w:val="000000"/>
          <w:sz w:val="28"/>
        </w:rPr>
        <w:t>Глава</w:t>
      </w:r>
      <w:r>
        <w:rPr>
          <w:color w:val="000000"/>
          <w:sz w:val="28"/>
        </w:rPr>
        <w:t xml:space="preserve"> Пиксясинского </w:t>
      </w:r>
    </w:p>
    <w:p w:rsidR="009446D4" w:rsidRPr="00F34821" w:rsidRDefault="009446D4" w:rsidP="002A13D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                   В.Н.Громов                                  </w:t>
      </w:r>
      <w:r w:rsidRPr="00BC25E8">
        <w:rPr>
          <w:color w:val="000000"/>
          <w:sz w:val="28"/>
        </w:rPr>
        <w:t xml:space="preserve">  </w:t>
      </w:r>
    </w:p>
    <w:p w:rsidR="009446D4" w:rsidRPr="00BC25E8" w:rsidRDefault="009446D4" w:rsidP="002A13DE">
      <w:pPr>
        <w:pStyle w:val="NormalWeb"/>
        <w:shd w:val="clear" w:color="auto" w:fill="FFFFFF"/>
        <w:spacing w:before="0" w:beforeAutospacing="0" w:after="0" w:afterAutospacing="0"/>
        <w:rPr>
          <w:sz w:val="28"/>
        </w:rPr>
      </w:pPr>
    </w:p>
    <w:p w:rsidR="009446D4" w:rsidRPr="00BC25E8" w:rsidRDefault="009446D4" w:rsidP="00CE22A5">
      <w:pPr>
        <w:pStyle w:val="NormalWeb"/>
        <w:shd w:val="clear" w:color="auto" w:fill="FFFFFF"/>
        <w:spacing w:before="0" w:beforeAutospacing="0" w:after="0" w:afterAutospacing="0"/>
        <w:jc w:val="right"/>
        <w:rPr>
          <w:sz w:val="28"/>
        </w:rPr>
      </w:pPr>
      <w:r w:rsidRPr="00BC25E8">
        <w:rPr>
          <w:sz w:val="28"/>
        </w:rPr>
        <w:t> </w:t>
      </w:r>
    </w:p>
    <w:sectPr w:rsidR="009446D4" w:rsidRPr="00BC25E8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132B88"/>
    <w:rsid w:val="001351E1"/>
    <w:rsid w:val="00163D09"/>
    <w:rsid w:val="00170C05"/>
    <w:rsid w:val="001B130C"/>
    <w:rsid w:val="001E1E0B"/>
    <w:rsid w:val="00297295"/>
    <w:rsid w:val="002A13DE"/>
    <w:rsid w:val="002B67CA"/>
    <w:rsid w:val="002C1B5D"/>
    <w:rsid w:val="003328E4"/>
    <w:rsid w:val="003743E6"/>
    <w:rsid w:val="003B7896"/>
    <w:rsid w:val="003E611F"/>
    <w:rsid w:val="003F4DC9"/>
    <w:rsid w:val="00421D75"/>
    <w:rsid w:val="004A380B"/>
    <w:rsid w:val="0050519F"/>
    <w:rsid w:val="005639AE"/>
    <w:rsid w:val="006902D0"/>
    <w:rsid w:val="006B1481"/>
    <w:rsid w:val="00701434"/>
    <w:rsid w:val="00745FDF"/>
    <w:rsid w:val="00781166"/>
    <w:rsid w:val="007A4AE3"/>
    <w:rsid w:val="007B595D"/>
    <w:rsid w:val="009331DA"/>
    <w:rsid w:val="00934A66"/>
    <w:rsid w:val="00940C4C"/>
    <w:rsid w:val="009446D4"/>
    <w:rsid w:val="00964EB6"/>
    <w:rsid w:val="009A170B"/>
    <w:rsid w:val="009B6AB7"/>
    <w:rsid w:val="009E5BC3"/>
    <w:rsid w:val="00A212FB"/>
    <w:rsid w:val="00B04566"/>
    <w:rsid w:val="00B55612"/>
    <w:rsid w:val="00B711B6"/>
    <w:rsid w:val="00BA7C5D"/>
    <w:rsid w:val="00BC25E8"/>
    <w:rsid w:val="00C179DC"/>
    <w:rsid w:val="00C3690E"/>
    <w:rsid w:val="00C44088"/>
    <w:rsid w:val="00C7251C"/>
    <w:rsid w:val="00CE22A5"/>
    <w:rsid w:val="00CE66B7"/>
    <w:rsid w:val="00D131F0"/>
    <w:rsid w:val="00D4193A"/>
    <w:rsid w:val="00DC234D"/>
    <w:rsid w:val="00DF17C4"/>
    <w:rsid w:val="00E11B4E"/>
    <w:rsid w:val="00E316EF"/>
    <w:rsid w:val="00E57D2C"/>
    <w:rsid w:val="00EE5CAC"/>
    <w:rsid w:val="00F34821"/>
    <w:rsid w:val="00F50C69"/>
    <w:rsid w:val="00F5717C"/>
    <w:rsid w:val="00F67E09"/>
    <w:rsid w:val="00F92684"/>
    <w:rsid w:val="00FA7212"/>
    <w:rsid w:val="00FD6E12"/>
    <w:rsid w:val="00FE7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39A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99"/>
    <w:qFormat/>
    <w:rsid w:val="00CE66B7"/>
    <w:rPr>
      <w:rFonts w:cs="Times New Roman"/>
      <w:i/>
      <w:iCs/>
    </w:rPr>
  </w:style>
  <w:style w:type="paragraph" w:styleId="FootnoteText">
    <w:name w:val="footnote text"/>
    <w:basedOn w:val="Normal"/>
    <w:link w:val="FootnoteTextChar"/>
    <w:uiPriority w:val="99"/>
    <w:semiHidden/>
    <w:rsid w:val="00A212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212FB"/>
    <w:rPr>
      <w:rFonts w:cs="Times New Roman"/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CE22A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12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D95E9D97-242C-4376-B31E-42C49119D75E" TargetMode="External"/><Relationship Id="rId5" Type="http://schemas.openxmlformats.org/officeDocument/2006/relationships/hyperlink" Target="https://pravo-search.minjust.ru/bigs/showDocument.html?id=F2259EBE-1F9B-4EEB-A5F4-CA141AE831F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306</Words>
  <Characters>1748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4</cp:revision>
  <cp:lastPrinted>2026-04-30T11:25:00Z</cp:lastPrinted>
  <dcterms:created xsi:type="dcterms:W3CDTF">2026-05-04T10:00:00Z</dcterms:created>
  <dcterms:modified xsi:type="dcterms:W3CDTF">2026-05-04T12:27:00Z</dcterms:modified>
</cp:coreProperties>
</file>