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4FBC" w:rsidRDefault="00444FBC" w:rsidP="008B700E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Совет депутатов </w:t>
      </w:r>
    </w:p>
    <w:p w:rsidR="00444FBC" w:rsidRDefault="00444FBC" w:rsidP="008B700E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Пиксясинского сельского поселения</w:t>
      </w:r>
    </w:p>
    <w:p w:rsidR="00444FBC" w:rsidRDefault="00444FBC" w:rsidP="008B700E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Ардатовского муниципального района РМ</w:t>
      </w:r>
    </w:p>
    <w:p w:rsidR="00444FBC" w:rsidRDefault="00444FBC" w:rsidP="008B700E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седьмого созыва</w:t>
      </w:r>
    </w:p>
    <w:p w:rsidR="00444FBC" w:rsidRDefault="00444FBC" w:rsidP="008B700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color w:val="26282F"/>
          <w:sz w:val="28"/>
          <w:szCs w:val="28"/>
          <w:lang w:eastAsia="ru-RU"/>
        </w:rPr>
      </w:pPr>
      <w:r>
        <w:rPr>
          <w:rFonts w:ascii="Times New Roman" w:hAnsi="Times New Roman"/>
          <w:color w:val="26282F"/>
          <w:sz w:val="28"/>
          <w:szCs w:val="28"/>
          <w:lang w:eastAsia="ru-RU"/>
        </w:rPr>
        <w:t>с.Пиксяси</w:t>
      </w:r>
    </w:p>
    <w:p w:rsidR="00444FBC" w:rsidRDefault="00444FBC" w:rsidP="008B700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8"/>
          <w:szCs w:val="28"/>
          <w:u w:val="single"/>
          <w:lang w:eastAsia="ru-RU"/>
        </w:rPr>
      </w:pPr>
    </w:p>
    <w:p w:rsidR="00444FBC" w:rsidRDefault="00444FBC" w:rsidP="00414CB0">
      <w:pPr>
        <w:overflowPunct w:val="0"/>
        <w:autoSpaceDE w:val="0"/>
        <w:autoSpaceDN w:val="0"/>
        <w:adjustRightInd w:val="0"/>
        <w:spacing w:after="0" w:line="240" w:lineRule="auto"/>
        <w:ind w:firstLine="708"/>
        <w:textAlignment w:val="baseline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                                         РЕШЕНИЕ</w:t>
      </w:r>
    </w:p>
    <w:p w:rsidR="00444FBC" w:rsidRDefault="00444FBC" w:rsidP="008B700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</w:p>
    <w:p w:rsidR="00444FBC" w:rsidRDefault="00444FBC" w:rsidP="008B700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от  1 апреля 2026 года                                                                     № 81</w:t>
      </w:r>
    </w:p>
    <w:p w:rsidR="00444FBC" w:rsidRDefault="00444FBC" w:rsidP="00414CB0">
      <w:pPr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444FBC" w:rsidRPr="004606E4" w:rsidRDefault="00444FBC" w:rsidP="00414CB0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  <w:r w:rsidRPr="004606E4">
        <w:rPr>
          <w:rFonts w:ascii="Times New Roman" w:hAnsi="Times New Roman"/>
          <w:sz w:val="28"/>
          <w:szCs w:val="28"/>
          <w:lang w:eastAsia="ru-RU"/>
        </w:rPr>
        <w:t>О внесении изменений в решение Совета депутатов Ардатовского муниципального района Республики Мордовия от 2</w:t>
      </w:r>
      <w:r>
        <w:rPr>
          <w:rFonts w:ascii="Times New Roman" w:hAnsi="Times New Roman"/>
          <w:sz w:val="28"/>
          <w:szCs w:val="28"/>
          <w:lang w:eastAsia="ru-RU"/>
        </w:rPr>
        <w:t>2</w:t>
      </w:r>
      <w:r w:rsidRPr="004606E4">
        <w:rPr>
          <w:rFonts w:ascii="Times New Roman" w:hAnsi="Times New Roman"/>
          <w:sz w:val="28"/>
          <w:szCs w:val="28"/>
          <w:lang w:eastAsia="ru-RU"/>
        </w:rPr>
        <w:t xml:space="preserve"> ноября </w:t>
      </w:r>
      <w:smartTag w:uri="urn:schemas-microsoft-com:office:smarttags" w:element="metricconverter">
        <w:smartTagPr>
          <w:attr w:name="ProductID" w:val="2013 г"/>
        </w:smartTagPr>
        <w:r w:rsidRPr="004606E4">
          <w:rPr>
            <w:rFonts w:ascii="Times New Roman" w:hAnsi="Times New Roman"/>
            <w:sz w:val="28"/>
            <w:szCs w:val="28"/>
            <w:lang w:eastAsia="ru-RU"/>
          </w:rPr>
          <w:t>2013 г</w:t>
        </w:r>
      </w:smartTag>
      <w:r w:rsidRPr="004606E4">
        <w:rPr>
          <w:rFonts w:ascii="Times New Roman" w:hAnsi="Times New Roman"/>
          <w:sz w:val="28"/>
          <w:szCs w:val="28"/>
          <w:lang w:eastAsia="ru-RU"/>
        </w:rPr>
        <w:t xml:space="preserve">. № </w:t>
      </w:r>
      <w:r>
        <w:rPr>
          <w:rFonts w:ascii="Times New Roman" w:hAnsi="Times New Roman"/>
          <w:sz w:val="28"/>
          <w:szCs w:val="28"/>
          <w:lang w:eastAsia="ru-RU"/>
        </w:rPr>
        <w:t>50</w:t>
      </w:r>
    </w:p>
    <w:p w:rsidR="00444FBC" w:rsidRPr="004606E4" w:rsidRDefault="00444FBC" w:rsidP="00414CB0">
      <w:pPr>
        <w:jc w:val="both"/>
        <w:rPr>
          <w:rFonts w:ascii="Times New Roman" w:hAnsi="Times New Roman"/>
          <w:sz w:val="28"/>
          <w:szCs w:val="28"/>
          <w:lang w:eastAsia="ru-RU"/>
        </w:rPr>
      </w:pPr>
      <w:r w:rsidRPr="004606E4">
        <w:rPr>
          <w:rFonts w:ascii="Times New Roman" w:hAnsi="Times New Roman"/>
          <w:sz w:val="28"/>
          <w:szCs w:val="28"/>
          <w:lang w:eastAsia="ru-RU"/>
        </w:rPr>
        <w:t>«Об утверждении</w:t>
      </w:r>
      <w:r w:rsidRPr="004606E4">
        <w:rPr>
          <w:rFonts w:ascii="Times New Roman" w:hAnsi="Times New Roman"/>
          <w:color w:val="0000FF"/>
          <w:sz w:val="28"/>
          <w:szCs w:val="28"/>
          <w:lang w:eastAsia="ru-RU"/>
        </w:rPr>
        <w:t xml:space="preserve"> </w:t>
      </w:r>
      <w:r w:rsidRPr="004606E4">
        <w:rPr>
          <w:rFonts w:ascii="Times New Roman" w:hAnsi="Times New Roman"/>
          <w:sz w:val="28"/>
          <w:szCs w:val="28"/>
          <w:lang w:eastAsia="ru-RU"/>
        </w:rPr>
        <w:t>Положения</w:t>
      </w:r>
      <w:r w:rsidRPr="004606E4">
        <w:rPr>
          <w:rFonts w:ascii="Times New Roman" w:hAnsi="Times New Roman"/>
          <w:color w:val="000000"/>
          <w:sz w:val="28"/>
          <w:szCs w:val="28"/>
          <w:lang w:eastAsia="ru-RU"/>
        </w:rPr>
        <w:t xml:space="preserve"> об оплате труда должностных лиц и муниципальных служащих администрации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Пиксясинского</w:t>
      </w:r>
      <w:r w:rsidRPr="004606E4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сельского поселения Ардатовского муниципального района Республики Мордовия»</w:t>
      </w:r>
    </w:p>
    <w:p w:rsidR="00444FBC" w:rsidRDefault="00444FBC" w:rsidP="00414CB0">
      <w:pPr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  <w:r w:rsidRPr="008B700E">
        <w:rPr>
          <w:rFonts w:ascii="Times New Roman" w:hAnsi="Times New Roman"/>
          <w:sz w:val="28"/>
          <w:szCs w:val="28"/>
        </w:rPr>
        <w:t>В соответствии с Федеральным законом</w:t>
      </w:r>
      <w:r w:rsidRPr="00AB6C7E">
        <w:rPr>
          <w:rFonts w:ascii="Times New Roman" w:hAnsi="Times New Roman"/>
          <w:sz w:val="28"/>
          <w:szCs w:val="28"/>
        </w:rPr>
        <w:t xml:space="preserve"> от 20 марта 2025 года № 33-ФЗ «Об общих принципах организации местного самоуправления в единой системе публичной власти», </w:t>
      </w:r>
      <w:r w:rsidRPr="008B700E">
        <w:rPr>
          <w:rFonts w:ascii="Times New Roman" w:hAnsi="Times New Roman"/>
          <w:sz w:val="28"/>
          <w:szCs w:val="28"/>
        </w:rPr>
        <w:t>Уставом</w:t>
      </w:r>
      <w:r>
        <w:rPr>
          <w:rFonts w:ascii="Times New Roman" w:hAnsi="Times New Roman"/>
          <w:sz w:val="28"/>
          <w:szCs w:val="28"/>
        </w:rPr>
        <w:t xml:space="preserve"> Пиксясинского сельского поселения</w:t>
      </w:r>
      <w:r w:rsidRPr="00AB6C7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Ардатовского муниципального района Республики Мордовия</w:t>
      </w:r>
      <w:r>
        <w:rPr>
          <w:rFonts w:ascii="Times New Roman" w:hAnsi="Times New Roman"/>
          <w:sz w:val="28"/>
          <w:szCs w:val="28"/>
          <w:lang w:eastAsia="ru-RU"/>
        </w:rPr>
        <w:t xml:space="preserve">, Совет депутатов  </w:t>
      </w:r>
      <w:r>
        <w:rPr>
          <w:rFonts w:ascii="Times New Roman" w:hAnsi="Times New Roman"/>
          <w:sz w:val="28"/>
          <w:szCs w:val="28"/>
        </w:rPr>
        <w:t>Пиксясинского сельского поселения</w:t>
      </w:r>
      <w:r w:rsidRPr="00AB6C7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Ардатовского муниципального района решил:</w:t>
      </w:r>
    </w:p>
    <w:p w:rsidR="00444FBC" w:rsidRPr="004606E4" w:rsidRDefault="00444FBC" w:rsidP="00414CB0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   1. в</w:t>
      </w:r>
      <w:r w:rsidRPr="008B700E">
        <w:rPr>
          <w:rFonts w:ascii="Times New Roman" w:hAnsi="Times New Roman"/>
          <w:sz w:val="28"/>
          <w:szCs w:val="28"/>
        </w:rPr>
        <w:t>нести следующие изменения в Положение об оплате труда должностных лиц и муниципальных служащих</w:t>
      </w:r>
      <w:r>
        <w:rPr>
          <w:rFonts w:ascii="Times New Roman" w:hAnsi="Times New Roman"/>
          <w:sz w:val="28"/>
          <w:szCs w:val="28"/>
        </w:rPr>
        <w:t xml:space="preserve"> Пиксясинского сельского поселения</w:t>
      </w:r>
      <w:r w:rsidRPr="008B700E">
        <w:rPr>
          <w:rFonts w:ascii="Times New Roman" w:hAnsi="Times New Roman"/>
          <w:sz w:val="28"/>
          <w:szCs w:val="28"/>
        </w:rPr>
        <w:t xml:space="preserve"> Ардатовского муниципального района Республики Мордовия</w:t>
      </w:r>
      <w:r>
        <w:rPr>
          <w:rFonts w:ascii="Times New Roman" w:hAnsi="Times New Roman"/>
          <w:sz w:val="28"/>
          <w:szCs w:val="28"/>
        </w:rPr>
        <w:t xml:space="preserve">, утвержденное решением Совета депутатов Ардатовского муниципального района Республики Мордовия от </w:t>
      </w:r>
      <w:r>
        <w:rPr>
          <w:rFonts w:ascii="Times New Roman" w:hAnsi="Times New Roman"/>
          <w:sz w:val="28"/>
          <w:szCs w:val="28"/>
          <w:lang w:eastAsia="ru-RU"/>
        </w:rPr>
        <w:t xml:space="preserve">22 ноября </w:t>
      </w:r>
      <w:smartTag w:uri="urn:schemas-microsoft-com:office:smarttags" w:element="metricconverter">
        <w:smartTagPr>
          <w:attr w:name="ProductID" w:val="2013 г"/>
        </w:smartTagPr>
        <w:r>
          <w:rPr>
            <w:rFonts w:ascii="Times New Roman" w:hAnsi="Times New Roman"/>
            <w:sz w:val="28"/>
            <w:szCs w:val="28"/>
            <w:lang w:eastAsia="ru-RU"/>
          </w:rPr>
          <w:t>2013 г</w:t>
        </w:r>
      </w:smartTag>
      <w:r>
        <w:rPr>
          <w:rFonts w:ascii="Times New Roman" w:hAnsi="Times New Roman"/>
          <w:sz w:val="28"/>
          <w:szCs w:val="28"/>
          <w:lang w:eastAsia="ru-RU"/>
        </w:rPr>
        <w:t xml:space="preserve">. № 50 </w:t>
      </w:r>
      <w:r w:rsidRPr="004606E4">
        <w:rPr>
          <w:rFonts w:ascii="Times New Roman" w:hAnsi="Times New Roman"/>
          <w:sz w:val="28"/>
          <w:szCs w:val="28"/>
          <w:lang w:eastAsia="ru-RU"/>
        </w:rPr>
        <w:t>«Об утверждении</w:t>
      </w:r>
      <w:r w:rsidRPr="004606E4">
        <w:rPr>
          <w:rFonts w:ascii="Times New Roman" w:hAnsi="Times New Roman"/>
          <w:color w:val="0000FF"/>
          <w:sz w:val="28"/>
          <w:szCs w:val="28"/>
          <w:u w:val="single"/>
          <w:lang w:eastAsia="ru-RU"/>
        </w:rPr>
        <w:t xml:space="preserve"> </w:t>
      </w:r>
      <w:r w:rsidRPr="004606E4">
        <w:rPr>
          <w:rFonts w:ascii="Times New Roman" w:hAnsi="Times New Roman"/>
          <w:sz w:val="28"/>
          <w:szCs w:val="28"/>
          <w:lang w:eastAsia="ru-RU"/>
        </w:rPr>
        <w:t xml:space="preserve">Положения </w:t>
      </w:r>
      <w:r w:rsidRPr="004606E4">
        <w:rPr>
          <w:rFonts w:ascii="Times New Roman" w:hAnsi="Times New Roman"/>
          <w:color w:val="000000"/>
          <w:sz w:val="28"/>
          <w:szCs w:val="28"/>
          <w:lang w:eastAsia="ru-RU"/>
        </w:rPr>
        <w:t> об оплате труда должностных лиц и муниципальных служащих администрации Пиксясинского сельского поселения Ардатовского муниципального района Республики Мордовия»:</w:t>
      </w:r>
    </w:p>
    <w:p w:rsidR="00444FBC" w:rsidRDefault="00444FBC" w:rsidP="008B700E">
      <w:pPr>
        <w:pStyle w:val="ListParagraph"/>
        <w:numPr>
          <w:ilvl w:val="1"/>
          <w:numId w:val="3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</w:t>
      </w:r>
      <w:r w:rsidRPr="008B700E">
        <w:rPr>
          <w:rFonts w:ascii="Times New Roman" w:hAnsi="Times New Roman"/>
          <w:sz w:val="28"/>
          <w:szCs w:val="28"/>
        </w:rPr>
        <w:t xml:space="preserve">бзац 1 пункта </w:t>
      </w:r>
      <w:r>
        <w:rPr>
          <w:rFonts w:ascii="Times New Roman" w:hAnsi="Times New Roman"/>
          <w:sz w:val="28"/>
          <w:szCs w:val="28"/>
        </w:rPr>
        <w:t>17</w:t>
      </w:r>
      <w:r w:rsidRPr="008B700E">
        <w:rPr>
          <w:rFonts w:ascii="Times New Roman" w:hAnsi="Times New Roman"/>
          <w:sz w:val="28"/>
          <w:szCs w:val="28"/>
        </w:rPr>
        <w:t xml:space="preserve"> Положения изложить в следующей редакции:</w:t>
      </w:r>
    </w:p>
    <w:p w:rsidR="00444FBC" w:rsidRDefault="00444FBC" w:rsidP="00372856">
      <w:pPr>
        <w:pStyle w:val="ListParagraph"/>
        <w:overflowPunct w:val="0"/>
        <w:autoSpaceDE w:val="0"/>
        <w:autoSpaceDN w:val="0"/>
        <w:adjustRightInd w:val="0"/>
        <w:spacing w:after="0" w:line="240" w:lineRule="auto"/>
        <w:ind w:left="0" w:firstLine="709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«лицу, замещающему должность главы Пиксясинского сельского поселения и муниципальным служащим, по распоряжению Главы Ардатовского муниципального района в соответствии с </w:t>
      </w:r>
      <w:r w:rsidRPr="00372856">
        <w:rPr>
          <w:rFonts w:ascii="Times New Roman" w:hAnsi="Times New Roman"/>
          <w:sz w:val="28"/>
          <w:szCs w:val="28"/>
          <w:lang w:eastAsia="ru-RU"/>
        </w:rPr>
        <w:t>Порядком выплаты премии за выполнение особо важных и сложных заданий Главе</w:t>
      </w:r>
      <w:r>
        <w:rPr>
          <w:rFonts w:ascii="Times New Roman" w:hAnsi="Times New Roman"/>
          <w:sz w:val="28"/>
          <w:szCs w:val="28"/>
          <w:lang w:eastAsia="ru-RU"/>
        </w:rPr>
        <w:t xml:space="preserve"> Пиксясинского сельского поселения</w:t>
      </w:r>
      <w:r w:rsidRPr="00372856">
        <w:rPr>
          <w:rFonts w:ascii="Times New Roman" w:hAnsi="Times New Roman"/>
          <w:sz w:val="28"/>
          <w:szCs w:val="28"/>
          <w:lang w:eastAsia="ru-RU"/>
        </w:rPr>
        <w:t xml:space="preserve"> Ардатовского муниципального района</w:t>
      </w:r>
      <w:r>
        <w:rPr>
          <w:rFonts w:ascii="Times New Roman" w:hAnsi="Times New Roman"/>
          <w:sz w:val="28"/>
          <w:szCs w:val="28"/>
          <w:lang w:eastAsia="ru-RU"/>
        </w:rPr>
        <w:t xml:space="preserve">, утвержденным решением Совета депутатов Пиксясинского сельского поселения Ардатовского муниципального района  Республики </w:t>
      </w:r>
      <w:r w:rsidRPr="00AC7EAA">
        <w:rPr>
          <w:rFonts w:ascii="Times New Roman" w:hAnsi="Times New Roman"/>
          <w:sz w:val="28"/>
          <w:szCs w:val="28"/>
          <w:lang w:eastAsia="ru-RU"/>
        </w:rPr>
        <w:t xml:space="preserve">Мордовия от </w:t>
      </w:r>
      <w:r>
        <w:rPr>
          <w:rFonts w:ascii="Times New Roman" w:hAnsi="Times New Roman"/>
          <w:sz w:val="28"/>
          <w:szCs w:val="28"/>
          <w:lang w:eastAsia="ru-RU"/>
        </w:rPr>
        <w:t>1 апреля</w:t>
      </w:r>
      <w:r w:rsidRPr="00AC7EAA">
        <w:rPr>
          <w:rFonts w:ascii="Times New Roman" w:hAnsi="Times New Roman"/>
          <w:sz w:val="28"/>
          <w:szCs w:val="28"/>
          <w:lang w:eastAsia="ru-RU"/>
        </w:rPr>
        <w:t xml:space="preserve"> </w:t>
      </w:r>
      <w:smartTag w:uri="urn:schemas-microsoft-com:office:smarttags" w:element="metricconverter">
        <w:smartTagPr>
          <w:attr w:name="ProductID" w:val="2026 г"/>
        </w:smartTagPr>
        <w:r w:rsidRPr="00AC7EAA">
          <w:rPr>
            <w:rFonts w:ascii="Times New Roman" w:hAnsi="Times New Roman"/>
            <w:sz w:val="28"/>
            <w:szCs w:val="28"/>
            <w:lang w:eastAsia="ru-RU"/>
          </w:rPr>
          <w:t>2026 г</w:t>
        </w:r>
      </w:smartTag>
      <w:r w:rsidRPr="00AC7EAA">
        <w:rPr>
          <w:rFonts w:ascii="Times New Roman" w:hAnsi="Times New Roman"/>
          <w:sz w:val="28"/>
          <w:szCs w:val="28"/>
          <w:lang w:eastAsia="ru-RU"/>
        </w:rPr>
        <w:t>. №</w:t>
      </w:r>
      <w:r>
        <w:rPr>
          <w:rFonts w:ascii="Times New Roman" w:hAnsi="Times New Roman"/>
          <w:sz w:val="28"/>
          <w:szCs w:val="28"/>
          <w:lang w:eastAsia="ru-RU"/>
        </w:rPr>
        <w:t xml:space="preserve"> 81».</w:t>
      </w:r>
    </w:p>
    <w:p w:rsidR="00444FBC" w:rsidRDefault="00444FBC" w:rsidP="008B700E">
      <w:pPr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2. Настоящее решение вступает в силу после официального опубликования в Информационном бюллетене и на официальном сайте Пиксясинского сельского поселения в сети интернет. </w:t>
      </w:r>
    </w:p>
    <w:p w:rsidR="00444FBC" w:rsidRPr="004D00F6" w:rsidRDefault="00444FBC" w:rsidP="008B700E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hAnsi="Times New Roman"/>
          <w:sz w:val="24"/>
          <w:szCs w:val="24"/>
          <w:lang w:eastAsia="ru-RU"/>
        </w:rPr>
      </w:pPr>
      <w:bookmarkStart w:id="0" w:name="sub_10000"/>
    </w:p>
    <w:bookmarkEnd w:id="0"/>
    <w:p w:rsidR="00444FBC" w:rsidRDefault="00444FBC" w:rsidP="00CE29EB">
      <w:pPr>
        <w:tabs>
          <w:tab w:val="left" w:pos="27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/>
          <w:sz w:val="28"/>
          <w:szCs w:val="28"/>
          <w:lang w:eastAsia="ru-RU"/>
        </w:rPr>
      </w:pPr>
    </w:p>
    <w:p w:rsidR="00444FBC" w:rsidRDefault="00444FBC" w:rsidP="00CE29EB">
      <w:pPr>
        <w:tabs>
          <w:tab w:val="left" w:pos="27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</w:pPr>
      <w:r>
        <w:rPr>
          <w:rFonts w:ascii="Times New Roman" w:hAnsi="Times New Roman"/>
          <w:sz w:val="28"/>
          <w:szCs w:val="28"/>
          <w:lang w:eastAsia="ru-RU"/>
        </w:rPr>
        <w:t>Глава Пиксясинского сельского поселения                          В.Н.Громов</w:t>
      </w:r>
    </w:p>
    <w:sectPr w:rsidR="00444FBC" w:rsidSect="00920F77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B16F85"/>
    <w:multiLevelType w:val="multilevel"/>
    <w:tmpl w:val="E9501E44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eastAsia="Times New Roman"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eastAsia="Times New Roman"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073" w:hanging="1080"/>
      </w:pPr>
      <w:rPr>
        <w:rFonts w:eastAsia="Times New Roman"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eastAsia="Times New Roman"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717" w:hanging="1440"/>
      </w:pPr>
      <w:rPr>
        <w:rFonts w:eastAsia="Times New Roman"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3219" w:hanging="1800"/>
      </w:pPr>
      <w:rPr>
        <w:rFonts w:eastAsia="Times New Roman"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3361" w:hanging="1800"/>
      </w:pPr>
      <w:rPr>
        <w:rFonts w:eastAsia="Times New Roman"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3863" w:hanging="2160"/>
      </w:pPr>
      <w:rPr>
        <w:rFonts w:eastAsia="Times New Roman" w:cs="Times New Roman" w:hint="default"/>
        <w:b w:val="0"/>
      </w:rPr>
    </w:lvl>
  </w:abstractNum>
  <w:abstractNum w:abstractNumId="1">
    <w:nsid w:val="07A56C54"/>
    <w:multiLevelType w:val="hybridMultilevel"/>
    <w:tmpl w:val="9B161670"/>
    <w:lvl w:ilvl="0" w:tplc="BB64698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1B3B5A12"/>
    <w:multiLevelType w:val="hybridMultilevel"/>
    <w:tmpl w:val="9F34F4C2"/>
    <w:lvl w:ilvl="0" w:tplc="359AC882">
      <w:start w:val="1"/>
      <w:numFmt w:val="decimal"/>
      <w:lvlText w:val="%1."/>
      <w:lvlJc w:val="left"/>
      <w:pPr>
        <w:ind w:left="1245" w:hanging="525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E3DD1"/>
    <w:rsid w:val="00001D0C"/>
    <w:rsid w:val="00002D72"/>
    <w:rsid w:val="000050F8"/>
    <w:rsid w:val="00006369"/>
    <w:rsid w:val="0000755F"/>
    <w:rsid w:val="000100AD"/>
    <w:rsid w:val="000101FA"/>
    <w:rsid w:val="000114D4"/>
    <w:rsid w:val="00012CEE"/>
    <w:rsid w:val="00012DF1"/>
    <w:rsid w:val="00013A57"/>
    <w:rsid w:val="00013AB9"/>
    <w:rsid w:val="0001451B"/>
    <w:rsid w:val="00015A37"/>
    <w:rsid w:val="00022C4E"/>
    <w:rsid w:val="00023C57"/>
    <w:rsid w:val="000253F0"/>
    <w:rsid w:val="000260CD"/>
    <w:rsid w:val="000267CC"/>
    <w:rsid w:val="00026D52"/>
    <w:rsid w:val="00030596"/>
    <w:rsid w:val="00031A44"/>
    <w:rsid w:val="00032547"/>
    <w:rsid w:val="00040135"/>
    <w:rsid w:val="00040C42"/>
    <w:rsid w:val="00041AD1"/>
    <w:rsid w:val="00041AE3"/>
    <w:rsid w:val="00042A8B"/>
    <w:rsid w:val="00043AE6"/>
    <w:rsid w:val="00043E0C"/>
    <w:rsid w:val="00043F1F"/>
    <w:rsid w:val="00044825"/>
    <w:rsid w:val="00044B9B"/>
    <w:rsid w:val="000459F4"/>
    <w:rsid w:val="00046549"/>
    <w:rsid w:val="00050CE8"/>
    <w:rsid w:val="00051D64"/>
    <w:rsid w:val="00051D73"/>
    <w:rsid w:val="0005347F"/>
    <w:rsid w:val="000534D5"/>
    <w:rsid w:val="000535C5"/>
    <w:rsid w:val="00054D74"/>
    <w:rsid w:val="00056C00"/>
    <w:rsid w:val="00057D17"/>
    <w:rsid w:val="00060B26"/>
    <w:rsid w:val="00061008"/>
    <w:rsid w:val="000627ED"/>
    <w:rsid w:val="00063CBD"/>
    <w:rsid w:val="00064E8A"/>
    <w:rsid w:val="00067751"/>
    <w:rsid w:val="00072197"/>
    <w:rsid w:val="00074A02"/>
    <w:rsid w:val="0007538B"/>
    <w:rsid w:val="00075F4F"/>
    <w:rsid w:val="00077153"/>
    <w:rsid w:val="00077B4F"/>
    <w:rsid w:val="00077FA3"/>
    <w:rsid w:val="0008112B"/>
    <w:rsid w:val="00083041"/>
    <w:rsid w:val="000854B4"/>
    <w:rsid w:val="00085D6D"/>
    <w:rsid w:val="0008753A"/>
    <w:rsid w:val="00090984"/>
    <w:rsid w:val="00090B8A"/>
    <w:rsid w:val="00090BDC"/>
    <w:rsid w:val="000912D4"/>
    <w:rsid w:val="000915D3"/>
    <w:rsid w:val="000918F7"/>
    <w:rsid w:val="000925B2"/>
    <w:rsid w:val="00092C2D"/>
    <w:rsid w:val="00092DBB"/>
    <w:rsid w:val="000A2351"/>
    <w:rsid w:val="000A261C"/>
    <w:rsid w:val="000A29B7"/>
    <w:rsid w:val="000A31A9"/>
    <w:rsid w:val="000A3FEC"/>
    <w:rsid w:val="000A556C"/>
    <w:rsid w:val="000B043C"/>
    <w:rsid w:val="000B2033"/>
    <w:rsid w:val="000B34A1"/>
    <w:rsid w:val="000B3E19"/>
    <w:rsid w:val="000B541F"/>
    <w:rsid w:val="000B555E"/>
    <w:rsid w:val="000B6562"/>
    <w:rsid w:val="000C07EA"/>
    <w:rsid w:val="000C09F4"/>
    <w:rsid w:val="000C2265"/>
    <w:rsid w:val="000C3228"/>
    <w:rsid w:val="000C4AF1"/>
    <w:rsid w:val="000C729B"/>
    <w:rsid w:val="000D1EB4"/>
    <w:rsid w:val="000D2B4A"/>
    <w:rsid w:val="000D41E1"/>
    <w:rsid w:val="000D4888"/>
    <w:rsid w:val="000D4B3C"/>
    <w:rsid w:val="000D4E11"/>
    <w:rsid w:val="000D50C0"/>
    <w:rsid w:val="000D6550"/>
    <w:rsid w:val="000D7F5C"/>
    <w:rsid w:val="000E0209"/>
    <w:rsid w:val="000E0522"/>
    <w:rsid w:val="000E1E56"/>
    <w:rsid w:val="000E3DCA"/>
    <w:rsid w:val="000E5023"/>
    <w:rsid w:val="000E719F"/>
    <w:rsid w:val="000E76D5"/>
    <w:rsid w:val="000F0731"/>
    <w:rsid w:val="000F0FBD"/>
    <w:rsid w:val="000F2C12"/>
    <w:rsid w:val="000F2DA2"/>
    <w:rsid w:val="000F4717"/>
    <w:rsid w:val="000F57F7"/>
    <w:rsid w:val="000F5D61"/>
    <w:rsid w:val="000F71EA"/>
    <w:rsid w:val="000F7DC1"/>
    <w:rsid w:val="001006AA"/>
    <w:rsid w:val="00100C9E"/>
    <w:rsid w:val="001028A7"/>
    <w:rsid w:val="00102EAB"/>
    <w:rsid w:val="00103227"/>
    <w:rsid w:val="001047EF"/>
    <w:rsid w:val="00105C11"/>
    <w:rsid w:val="0010602C"/>
    <w:rsid w:val="0011294D"/>
    <w:rsid w:val="00113964"/>
    <w:rsid w:val="00113AF2"/>
    <w:rsid w:val="00114E3C"/>
    <w:rsid w:val="0011544D"/>
    <w:rsid w:val="001156DD"/>
    <w:rsid w:val="00115DCD"/>
    <w:rsid w:val="00117680"/>
    <w:rsid w:val="001177BA"/>
    <w:rsid w:val="00117C78"/>
    <w:rsid w:val="0012004E"/>
    <w:rsid w:val="00120EF8"/>
    <w:rsid w:val="001229E9"/>
    <w:rsid w:val="00122B9D"/>
    <w:rsid w:val="00122F1B"/>
    <w:rsid w:val="00123212"/>
    <w:rsid w:val="001239B8"/>
    <w:rsid w:val="00124E76"/>
    <w:rsid w:val="00126586"/>
    <w:rsid w:val="001266ED"/>
    <w:rsid w:val="0012720B"/>
    <w:rsid w:val="00132664"/>
    <w:rsid w:val="00134B70"/>
    <w:rsid w:val="00134F65"/>
    <w:rsid w:val="00135AE4"/>
    <w:rsid w:val="00136311"/>
    <w:rsid w:val="001366DC"/>
    <w:rsid w:val="00137581"/>
    <w:rsid w:val="001407CC"/>
    <w:rsid w:val="001408E0"/>
    <w:rsid w:val="001415EA"/>
    <w:rsid w:val="00141A2D"/>
    <w:rsid w:val="00141A49"/>
    <w:rsid w:val="00141EBB"/>
    <w:rsid w:val="00142248"/>
    <w:rsid w:val="00142EAD"/>
    <w:rsid w:val="001457D3"/>
    <w:rsid w:val="0014645D"/>
    <w:rsid w:val="00147287"/>
    <w:rsid w:val="0014761C"/>
    <w:rsid w:val="00147A22"/>
    <w:rsid w:val="00150F2F"/>
    <w:rsid w:val="00151579"/>
    <w:rsid w:val="001517CD"/>
    <w:rsid w:val="001523B0"/>
    <w:rsid w:val="00152B57"/>
    <w:rsid w:val="00154279"/>
    <w:rsid w:val="00155345"/>
    <w:rsid w:val="001575DD"/>
    <w:rsid w:val="001657F5"/>
    <w:rsid w:val="00170509"/>
    <w:rsid w:val="001719D6"/>
    <w:rsid w:val="00172863"/>
    <w:rsid w:val="001732A1"/>
    <w:rsid w:val="00174810"/>
    <w:rsid w:val="001765D1"/>
    <w:rsid w:val="0018111C"/>
    <w:rsid w:val="00181429"/>
    <w:rsid w:val="0018150B"/>
    <w:rsid w:val="00182131"/>
    <w:rsid w:val="00184B78"/>
    <w:rsid w:val="00184FF5"/>
    <w:rsid w:val="00185625"/>
    <w:rsid w:val="0018667B"/>
    <w:rsid w:val="001872B7"/>
    <w:rsid w:val="00191FFE"/>
    <w:rsid w:val="001930B9"/>
    <w:rsid w:val="00193526"/>
    <w:rsid w:val="00194606"/>
    <w:rsid w:val="001962F4"/>
    <w:rsid w:val="0019663E"/>
    <w:rsid w:val="00196F01"/>
    <w:rsid w:val="00197041"/>
    <w:rsid w:val="00197FE7"/>
    <w:rsid w:val="001A0ABB"/>
    <w:rsid w:val="001A0B36"/>
    <w:rsid w:val="001A26C7"/>
    <w:rsid w:val="001A3C1F"/>
    <w:rsid w:val="001A463F"/>
    <w:rsid w:val="001A52FA"/>
    <w:rsid w:val="001A557F"/>
    <w:rsid w:val="001B2038"/>
    <w:rsid w:val="001B3011"/>
    <w:rsid w:val="001B368F"/>
    <w:rsid w:val="001B3716"/>
    <w:rsid w:val="001B3D64"/>
    <w:rsid w:val="001B3F2A"/>
    <w:rsid w:val="001B4311"/>
    <w:rsid w:val="001B4542"/>
    <w:rsid w:val="001B4697"/>
    <w:rsid w:val="001B555F"/>
    <w:rsid w:val="001B57AD"/>
    <w:rsid w:val="001B6500"/>
    <w:rsid w:val="001B6A31"/>
    <w:rsid w:val="001B7726"/>
    <w:rsid w:val="001C24BD"/>
    <w:rsid w:val="001C3562"/>
    <w:rsid w:val="001C66FB"/>
    <w:rsid w:val="001C6C29"/>
    <w:rsid w:val="001C74B0"/>
    <w:rsid w:val="001D08CE"/>
    <w:rsid w:val="001D1454"/>
    <w:rsid w:val="001D1C24"/>
    <w:rsid w:val="001D28E2"/>
    <w:rsid w:val="001D291E"/>
    <w:rsid w:val="001D2B65"/>
    <w:rsid w:val="001D2ED9"/>
    <w:rsid w:val="001D3604"/>
    <w:rsid w:val="001D4207"/>
    <w:rsid w:val="001D7109"/>
    <w:rsid w:val="001D748A"/>
    <w:rsid w:val="001E22D8"/>
    <w:rsid w:val="001E24CD"/>
    <w:rsid w:val="001E2FDB"/>
    <w:rsid w:val="001E31D8"/>
    <w:rsid w:val="001E3942"/>
    <w:rsid w:val="001E3DDA"/>
    <w:rsid w:val="001E4C9E"/>
    <w:rsid w:val="001E572E"/>
    <w:rsid w:val="001E60E5"/>
    <w:rsid w:val="001F0584"/>
    <w:rsid w:val="001F0B54"/>
    <w:rsid w:val="001F11EB"/>
    <w:rsid w:val="001F1CF9"/>
    <w:rsid w:val="001F2011"/>
    <w:rsid w:val="001F37D0"/>
    <w:rsid w:val="001F40F3"/>
    <w:rsid w:val="001F478E"/>
    <w:rsid w:val="001F59D4"/>
    <w:rsid w:val="001F6EE4"/>
    <w:rsid w:val="001F72DE"/>
    <w:rsid w:val="00201BC1"/>
    <w:rsid w:val="00206251"/>
    <w:rsid w:val="0020732E"/>
    <w:rsid w:val="00207917"/>
    <w:rsid w:val="002121C4"/>
    <w:rsid w:val="00213A30"/>
    <w:rsid w:val="00213FB0"/>
    <w:rsid w:val="002145B2"/>
    <w:rsid w:val="0021557B"/>
    <w:rsid w:val="00215C74"/>
    <w:rsid w:val="00215E8F"/>
    <w:rsid w:val="00216CFB"/>
    <w:rsid w:val="00221596"/>
    <w:rsid w:val="00223DF9"/>
    <w:rsid w:val="00224D58"/>
    <w:rsid w:val="0022585E"/>
    <w:rsid w:val="00226088"/>
    <w:rsid w:val="0023241C"/>
    <w:rsid w:val="00233153"/>
    <w:rsid w:val="0023316A"/>
    <w:rsid w:val="00233EF8"/>
    <w:rsid w:val="0023615A"/>
    <w:rsid w:val="00236819"/>
    <w:rsid w:val="00236899"/>
    <w:rsid w:val="0023771A"/>
    <w:rsid w:val="00241898"/>
    <w:rsid w:val="00242E42"/>
    <w:rsid w:val="00244B29"/>
    <w:rsid w:val="00246317"/>
    <w:rsid w:val="00246AD4"/>
    <w:rsid w:val="002470DB"/>
    <w:rsid w:val="002473C7"/>
    <w:rsid w:val="002473CE"/>
    <w:rsid w:val="00247C1D"/>
    <w:rsid w:val="0025096D"/>
    <w:rsid w:val="00251026"/>
    <w:rsid w:val="00255D04"/>
    <w:rsid w:val="00256501"/>
    <w:rsid w:val="00262130"/>
    <w:rsid w:val="00262B16"/>
    <w:rsid w:val="00262FC2"/>
    <w:rsid w:val="0026365C"/>
    <w:rsid w:val="00263EC4"/>
    <w:rsid w:val="00265613"/>
    <w:rsid w:val="002662E9"/>
    <w:rsid w:val="002665ED"/>
    <w:rsid w:val="00271217"/>
    <w:rsid w:val="00272C31"/>
    <w:rsid w:val="00276747"/>
    <w:rsid w:val="0027708A"/>
    <w:rsid w:val="002772B5"/>
    <w:rsid w:val="002817AB"/>
    <w:rsid w:val="0028304D"/>
    <w:rsid w:val="002831A0"/>
    <w:rsid w:val="00286351"/>
    <w:rsid w:val="00286E27"/>
    <w:rsid w:val="00287EED"/>
    <w:rsid w:val="00292B8A"/>
    <w:rsid w:val="00292F10"/>
    <w:rsid w:val="0029323E"/>
    <w:rsid w:val="00293245"/>
    <w:rsid w:val="0029330F"/>
    <w:rsid w:val="002970D4"/>
    <w:rsid w:val="002A2FB3"/>
    <w:rsid w:val="002A515A"/>
    <w:rsid w:val="002A56B8"/>
    <w:rsid w:val="002A5DEE"/>
    <w:rsid w:val="002A648B"/>
    <w:rsid w:val="002A6B08"/>
    <w:rsid w:val="002A7134"/>
    <w:rsid w:val="002B099B"/>
    <w:rsid w:val="002B1CE8"/>
    <w:rsid w:val="002B2CCF"/>
    <w:rsid w:val="002B3836"/>
    <w:rsid w:val="002B3B39"/>
    <w:rsid w:val="002B3F05"/>
    <w:rsid w:val="002B4947"/>
    <w:rsid w:val="002B56B0"/>
    <w:rsid w:val="002B6287"/>
    <w:rsid w:val="002B6364"/>
    <w:rsid w:val="002B685A"/>
    <w:rsid w:val="002B6D85"/>
    <w:rsid w:val="002B700B"/>
    <w:rsid w:val="002B7172"/>
    <w:rsid w:val="002C0446"/>
    <w:rsid w:val="002C052A"/>
    <w:rsid w:val="002C1AD7"/>
    <w:rsid w:val="002C218B"/>
    <w:rsid w:val="002C2D02"/>
    <w:rsid w:val="002C4EBB"/>
    <w:rsid w:val="002C4FEF"/>
    <w:rsid w:val="002D0BA3"/>
    <w:rsid w:val="002D3A07"/>
    <w:rsid w:val="002D3D90"/>
    <w:rsid w:val="002D527C"/>
    <w:rsid w:val="002D52E6"/>
    <w:rsid w:val="002D5699"/>
    <w:rsid w:val="002D65B7"/>
    <w:rsid w:val="002E0FCA"/>
    <w:rsid w:val="002E30A4"/>
    <w:rsid w:val="002E358C"/>
    <w:rsid w:val="002E45C1"/>
    <w:rsid w:val="002E690B"/>
    <w:rsid w:val="002E7CCF"/>
    <w:rsid w:val="002E7CEA"/>
    <w:rsid w:val="002E7EED"/>
    <w:rsid w:val="002F0838"/>
    <w:rsid w:val="002F0D8B"/>
    <w:rsid w:val="002F1CC7"/>
    <w:rsid w:val="002F20C7"/>
    <w:rsid w:val="002F4C22"/>
    <w:rsid w:val="002F569F"/>
    <w:rsid w:val="002F74E5"/>
    <w:rsid w:val="002F7BB2"/>
    <w:rsid w:val="002F7FC7"/>
    <w:rsid w:val="0030283E"/>
    <w:rsid w:val="00302CEB"/>
    <w:rsid w:val="003030F1"/>
    <w:rsid w:val="003034CE"/>
    <w:rsid w:val="00310FF5"/>
    <w:rsid w:val="00311633"/>
    <w:rsid w:val="00313860"/>
    <w:rsid w:val="00313ABA"/>
    <w:rsid w:val="00313FF0"/>
    <w:rsid w:val="003140AF"/>
    <w:rsid w:val="003212A3"/>
    <w:rsid w:val="003214E0"/>
    <w:rsid w:val="00321D5D"/>
    <w:rsid w:val="00324D99"/>
    <w:rsid w:val="003257E1"/>
    <w:rsid w:val="00325F56"/>
    <w:rsid w:val="003275CF"/>
    <w:rsid w:val="00332623"/>
    <w:rsid w:val="00332B2A"/>
    <w:rsid w:val="003334CB"/>
    <w:rsid w:val="0033405C"/>
    <w:rsid w:val="003354FA"/>
    <w:rsid w:val="0033582F"/>
    <w:rsid w:val="00336AE4"/>
    <w:rsid w:val="00341758"/>
    <w:rsid w:val="00341BDA"/>
    <w:rsid w:val="00343061"/>
    <w:rsid w:val="003430D0"/>
    <w:rsid w:val="00344201"/>
    <w:rsid w:val="0034478B"/>
    <w:rsid w:val="0034481E"/>
    <w:rsid w:val="00344DF4"/>
    <w:rsid w:val="00346033"/>
    <w:rsid w:val="003467E7"/>
    <w:rsid w:val="003528BA"/>
    <w:rsid w:val="0035294E"/>
    <w:rsid w:val="0035598B"/>
    <w:rsid w:val="003565E1"/>
    <w:rsid w:val="00360009"/>
    <w:rsid w:val="00361083"/>
    <w:rsid w:val="0036196B"/>
    <w:rsid w:val="0036244C"/>
    <w:rsid w:val="00363B13"/>
    <w:rsid w:val="003643D9"/>
    <w:rsid w:val="0036742A"/>
    <w:rsid w:val="0036768D"/>
    <w:rsid w:val="00367882"/>
    <w:rsid w:val="0037018B"/>
    <w:rsid w:val="00372856"/>
    <w:rsid w:val="00373D20"/>
    <w:rsid w:val="003749B9"/>
    <w:rsid w:val="00376674"/>
    <w:rsid w:val="00376D8B"/>
    <w:rsid w:val="00377AB2"/>
    <w:rsid w:val="00380472"/>
    <w:rsid w:val="00383055"/>
    <w:rsid w:val="00384C02"/>
    <w:rsid w:val="00386CEB"/>
    <w:rsid w:val="003870AA"/>
    <w:rsid w:val="00387486"/>
    <w:rsid w:val="00387693"/>
    <w:rsid w:val="00392BEC"/>
    <w:rsid w:val="00392DC6"/>
    <w:rsid w:val="00394518"/>
    <w:rsid w:val="00395B0F"/>
    <w:rsid w:val="00396DF4"/>
    <w:rsid w:val="003A2D3A"/>
    <w:rsid w:val="003A39B8"/>
    <w:rsid w:val="003A46B9"/>
    <w:rsid w:val="003A48E0"/>
    <w:rsid w:val="003A4A52"/>
    <w:rsid w:val="003A4C2C"/>
    <w:rsid w:val="003A554D"/>
    <w:rsid w:val="003A65BB"/>
    <w:rsid w:val="003B202A"/>
    <w:rsid w:val="003B2202"/>
    <w:rsid w:val="003B2228"/>
    <w:rsid w:val="003B2B61"/>
    <w:rsid w:val="003B331D"/>
    <w:rsid w:val="003B5539"/>
    <w:rsid w:val="003B6931"/>
    <w:rsid w:val="003C11AB"/>
    <w:rsid w:val="003C19FA"/>
    <w:rsid w:val="003C2D68"/>
    <w:rsid w:val="003C2EEE"/>
    <w:rsid w:val="003C3FE6"/>
    <w:rsid w:val="003C4133"/>
    <w:rsid w:val="003D0158"/>
    <w:rsid w:val="003D2494"/>
    <w:rsid w:val="003D26A6"/>
    <w:rsid w:val="003D27E4"/>
    <w:rsid w:val="003D32BD"/>
    <w:rsid w:val="003D6DFE"/>
    <w:rsid w:val="003D7388"/>
    <w:rsid w:val="003E1B02"/>
    <w:rsid w:val="003E24DA"/>
    <w:rsid w:val="003E2748"/>
    <w:rsid w:val="003E2F4F"/>
    <w:rsid w:val="003E3566"/>
    <w:rsid w:val="003E4132"/>
    <w:rsid w:val="003E433F"/>
    <w:rsid w:val="003E494D"/>
    <w:rsid w:val="003E6D04"/>
    <w:rsid w:val="003F0226"/>
    <w:rsid w:val="003F17E5"/>
    <w:rsid w:val="003F3596"/>
    <w:rsid w:val="003F405D"/>
    <w:rsid w:val="003F5469"/>
    <w:rsid w:val="003F5A9A"/>
    <w:rsid w:val="003F6919"/>
    <w:rsid w:val="003F7336"/>
    <w:rsid w:val="003F75A9"/>
    <w:rsid w:val="004004F5"/>
    <w:rsid w:val="00400B94"/>
    <w:rsid w:val="0040132A"/>
    <w:rsid w:val="004020FA"/>
    <w:rsid w:val="004025B6"/>
    <w:rsid w:val="00402C10"/>
    <w:rsid w:val="00402E79"/>
    <w:rsid w:val="004038D5"/>
    <w:rsid w:val="00404497"/>
    <w:rsid w:val="00404C20"/>
    <w:rsid w:val="00405414"/>
    <w:rsid w:val="0040648F"/>
    <w:rsid w:val="0041132B"/>
    <w:rsid w:val="00412D9F"/>
    <w:rsid w:val="004130A6"/>
    <w:rsid w:val="00413127"/>
    <w:rsid w:val="00413B4B"/>
    <w:rsid w:val="004141FE"/>
    <w:rsid w:val="00414751"/>
    <w:rsid w:val="00414B0A"/>
    <w:rsid w:val="00414CB0"/>
    <w:rsid w:val="004165ED"/>
    <w:rsid w:val="0041730F"/>
    <w:rsid w:val="00417616"/>
    <w:rsid w:val="00417BEA"/>
    <w:rsid w:val="00420D26"/>
    <w:rsid w:val="0042218B"/>
    <w:rsid w:val="00427B14"/>
    <w:rsid w:val="004304DF"/>
    <w:rsid w:val="00431E46"/>
    <w:rsid w:val="004320D0"/>
    <w:rsid w:val="00437556"/>
    <w:rsid w:val="00442E48"/>
    <w:rsid w:val="004448D6"/>
    <w:rsid w:val="00444FBC"/>
    <w:rsid w:val="00446C1F"/>
    <w:rsid w:val="00446D8A"/>
    <w:rsid w:val="00450722"/>
    <w:rsid w:val="0045231E"/>
    <w:rsid w:val="004546DB"/>
    <w:rsid w:val="0045530E"/>
    <w:rsid w:val="0045743A"/>
    <w:rsid w:val="004606E4"/>
    <w:rsid w:val="00460BF8"/>
    <w:rsid w:val="0046122F"/>
    <w:rsid w:val="00461673"/>
    <w:rsid w:val="004620D2"/>
    <w:rsid w:val="00462396"/>
    <w:rsid w:val="00462846"/>
    <w:rsid w:val="0046316C"/>
    <w:rsid w:val="0046407D"/>
    <w:rsid w:val="00464AC3"/>
    <w:rsid w:val="00464CF5"/>
    <w:rsid w:val="00465C55"/>
    <w:rsid w:val="0047060E"/>
    <w:rsid w:val="00470733"/>
    <w:rsid w:val="00471E42"/>
    <w:rsid w:val="00473089"/>
    <w:rsid w:val="00474654"/>
    <w:rsid w:val="00474CED"/>
    <w:rsid w:val="00475859"/>
    <w:rsid w:val="00476E63"/>
    <w:rsid w:val="0047724D"/>
    <w:rsid w:val="0047757E"/>
    <w:rsid w:val="004778C6"/>
    <w:rsid w:val="00480169"/>
    <w:rsid w:val="004823F4"/>
    <w:rsid w:val="004834B3"/>
    <w:rsid w:val="00484143"/>
    <w:rsid w:val="00484535"/>
    <w:rsid w:val="00485121"/>
    <w:rsid w:val="004853B9"/>
    <w:rsid w:val="00485989"/>
    <w:rsid w:val="00486990"/>
    <w:rsid w:val="004907C0"/>
    <w:rsid w:val="00490F67"/>
    <w:rsid w:val="004911AC"/>
    <w:rsid w:val="00494379"/>
    <w:rsid w:val="00494596"/>
    <w:rsid w:val="00496E5F"/>
    <w:rsid w:val="004973F3"/>
    <w:rsid w:val="004A082F"/>
    <w:rsid w:val="004A10DC"/>
    <w:rsid w:val="004A1174"/>
    <w:rsid w:val="004A1726"/>
    <w:rsid w:val="004A4064"/>
    <w:rsid w:val="004A48B9"/>
    <w:rsid w:val="004A4D89"/>
    <w:rsid w:val="004A52BF"/>
    <w:rsid w:val="004A5484"/>
    <w:rsid w:val="004A57BE"/>
    <w:rsid w:val="004A6180"/>
    <w:rsid w:val="004A66D1"/>
    <w:rsid w:val="004A7096"/>
    <w:rsid w:val="004A79F1"/>
    <w:rsid w:val="004B352C"/>
    <w:rsid w:val="004B3EC5"/>
    <w:rsid w:val="004B5675"/>
    <w:rsid w:val="004B5CA1"/>
    <w:rsid w:val="004B5E3A"/>
    <w:rsid w:val="004B7417"/>
    <w:rsid w:val="004B7494"/>
    <w:rsid w:val="004B7629"/>
    <w:rsid w:val="004C33B1"/>
    <w:rsid w:val="004C3956"/>
    <w:rsid w:val="004C4332"/>
    <w:rsid w:val="004C4BD5"/>
    <w:rsid w:val="004D00F6"/>
    <w:rsid w:val="004D20D4"/>
    <w:rsid w:val="004D218A"/>
    <w:rsid w:val="004D2506"/>
    <w:rsid w:val="004D3411"/>
    <w:rsid w:val="004D6CAA"/>
    <w:rsid w:val="004E0379"/>
    <w:rsid w:val="004E0AB1"/>
    <w:rsid w:val="004E0B84"/>
    <w:rsid w:val="004E22D0"/>
    <w:rsid w:val="004E311F"/>
    <w:rsid w:val="004E3DD1"/>
    <w:rsid w:val="004E3F3F"/>
    <w:rsid w:val="004E4002"/>
    <w:rsid w:val="004E44D5"/>
    <w:rsid w:val="004E5246"/>
    <w:rsid w:val="004E5C55"/>
    <w:rsid w:val="004E7CA8"/>
    <w:rsid w:val="004E7D15"/>
    <w:rsid w:val="004F195D"/>
    <w:rsid w:val="004F2731"/>
    <w:rsid w:val="004F2CA6"/>
    <w:rsid w:val="004F3D8B"/>
    <w:rsid w:val="004F483B"/>
    <w:rsid w:val="004F65CD"/>
    <w:rsid w:val="004F7EB3"/>
    <w:rsid w:val="00502FA5"/>
    <w:rsid w:val="0050369A"/>
    <w:rsid w:val="005060A1"/>
    <w:rsid w:val="00506CEF"/>
    <w:rsid w:val="00507E1A"/>
    <w:rsid w:val="005120F4"/>
    <w:rsid w:val="00513017"/>
    <w:rsid w:val="00513517"/>
    <w:rsid w:val="0051474F"/>
    <w:rsid w:val="00516D56"/>
    <w:rsid w:val="00517911"/>
    <w:rsid w:val="005205BB"/>
    <w:rsid w:val="00524CFC"/>
    <w:rsid w:val="00524D46"/>
    <w:rsid w:val="00526197"/>
    <w:rsid w:val="00526446"/>
    <w:rsid w:val="00526531"/>
    <w:rsid w:val="005269AD"/>
    <w:rsid w:val="00526D02"/>
    <w:rsid w:val="00532C3F"/>
    <w:rsid w:val="00536AC6"/>
    <w:rsid w:val="00536C66"/>
    <w:rsid w:val="00537286"/>
    <w:rsid w:val="0054295B"/>
    <w:rsid w:val="00543532"/>
    <w:rsid w:val="005444AD"/>
    <w:rsid w:val="00546762"/>
    <w:rsid w:val="005470A9"/>
    <w:rsid w:val="0054727A"/>
    <w:rsid w:val="00550291"/>
    <w:rsid w:val="0055035A"/>
    <w:rsid w:val="00550D39"/>
    <w:rsid w:val="005511FA"/>
    <w:rsid w:val="00555E7C"/>
    <w:rsid w:val="00556662"/>
    <w:rsid w:val="00556AF7"/>
    <w:rsid w:val="00556C3D"/>
    <w:rsid w:val="00557171"/>
    <w:rsid w:val="005573C8"/>
    <w:rsid w:val="00560B13"/>
    <w:rsid w:val="00561A68"/>
    <w:rsid w:val="00561DB0"/>
    <w:rsid w:val="00562F37"/>
    <w:rsid w:val="00567466"/>
    <w:rsid w:val="00567A5B"/>
    <w:rsid w:val="00572A0E"/>
    <w:rsid w:val="00572DD6"/>
    <w:rsid w:val="00575A16"/>
    <w:rsid w:val="00575A1E"/>
    <w:rsid w:val="005772B8"/>
    <w:rsid w:val="005773DA"/>
    <w:rsid w:val="0058110B"/>
    <w:rsid w:val="00581406"/>
    <w:rsid w:val="00581561"/>
    <w:rsid w:val="0058169B"/>
    <w:rsid w:val="00581AD0"/>
    <w:rsid w:val="00583B07"/>
    <w:rsid w:val="00583F73"/>
    <w:rsid w:val="005848B0"/>
    <w:rsid w:val="00584D83"/>
    <w:rsid w:val="005861FF"/>
    <w:rsid w:val="00586F5B"/>
    <w:rsid w:val="00587D5E"/>
    <w:rsid w:val="00590F05"/>
    <w:rsid w:val="00596B3E"/>
    <w:rsid w:val="00597276"/>
    <w:rsid w:val="00597E22"/>
    <w:rsid w:val="005A4535"/>
    <w:rsid w:val="005A4E14"/>
    <w:rsid w:val="005A50F7"/>
    <w:rsid w:val="005A5307"/>
    <w:rsid w:val="005A6A4F"/>
    <w:rsid w:val="005B0C83"/>
    <w:rsid w:val="005B14FA"/>
    <w:rsid w:val="005B5DC2"/>
    <w:rsid w:val="005B610D"/>
    <w:rsid w:val="005B7079"/>
    <w:rsid w:val="005B76F5"/>
    <w:rsid w:val="005C0B3B"/>
    <w:rsid w:val="005C12DA"/>
    <w:rsid w:val="005C28AB"/>
    <w:rsid w:val="005C2DC5"/>
    <w:rsid w:val="005C2F95"/>
    <w:rsid w:val="005C5617"/>
    <w:rsid w:val="005C5BF8"/>
    <w:rsid w:val="005C769E"/>
    <w:rsid w:val="005D3DC1"/>
    <w:rsid w:val="005D63FA"/>
    <w:rsid w:val="005D6482"/>
    <w:rsid w:val="005E021A"/>
    <w:rsid w:val="005E088B"/>
    <w:rsid w:val="005E0B3C"/>
    <w:rsid w:val="005E1D17"/>
    <w:rsid w:val="005E39AF"/>
    <w:rsid w:val="005E3ED0"/>
    <w:rsid w:val="005E44E4"/>
    <w:rsid w:val="005E4AEA"/>
    <w:rsid w:val="005E56DA"/>
    <w:rsid w:val="005E62FB"/>
    <w:rsid w:val="005E6CCF"/>
    <w:rsid w:val="005E75C3"/>
    <w:rsid w:val="005F1BB2"/>
    <w:rsid w:val="005F22C8"/>
    <w:rsid w:val="005F2488"/>
    <w:rsid w:val="005F4E67"/>
    <w:rsid w:val="005F56D1"/>
    <w:rsid w:val="005F7B9B"/>
    <w:rsid w:val="0060060A"/>
    <w:rsid w:val="00600833"/>
    <w:rsid w:val="0060296E"/>
    <w:rsid w:val="0060430B"/>
    <w:rsid w:val="00604BB2"/>
    <w:rsid w:val="00607B7A"/>
    <w:rsid w:val="00612F2B"/>
    <w:rsid w:val="00613409"/>
    <w:rsid w:val="00614752"/>
    <w:rsid w:val="00615FBC"/>
    <w:rsid w:val="00616A05"/>
    <w:rsid w:val="0061780F"/>
    <w:rsid w:val="006225E3"/>
    <w:rsid w:val="00622D3D"/>
    <w:rsid w:val="0062303F"/>
    <w:rsid w:val="00624193"/>
    <w:rsid w:val="006250D8"/>
    <w:rsid w:val="0062623F"/>
    <w:rsid w:val="00627185"/>
    <w:rsid w:val="00627474"/>
    <w:rsid w:val="006302D2"/>
    <w:rsid w:val="00630A48"/>
    <w:rsid w:val="00630FEB"/>
    <w:rsid w:val="00631B56"/>
    <w:rsid w:val="00632F3F"/>
    <w:rsid w:val="006377F7"/>
    <w:rsid w:val="00637996"/>
    <w:rsid w:val="00640CBD"/>
    <w:rsid w:val="00642729"/>
    <w:rsid w:val="00644AF6"/>
    <w:rsid w:val="006475D8"/>
    <w:rsid w:val="00647A27"/>
    <w:rsid w:val="006502A4"/>
    <w:rsid w:val="006505C0"/>
    <w:rsid w:val="00651D67"/>
    <w:rsid w:val="00652467"/>
    <w:rsid w:val="00652BF8"/>
    <w:rsid w:val="0065412C"/>
    <w:rsid w:val="006544A1"/>
    <w:rsid w:val="00655DC2"/>
    <w:rsid w:val="00656F2F"/>
    <w:rsid w:val="00662BA2"/>
    <w:rsid w:val="00663410"/>
    <w:rsid w:val="0066428D"/>
    <w:rsid w:val="00665E74"/>
    <w:rsid w:val="0066627F"/>
    <w:rsid w:val="00666C00"/>
    <w:rsid w:val="006675CC"/>
    <w:rsid w:val="00670D53"/>
    <w:rsid w:val="00671ECF"/>
    <w:rsid w:val="00672BD8"/>
    <w:rsid w:val="00672BEB"/>
    <w:rsid w:val="006733E2"/>
    <w:rsid w:val="0067429A"/>
    <w:rsid w:val="00674329"/>
    <w:rsid w:val="006768CA"/>
    <w:rsid w:val="00676DEB"/>
    <w:rsid w:val="00676DFD"/>
    <w:rsid w:val="006778EB"/>
    <w:rsid w:val="00680C14"/>
    <w:rsid w:val="00680D44"/>
    <w:rsid w:val="00683676"/>
    <w:rsid w:val="006837DC"/>
    <w:rsid w:val="00692776"/>
    <w:rsid w:val="00692820"/>
    <w:rsid w:val="0069402C"/>
    <w:rsid w:val="00694371"/>
    <w:rsid w:val="006947A0"/>
    <w:rsid w:val="00695022"/>
    <w:rsid w:val="00696E0D"/>
    <w:rsid w:val="00697703"/>
    <w:rsid w:val="006977AC"/>
    <w:rsid w:val="006A0699"/>
    <w:rsid w:val="006A09F5"/>
    <w:rsid w:val="006A20BD"/>
    <w:rsid w:val="006A2DAA"/>
    <w:rsid w:val="006A34E0"/>
    <w:rsid w:val="006A3681"/>
    <w:rsid w:val="006A3783"/>
    <w:rsid w:val="006A4D13"/>
    <w:rsid w:val="006A6592"/>
    <w:rsid w:val="006A70F9"/>
    <w:rsid w:val="006A752F"/>
    <w:rsid w:val="006A7D7A"/>
    <w:rsid w:val="006B0248"/>
    <w:rsid w:val="006B1A0D"/>
    <w:rsid w:val="006B1DBA"/>
    <w:rsid w:val="006B2A7C"/>
    <w:rsid w:val="006B36A6"/>
    <w:rsid w:val="006B455F"/>
    <w:rsid w:val="006B4EDB"/>
    <w:rsid w:val="006B5DAE"/>
    <w:rsid w:val="006B7245"/>
    <w:rsid w:val="006B7CDB"/>
    <w:rsid w:val="006B7CF6"/>
    <w:rsid w:val="006C1C2D"/>
    <w:rsid w:val="006C22C3"/>
    <w:rsid w:val="006C4322"/>
    <w:rsid w:val="006C4D8E"/>
    <w:rsid w:val="006C77F6"/>
    <w:rsid w:val="006C78FB"/>
    <w:rsid w:val="006C7EAE"/>
    <w:rsid w:val="006D0CFD"/>
    <w:rsid w:val="006D22D1"/>
    <w:rsid w:val="006D2536"/>
    <w:rsid w:val="006D2AB4"/>
    <w:rsid w:val="006D3248"/>
    <w:rsid w:val="006D332F"/>
    <w:rsid w:val="006D37C5"/>
    <w:rsid w:val="006D4BE8"/>
    <w:rsid w:val="006D55C1"/>
    <w:rsid w:val="006D64A0"/>
    <w:rsid w:val="006D7912"/>
    <w:rsid w:val="006E28EB"/>
    <w:rsid w:val="006E55DC"/>
    <w:rsid w:val="006E68EB"/>
    <w:rsid w:val="006E7748"/>
    <w:rsid w:val="006F0C6B"/>
    <w:rsid w:val="006F1ACF"/>
    <w:rsid w:val="006F45A0"/>
    <w:rsid w:val="006F6DB9"/>
    <w:rsid w:val="006F6E32"/>
    <w:rsid w:val="006F7B70"/>
    <w:rsid w:val="00700488"/>
    <w:rsid w:val="007007E0"/>
    <w:rsid w:val="00703214"/>
    <w:rsid w:val="007046A7"/>
    <w:rsid w:val="007050B5"/>
    <w:rsid w:val="00706BA9"/>
    <w:rsid w:val="00706CBE"/>
    <w:rsid w:val="00707EE7"/>
    <w:rsid w:val="007101A9"/>
    <w:rsid w:val="00712588"/>
    <w:rsid w:val="007147E3"/>
    <w:rsid w:val="007167B6"/>
    <w:rsid w:val="00717E00"/>
    <w:rsid w:val="007220AA"/>
    <w:rsid w:val="0072322F"/>
    <w:rsid w:val="00724DFC"/>
    <w:rsid w:val="007265F4"/>
    <w:rsid w:val="0072668B"/>
    <w:rsid w:val="00727461"/>
    <w:rsid w:val="0073122D"/>
    <w:rsid w:val="00733D84"/>
    <w:rsid w:val="0073444D"/>
    <w:rsid w:val="007350F3"/>
    <w:rsid w:val="00735A83"/>
    <w:rsid w:val="00737737"/>
    <w:rsid w:val="0074033E"/>
    <w:rsid w:val="0074110B"/>
    <w:rsid w:val="007414CD"/>
    <w:rsid w:val="00744BE0"/>
    <w:rsid w:val="0074500B"/>
    <w:rsid w:val="00745419"/>
    <w:rsid w:val="00745C8E"/>
    <w:rsid w:val="007466E9"/>
    <w:rsid w:val="00747F50"/>
    <w:rsid w:val="00750E0F"/>
    <w:rsid w:val="00753BEF"/>
    <w:rsid w:val="00753FA6"/>
    <w:rsid w:val="0075508B"/>
    <w:rsid w:val="00757322"/>
    <w:rsid w:val="007600BF"/>
    <w:rsid w:val="00760D46"/>
    <w:rsid w:val="00761002"/>
    <w:rsid w:val="00762948"/>
    <w:rsid w:val="0076318A"/>
    <w:rsid w:val="007636E8"/>
    <w:rsid w:val="00764455"/>
    <w:rsid w:val="00764A43"/>
    <w:rsid w:val="00766192"/>
    <w:rsid w:val="007661C6"/>
    <w:rsid w:val="0076720A"/>
    <w:rsid w:val="0077017D"/>
    <w:rsid w:val="00771565"/>
    <w:rsid w:val="0077271C"/>
    <w:rsid w:val="0077716C"/>
    <w:rsid w:val="007800C1"/>
    <w:rsid w:val="00781106"/>
    <w:rsid w:val="007819A7"/>
    <w:rsid w:val="00782D9A"/>
    <w:rsid w:val="0078366C"/>
    <w:rsid w:val="007848F5"/>
    <w:rsid w:val="00784996"/>
    <w:rsid w:val="00784A6F"/>
    <w:rsid w:val="00785B9B"/>
    <w:rsid w:val="00785D3C"/>
    <w:rsid w:val="007878BF"/>
    <w:rsid w:val="0079055B"/>
    <w:rsid w:val="0079071B"/>
    <w:rsid w:val="00790B4D"/>
    <w:rsid w:val="0079143C"/>
    <w:rsid w:val="007919E5"/>
    <w:rsid w:val="00793FB4"/>
    <w:rsid w:val="007950AC"/>
    <w:rsid w:val="0079519C"/>
    <w:rsid w:val="007976CC"/>
    <w:rsid w:val="007A1366"/>
    <w:rsid w:val="007A1EB0"/>
    <w:rsid w:val="007A3362"/>
    <w:rsid w:val="007A36D9"/>
    <w:rsid w:val="007A46EE"/>
    <w:rsid w:val="007A4F54"/>
    <w:rsid w:val="007A5A1C"/>
    <w:rsid w:val="007A6422"/>
    <w:rsid w:val="007A68C6"/>
    <w:rsid w:val="007A7C65"/>
    <w:rsid w:val="007B00F1"/>
    <w:rsid w:val="007B0FC8"/>
    <w:rsid w:val="007B128D"/>
    <w:rsid w:val="007B1AC2"/>
    <w:rsid w:val="007B2C23"/>
    <w:rsid w:val="007B2D37"/>
    <w:rsid w:val="007B5AB3"/>
    <w:rsid w:val="007B5EDA"/>
    <w:rsid w:val="007B609A"/>
    <w:rsid w:val="007B6631"/>
    <w:rsid w:val="007B7608"/>
    <w:rsid w:val="007C0F30"/>
    <w:rsid w:val="007C2D25"/>
    <w:rsid w:val="007C4149"/>
    <w:rsid w:val="007C7665"/>
    <w:rsid w:val="007D0D8C"/>
    <w:rsid w:val="007D0F02"/>
    <w:rsid w:val="007D2718"/>
    <w:rsid w:val="007D385F"/>
    <w:rsid w:val="007D4F1B"/>
    <w:rsid w:val="007D5B65"/>
    <w:rsid w:val="007D62F5"/>
    <w:rsid w:val="007D6A9E"/>
    <w:rsid w:val="007D71A9"/>
    <w:rsid w:val="007E020F"/>
    <w:rsid w:val="007E1122"/>
    <w:rsid w:val="007E19C9"/>
    <w:rsid w:val="007E313A"/>
    <w:rsid w:val="007E3E94"/>
    <w:rsid w:val="007E3F47"/>
    <w:rsid w:val="007E5FAE"/>
    <w:rsid w:val="007E64DB"/>
    <w:rsid w:val="007E667A"/>
    <w:rsid w:val="007E6C6D"/>
    <w:rsid w:val="007F025A"/>
    <w:rsid w:val="007F0960"/>
    <w:rsid w:val="007F0CAC"/>
    <w:rsid w:val="007F28B0"/>
    <w:rsid w:val="007F2E47"/>
    <w:rsid w:val="007F3A6E"/>
    <w:rsid w:val="007F496D"/>
    <w:rsid w:val="007F5399"/>
    <w:rsid w:val="007F6751"/>
    <w:rsid w:val="007F6A02"/>
    <w:rsid w:val="007F76AC"/>
    <w:rsid w:val="007F76F7"/>
    <w:rsid w:val="007F7F45"/>
    <w:rsid w:val="00802A42"/>
    <w:rsid w:val="0080364A"/>
    <w:rsid w:val="00807FAE"/>
    <w:rsid w:val="00811277"/>
    <w:rsid w:val="0081132F"/>
    <w:rsid w:val="008126E4"/>
    <w:rsid w:val="00812F93"/>
    <w:rsid w:val="00813511"/>
    <w:rsid w:val="008135F7"/>
    <w:rsid w:val="0081497D"/>
    <w:rsid w:val="0081548C"/>
    <w:rsid w:val="00815926"/>
    <w:rsid w:val="00815BE2"/>
    <w:rsid w:val="0081629F"/>
    <w:rsid w:val="00816A19"/>
    <w:rsid w:val="00817EEE"/>
    <w:rsid w:val="00820382"/>
    <w:rsid w:val="008205F4"/>
    <w:rsid w:val="00820997"/>
    <w:rsid w:val="00821416"/>
    <w:rsid w:val="00821CD8"/>
    <w:rsid w:val="008234F3"/>
    <w:rsid w:val="0082649B"/>
    <w:rsid w:val="008268AC"/>
    <w:rsid w:val="00827866"/>
    <w:rsid w:val="00827941"/>
    <w:rsid w:val="0083010F"/>
    <w:rsid w:val="0083063E"/>
    <w:rsid w:val="00830691"/>
    <w:rsid w:val="00830E58"/>
    <w:rsid w:val="008315F4"/>
    <w:rsid w:val="00831B02"/>
    <w:rsid w:val="008320D8"/>
    <w:rsid w:val="00832DCF"/>
    <w:rsid w:val="00833170"/>
    <w:rsid w:val="00833D22"/>
    <w:rsid w:val="00834178"/>
    <w:rsid w:val="00834E4A"/>
    <w:rsid w:val="0083581B"/>
    <w:rsid w:val="00836475"/>
    <w:rsid w:val="008364CE"/>
    <w:rsid w:val="00836C82"/>
    <w:rsid w:val="008402AC"/>
    <w:rsid w:val="00841B8C"/>
    <w:rsid w:val="00842B30"/>
    <w:rsid w:val="008444D6"/>
    <w:rsid w:val="00845FAC"/>
    <w:rsid w:val="00847148"/>
    <w:rsid w:val="00851F54"/>
    <w:rsid w:val="008528DB"/>
    <w:rsid w:val="00852F93"/>
    <w:rsid w:val="00853471"/>
    <w:rsid w:val="0085572D"/>
    <w:rsid w:val="00855DFF"/>
    <w:rsid w:val="00860F2F"/>
    <w:rsid w:val="00861798"/>
    <w:rsid w:val="00862405"/>
    <w:rsid w:val="00863070"/>
    <w:rsid w:val="008644C9"/>
    <w:rsid w:val="00864A35"/>
    <w:rsid w:val="0086542D"/>
    <w:rsid w:val="0086606E"/>
    <w:rsid w:val="00870A9F"/>
    <w:rsid w:val="00870DB2"/>
    <w:rsid w:val="00870E5E"/>
    <w:rsid w:val="00870F1C"/>
    <w:rsid w:val="00871ED6"/>
    <w:rsid w:val="00872061"/>
    <w:rsid w:val="00872516"/>
    <w:rsid w:val="0087328E"/>
    <w:rsid w:val="00873F31"/>
    <w:rsid w:val="008741B4"/>
    <w:rsid w:val="00874540"/>
    <w:rsid w:val="0087513F"/>
    <w:rsid w:val="00875749"/>
    <w:rsid w:val="00875BA3"/>
    <w:rsid w:val="00876345"/>
    <w:rsid w:val="00876611"/>
    <w:rsid w:val="00876B48"/>
    <w:rsid w:val="00876BCB"/>
    <w:rsid w:val="00876D1B"/>
    <w:rsid w:val="00880CFB"/>
    <w:rsid w:val="008810AA"/>
    <w:rsid w:val="008819E9"/>
    <w:rsid w:val="00881C26"/>
    <w:rsid w:val="00882869"/>
    <w:rsid w:val="00883FD3"/>
    <w:rsid w:val="00884761"/>
    <w:rsid w:val="008877AE"/>
    <w:rsid w:val="00891012"/>
    <w:rsid w:val="008919A9"/>
    <w:rsid w:val="0089339F"/>
    <w:rsid w:val="00896D90"/>
    <w:rsid w:val="008A0525"/>
    <w:rsid w:val="008A0AEE"/>
    <w:rsid w:val="008A1973"/>
    <w:rsid w:val="008A3176"/>
    <w:rsid w:val="008A39E5"/>
    <w:rsid w:val="008A4918"/>
    <w:rsid w:val="008A5073"/>
    <w:rsid w:val="008A56A5"/>
    <w:rsid w:val="008B3C27"/>
    <w:rsid w:val="008B472B"/>
    <w:rsid w:val="008B5400"/>
    <w:rsid w:val="008B5DD8"/>
    <w:rsid w:val="008B700E"/>
    <w:rsid w:val="008B706A"/>
    <w:rsid w:val="008B7E7C"/>
    <w:rsid w:val="008C4D8E"/>
    <w:rsid w:val="008C5429"/>
    <w:rsid w:val="008C59A8"/>
    <w:rsid w:val="008D04C4"/>
    <w:rsid w:val="008D0D91"/>
    <w:rsid w:val="008D1820"/>
    <w:rsid w:val="008D2849"/>
    <w:rsid w:val="008D44ED"/>
    <w:rsid w:val="008D5155"/>
    <w:rsid w:val="008D5A8E"/>
    <w:rsid w:val="008D6F8D"/>
    <w:rsid w:val="008D7480"/>
    <w:rsid w:val="008D7EAC"/>
    <w:rsid w:val="008E15DA"/>
    <w:rsid w:val="008E43F9"/>
    <w:rsid w:val="008E4FC4"/>
    <w:rsid w:val="008E712B"/>
    <w:rsid w:val="008E75A5"/>
    <w:rsid w:val="008E78EC"/>
    <w:rsid w:val="008E7EA1"/>
    <w:rsid w:val="008F26C2"/>
    <w:rsid w:val="008F2E72"/>
    <w:rsid w:val="008F3443"/>
    <w:rsid w:val="008F3988"/>
    <w:rsid w:val="008F3FB7"/>
    <w:rsid w:val="008F424C"/>
    <w:rsid w:val="008F45EA"/>
    <w:rsid w:val="009001F1"/>
    <w:rsid w:val="00901069"/>
    <w:rsid w:val="0090183D"/>
    <w:rsid w:val="00904C6F"/>
    <w:rsid w:val="0090555F"/>
    <w:rsid w:val="00905B6C"/>
    <w:rsid w:val="00910321"/>
    <w:rsid w:val="00910922"/>
    <w:rsid w:val="00910D62"/>
    <w:rsid w:val="0091150C"/>
    <w:rsid w:val="00911E1F"/>
    <w:rsid w:val="009124AD"/>
    <w:rsid w:val="00915951"/>
    <w:rsid w:val="00915DE7"/>
    <w:rsid w:val="0091612D"/>
    <w:rsid w:val="009202C2"/>
    <w:rsid w:val="009206FB"/>
    <w:rsid w:val="00920AB1"/>
    <w:rsid w:val="00920F77"/>
    <w:rsid w:val="0092135A"/>
    <w:rsid w:val="0092150C"/>
    <w:rsid w:val="00921700"/>
    <w:rsid w:val="009230DF"/>
    <w:rsid w:val="00923139"/>
    <w:rsid w:val="00926A09"/>
    <w:rsid w:val="00927258"/>
    <w:rsid w:val="0093035D"/>
    <w:rsid w:val="009307B9"/>
    <w:rsid w:val="00931EB0"/>
    <w:rsid w:val="00931F9E"/>
    <w:rsid w:val="009349E2"/>
    <w:rsid w:val="00936415"/>
    <w:rsid w:val="0093702C"/>
    <w:rsid w:val="00940B0B"/>
    <w:rsid w:val="00940B35"/>
    <w:rsid w:val="00940D96"/>
    <w:rsid w:val="00940DD6"/>
    <w:rsid w:val="00941C98"/>
    <w:rsid w:val="00941E45"/>
    <w:rsid w:val="00942622"/>
    <w:rsid w:val="0094506D"/>
    <w:rsid w:val="0094553F"/>
    <w:rsid w:val="009458CA"/>
    <w:rsid w:val="00947714"/>
    <w:rsid w:val="0095201B"/>
    <w:rsid w:val="00952B8D"/>
    <w:rsid w:val="00954BC5"/>
    <w:rsid w:val="00954DC0"/>
    <w:rsid w:val="00954FAA"/>
    <w:rsid w:val="00957E07"/>
    <w:rsid w:val="00960675"/>
    <w:rsid w:val="009617F1"/>
    <w:rsid w:val="0096320E"/>
    <w:rsid w:val="00963363"/>
    <w:rsid w:val="00965214"/>
    <w:rsid w:val="009671B0"/>
    <w:rsid w:val="009708EF"/>
    <w:rsid w:val="009715E4"/>
    <w:rsid w:val="00973E23"/>
    <w:rsid w:val="00973E33"/>
    <w:rsid w:val="0097480D"/>
    <w:rsid w:val="00974DEE"/>
    <w:rsid w:val="00976B11"/>
    <w:rsid w:val="0098089D"/>
    <w:rsid w:val="00987220"/>
    <w:rsid w:val="00990D0E"/>
    <w:rsid w:val="0099201D"/>
    <w:rsid w:val="00992568"/>
    <w:rsid w:val="00992F1A"/>
    <w:rsid w:val="00993149"/>
    <w:rsid w:val="00994D0D"/>
    <w:rsid w:val="00995231"/>
    <w:rsid w:val="00995A87"/>
    <w:rsid w:val="00996BAE"/>
    <w:rsid w:val="009A1A18"/>
    <w:rsid w:val="009A2097"/>
    <w:rsid w:val="009A3404"/>
    <w:rsid w:val="009A3CF0"/>
    <w:rsid w:val="009A3FD1"/>
    <w:rsid w:val="009A4BE2"/>
    <w:rsid w:val="009A57E4"/>
    <w:rsid w:val="009A61C1"/>
    <w:rsid w:val="009A6402"/>
    <w:rsid w:val="009A7008"/>
    <w:rsid w:val="009B35CD"/>
    <w:rsid w:val="009B5723"/>
    <w:rsid w:val="009B5B13"/>
    <w:rsid w:val="009B608F"/>
    <w:rsid w:val="009B754C"/>
    <w:rsid w:val="009C066C"/>
    <w:rsid w:val="009C1395"/>
    <w:rsid w:val="009C16C0"/>
    <w:rsid w:val="009C1A29"/>
    <w:rsid w:val="009C2DB9"/>
    <w:rsid w:val="009C335F"/>
    <w:rsid w:val="009C35E3"/>
    <w:rsid w:val="009C40E2"/>
    <w:rsid w:val="009C790F"/>
    <w:rsid w:val="009D1D5F"/>
    <w:rsid w:val="009D2035"/>
    <w:rsid w:val="009D2FF4"/>
    <w:rsid w:val="009D4420"/>
    <w:rsid w:val="009D4CEC"/>
    <w:rsid w:val="009D5CFB"/>
    <w:rsid w:val="009E3048"/>
    <w:rsid w:val="009E3528"/>
    <w:rsid w:val="009E5478"/>
    <w:rsid w:val="009E79FF"/>
    <w:rsid w:val="009F00B9"/>
    <w:rsid w:val="009F4BA6"/>
    <w:rsid w:val="009F4E46"/>
    <w:rsid w:val="009F6DAC"/>
    <w:rsid w:val="00A004BE"/>
    <w:rsid w:val="00A02D07"/>
    <w:rsid w:val="00A03399"/>
    <w:rsid w:val="00A03C2B"/>
    <w:rsid w:val="00A0624D"/>
    <w:rsid w:val="00A109F1"/>
    <w:rsid w:val="00A11196"/>
    <w:rsid w:val="00A1151E"/>
    <w:rsid w:val="00A132CA"/>
    <w:rsid w:val="00A147B9"/>
    <w:rsid w:val="00A1659D"/>
    <w:rsid w:val="00A1729F"/>
    <w:rsid w:val="00A1755F"/>
    <w:rsid w:val="00A178CB"/>
    <w:rsid w:val="00A208EA"/>
    <w:rsid w:val="00A21CD1"/>
    <w:rsid w:val="00A224A4"/>
    <w:rsid w:val="00A22F65"/>
    <w:rsid w:val="00A235C1"/>
    <w:rsid w:val="00A23CC3"/>
    <w:rsid w:val="00A24A43"/>
    <w:rsid w:val="00A25086"/>
    <w:rsid w:val="00A2607E"/>
    <w:rsid w:val="00A2749E"/>
    <w:rsid w:val="00A276B9"/>
    <w:rsid w:val="00A27BF3"/>
    <w:rsid w:val="00A357DD"/>
    <w:rsid w:val="00A37D25"/>
    <w:rsid w:val="00A43018"/>
    <w:rsid w:val="00A431C3"/>
    <w:rsid w:val="00A4334D"/>
    <w:rsid w:val="00A436B1"/>
    <w:rsid w:val="00A45050"/>
    <w:rsid w:val="00A453A5"/>
    <w:rsid w:val="00A4659C"/>
    <w:rsid w:val="00A46850"/>
    <w:rsid w:val="00A50395"/>
    <w:rsid w:val="00A50595"/>
    <w:rsid w:val="00A50920"/>
    <w:rsid w:val="00A50AF4"/>
    <w:rsid w:val="00A51E2B"/>
    <w:rsid w:val="00A544A9"/>
    <w:rsid w:val="00A550DF"/>
    <w:rsid w:val="00A56097"/>
    <w:rsid w:val="00A61A5D"/>
    <w:rsid w:val="00A62EE0"/>
    <w:rsid w:val="00A6303D"/>
    <w:rsid w:val="00A630FF"/>
    <w:rsid w:val="00A64904"/>
    <w:rsid w:val="00A6758B"/>
    <w:rsid w:val="00A708A7"/>
    <w:rsid w:val="00A73042"/>
    <w:rsid w:val="00A739B3"/>
    <w:rsid w:val="00A74285"/>
    <w:rsid w:val="00A7587C"/>
    <w:rsid w:val="00A762F2"/>
    <w:rsid w:val="00A76EEA"/>
    <w:rsid w:val="00A801AC"/>
    <w:rsid w:val="00A80542"/>
    <w:rsid w:val="00A83178"/>
    <w:rsid w:val="00A8444F"/>
    <w:rsid w:val="00A849B7"/>
    <w:rsid w:val="00A84C43"/>
    <w:rsid w:val="00A84F64"/>
    <w:rsid w:val="00A8511B"/>
    <w:rsid w:val="00A8758B"/>
    <w:rsid w:val="00A91F91"/>
    <w:rsid w:val="00A92C4B"/>
    <w:rsid w:val="00A938EE"/>
    <w:rsid w:val="00A949C4"/>
    <w:rsid w:val="00A95EC0"/>
    <w:rsid w:val="00A96669"/>
    <w:rsid w:val="00A97D50"/>
    <w:rsid w:val="00AA134E"/>
    <w:rsid w:val="00AA153D"/>
    <w:rsid w:val="00AA351B"/>
    <w:rsid w:val="00AA442C"/>
    <w:rsid w:val="00AA45AE"/>
    <w:rsid w:val="00AA4A0F"/>
    <w:rsid w:val="00AA5F21"/>
    <w:rsid w:val="00AA5F49"/>
    <w:rsid w:val="00AA65E6"/>
    <w:rsid w:val="00AB0939"/>
    <w:rsid w:val="00AB1DE7"/>
    <w:rsid w:val="00AB6C7E"/>
    <w:rsid w:val="00AB776E"/>
    <w:rsid w:val="00AC1191"/>
    <w:rsid w:val="00AC3168"/>
    <w:rsid w:val="00AC37C4"/>
    <w:rsid w:val="00AC3F9F"/>
    <w:rsid w:val="00AC6847"/>
    <w:rsid w:val="00AC72C6"/>
    <w:rsid w:val="00AC7EAA"/>
    <w:rsid w:val="00AD0B4C"/>
    <w:rsid w:val="00AD11E2"/>
    <w:rsid w:val="00AD2762"/>
    <w:rsid w:val="00AD3039"/>
    <w:rsid w:val="00AD47C6"/>
    <w:rsid w:val="00AD55CE"/>
    <w:rsid w:val="00AD626B"/>
    <w:rsid w:val="00AD6CA1"/>
    <w:rsid w:val="00AE069A"/>
    <w:rsid w:val="00AE09B2"/>
    <w:rsid w:val="00AE138B"/>
    <w:rsid w:val="00AE2428"/>
    <w:rsid w:val="00AE2684"/>
    <w:rsid w:val="00AE3359"/>
    <w:rsid w:val="00AE4842"/>
    <w:rsid w:val="00AE4C3B"/>
    <w:rsid w:val="00AE5B11"/>
    <w:rsid w:val="00AE6121"/>
    <w:rsid w:val="00AE68EE"/>
    <w:rsid w:val="00AE6EBE"/>
    <w:rsid w:val="00AF380C"/>
    <w:rsid w:val="00AF444F"/>
    <w:rsid w:val="00AF54A6"/>
    <w:rsid w:val="00AF5E40"/>
    <w:rsid w:val="00AF77D5"/>
    <w:rsid w:val="00AF7C81"/>
    <w:rsid w:val="00AF7D8D"/>
    <w:rsid w:val="00B02CFF"/>
    <w:rsid w:val="00B06697"/>
    <w:rsid w:val="00B066A2"/>
    <w:rsid w:val="00B108CE"/>
    <w:rsid w:val="00B129F0"/>
    <w:rsid w:val="00B1323F"/>
    <w:rsid w:val="00B1349A"/>
    <w:rsid w:val="00B137B1"/>
    <w:rsid w:val="00B146E0"/>
    <w:rsid w:val="00B14FFA"/>
    <w:rsid w:val="00B161C0"/>
    <w:rsid w:val="00B167B7"/>
    <w:rsid w:val="00B17185"/>
    <w:rsid w:val="00B17393"/>
    <w:rsid w:val="00B173D1"/>
    <w:rsid w:val="00B17AAD"/>
    <w:rsid w:val="00B17CC9"/>
    <w:rsid w:val="00B22074"/>
    <w:rsid w:val="00B22334"/>
    <w:rsid w:val="00B22474"/>
    <w:rsid w:val="00B23ECA"/>
    <w:rsid w:val="00B2569C"/>
    <w:rsid w:val="00B25CDB"/>
    <w:rsid w:val="00B32C82"/>
    <w:rsid w:val="00B334F4"/>
    <w:rsid w:val="00B35591"/>
    <w:rsid w:val="00B37842"/>
    <w:rsid w:val="00B37DB3"/>
    <w:rsid w:val="00B40276"/>
    <w:rsid w:val="00B42FAE"/>
    <w:rsid w:val="00B4370B"/>
    <w:rsid w:val="00B447CD"/>
    <w:rsid w:val="00B453FA"/>
    <w:rsid w:val="00B476CD"/>
    <w:rsid w:val="00B51ACC"/>
    <w:rsid w:val="00B51C5E"/>
    <w:rsid w:val="00B51CBC"/>
    <w:rsid w:val="00B526F1"/>
    <w:rsid w:val="00B53807"/>
    <w:rsid w:val="00B56B19"/>
    <w:rsid w:val="00B57248"/>
    <w:rsid w:val="00B62A76"/>
    <w:rsid w:val="00B634E1"/>
    <w:rsid w:val="00B63B59"/>
    <w:rsid w:val="00B64AC7"/>
    <w:rsid w:val="00B66834"/>
    <w:rsid w:val="00B6774E"/>
    <w:rsid w:val="00B7141C"/>
    <w:rsid w:val="00B74155"/>
    <w:rsid w:val="00B745AC"/>
    <w:rsid w:val="00B750C0"/>
    <w:rsid w:val="00B7694A"/>
    <w:rsid w:val="00B8123E"/>
    <w:rsid w:val="00B81409"/>
    <w:rsid w:val="00B8171F"/>
    <w:rsid w:val="00B82314"/>
    <w:rsid w:val="00B823DB"/>
    <w:rsid w:val="00B83031"/>
    <w:rsid w:val="00B830A9"/>
    <w:rsid w:val="00B83737"/>
    <w:rsid w:val="00B837B8"/>
    <w:rsid w:val="00B8521A"/>
    <w:rsid w:val="00B8635D"/>
    <w:rsid w:val="00B902DB"/>
    <w:rsid w:val="00B90B3B"/>
    <w:rsid w:val="00B90B98"/>
    <w:rsid w:val="00B90E9D"/>
    <w:rsid w:val="00B91786"/>
    <w:rsid w:val="00B91DBB"/>
    <w:rsid w:val="00B92C40"/>
    <w:rsid w:val="00B92E74"/>
    <w:rsid w:val="00B94A73"/>
    <w:rsid w:val="00B955AB"/>
    <w:rsid w:val="00B96CA2"/>
    <w:rsid w:val="00B96D4C"/>
    <w:rsid w:val="00B96E51"/>
    <w:rsid w:val="00B977A4"/>
    <w:rsid w:val="00B9782A"/>
    <w:rsid w:val="00BA277E"/>
    <w:rsid w:val="00BA2A6F"/>
    <w:rsid w:val="00BA2E41"/>
    <w:rsid w:val="00BA39B8"/>
    <w:rsid w:val="00BA4BF7"/>
    <w:rsid w:val="00BA5B4B"/>
    <w:rsid w:val="00BB0147"/>
    <w:rsid w:val="00BB4DC3"/>
    <w:rsid w:val="00BB5CCA"/>
    <w:rsid w:val="00BB5E85"/>
    <w:rsid w:val="00BB7534"/>
    <w:rsid w:val="00BC0498"/>
    <w:rsid w:val="00BC14DE"/>
    <w:rsid w:val="00BD0C66"/>
    <w:rsid w:val="00BD1ECA"/>
    <w:rsid w:val="00BD404D"/>
    <w:rsid w:val="00BD7ED0"/>
    <w:rsid w:val="00BE0582"/>
    <w:rsid w:val="00BE125A"/>
    <w:rsid w:val="00BE1606"/>
    <w:rsid w:val="00BE1D05"/>
    <w:rsid w:val="00BE2DE9"/>
    <w:rsid w:val="00BE3DAA"/>
    <w:rsid w:val="00BE41FF"/>
    <w:rsid w:val="00BE6040"/>
    <w:rsid w:val="00BE6764"/>
    <w:rsid w:val="00BF09BD"/>
    <w:rsid w:val="00BF0CCA"/>
    <w:rsid w:val="00BF131B"/>
    <w:rsid w:val="00BF3BC3"/>
    <w:rsid w:val="00BF3DCF"/>
    <w:rsid w:val="00BF6295"/>
    <w:rsid w:val="00BF687D"/>
    <w:rsid w:val="00BF734D"/>
    <w:rsid w:val="00BF7590"/>
    <w:rsid w:val="00C00047"/>
    <w:rsid w:val="00C00609"/>
    <w:rsid w:val="00C01BCD"/>
    <w:rsid w:val="00C02B7E"/>
    <w:rsid w:val="00C058EB"/>
    <w:rsid w:val="00C05D5D"/>
    <w:rsid w:val="00C05FFA"/>
    <w:rsid w:val="00C063A9"/>
    <w:rsid w:val="00C070FF"/>
    <w:rsid w:val="00C07105"/>
    <w:rsid w:val="00C07750"/>
    <w:rsid w:val="00C106FA"/>
    <w:rsid w:val="00C1196E"/>
    <w:rsid w:val="00C13AA8"/>
    <w:rsid w:val="00C13E6A"/>
    <w:rsid w:val="00C170D9"/>
    <w:rsid w:val="00C209E4"/>
    <w:rsid w:val="00C219D0"/>
    <w:rsid w:val="00C221D9"/>
    <w:rsid w:val="00C24A67"/>
    <w:rsid w:val="00C2550F"/>
    <w:rsid w:val="00C25591"/>
    <w:rsid w:val="00C27848"/>
    <w:rsid w:val="00C27D33"/>
    <w:rsid w:val="00C31334"/>
    <w:rsid w:val="00C32A4A"/>
    <w:rsid w:val="00C345F5"/>
    <w:rsid w:val="00C35500"/>
    <w:rsid w:val="00C35694"/>
    <w:rsid w:val="00C363B6"/>
    <w:rsid w:val="00C37091"/>
    <w:rsid w:val="00C37848"/>
    <w:rsid w:val="00C40395"/>
    <w:rsid w:val="00C4174A"/>
    <w:rsid w:val="00C420BF"/>
    <w:rsid w:val="00C4342D"/>
    <w:rsid w:val="00C44B9B"/>
    <w:rsid w:val="00C45E95"/>
    <w:rsid w:val="00C476A3"/>
    <w:rsid w:val="00C50AB2"/>
    <w:rsid w:val="00C5153E"/>
    <w:rsid w:val="00C51DBD"/>
    <w:rsid w:val="00C51FC0"/>
    <w:rsid w:val="00C621B4"/>
    <w:rsid w:val="00C622BD"/>
    <w:rsid w:val="00C62873"/>
    <w:rsid w:val="00C64AD7"/>
    <w:rsid w:val="00C65BBD"/>
    <w:rsid w:val="00C7067D"/>
    <w:rsid w:val="00C70DF9"/>
    <w:rsid w:val="00C7115A"/>
    <w:rsid w:val="00C71218"/>
    <w:rsid w:val="00C71245"/>
    <w:rsid w:val="00C72027"/>
    <w:rsid w:val="00C72E52"/>
    <w:rsid w:val="00C73510"/>
    <w:rsid w:val="00C74977"/>
    <w:rsid w:val="00C750FE"/>
    <w:rsid w:val="00C765D7"/>
    <w:rsid w:val="00C77046"/>
    <w:rsid w:val="00C77C32"/>
    <w:rsid w:val="00C81877"/>
    <w:rsid w:val="00C82419"/>
    <w:rsid w:val="00C8334C"/>
    <w:rsid w:val="00C83713"/>
    <w:rsid w:val="00C83F25"/>
    <w:rsid w:val="00C842A9"/>
    <w:rsid w:val="00C84534"/>
    <w:rsid w:val="00C84693"/>
    <w:rsid w:val="00C851DF"/>
    <w:rsid w:val="00C852F9"/>
    <w:rsid w:val="00C86207"/>
    <w:rsid w:val="00C902D6"/>
    <w:rsid w:val="00C91567"/>
    <w:rsid w:val="00C929CE"/>
    <w:rsid w:val="00C9309D"/>
    <w:rsid w:val="00C94F21"/>
    <w:rsid w:val="00C9515E"/>
    <w:rsid w:val="00C95926"/>
    <w:rsid w:val="00C95D29"/>
    <w:rsid w:val="00C964C9"/>
    <w:rsid w:val="00C97396"/>
    <w:rsid w:val="00CA05B2"/>
    <w:rsid w:val="00CA0D57"/>
    <w:rsid w:val="00CA1847"/>
    <w:rsid w:val="00CA1F2B"/>
    <w:rsid w:val="00CA3F3C"/>
    <w:rsid w:val="00CA42EB"/>
    <w:rsid w:val="00CA5863"/>
    <w:rsid w:val="00CA6868"/>
    <w:rsid w:val="00CA70A9"/>
    <w:rsid w:val="00CB0FA3"/>
    <w:rsid w:val="00CB108A"/>
    <w:rsid w:val="00CB2B06"/>
    <w:rsid w:val="00CB2B2F"/>
    <w:rsid w:val="00CB3015"/>
    <w:rsid w:val="00CB36BC"/>
    <w:rsid w:val="00CB4CEC"/>
    <w:rsid w:val="00CB5882"/>
    <w:rsid w:val="00CB5EF9"/>
    <w:rsid w:val="00CB63C1"/>
    <w:rsid w:val="00CC02EF"/>
    <w:rsid w:val="00CC0330"/>
    <w:rsid w:val="00CC4723"/>
    <w:rsid w:val="00CC4E96"/>
    <w:rsid w:val="00CC60B9"/>
    <w:rsid w:val="00CC7E49"/>
    <w:rsid w:val="00CD2413"/>
    <w:rsid w:val="00CD25C4"/>
    <w:rsid w:val="00CD3C5E"/>
    <w:rsid w:val="00CD4F15"/>
    <w:rsid w:val="00CD531B"/>
    <w:rsid w:val="00CD5BB8"/>
    <w:rsid w:val="00CD6C5D"/>
    <w:rsid w:val="00CD7712"/>
    <w:rsid w:val="00CD77BE"/>
    <w:rsid w:val="00CE076A"/>
    <w:rsid w:val="00CE0903"/>
    <w:rsid w:val="00CE196D"/>
    <w:rsid w:val="00CE29EB"/>
    <w:rsid w:val="00CE3460"/>
    <w:rsid w:val="00CE39F4"/>
    <w:rsid w:val="00CE4028"/>
    <w:rsid w:val="00CE5510"/>
    <w:rsid w:val="00CE7462"/>
    <w:rsid w:val="00CE78EC"/>
    <w:rsid w:val="00CE7E10"/>
    <w:rsid w:val="00CF00D7"/>
    <w:rsid w:val="00CF0A66"/>
    <w:rsid w:val="00CF0BD6"/>
    <w:rsid w:val="00CF22FC"/>
    <w:rsid w:val="00CF23FB"/>
    <w:rsid w:val="00CF263D"/>
    <w:rsid w:val="00CF3807"/>
    <w:rsid w:val="00CF4AFE"/>
    <w:rsid w:val="00CF5280"/>
    <w:rsid w:val="00CF627E"/>
    <w:rsid w:val="00CF632D"/>
    <w:rsid w:val="00CF72DB"/>
    <w:rsid w:val="00D00243"/>
    <w:rsid w:val="00D0109B"/>
    <w:rsid w:val="00D011D2"/>
    <w:rsid w:val="00D0121A"/>
    <w:rsid w:val="00D0216E"/>
    <w:rsid w:val="00D025C8"/>
    <w:rsid w:val="00D02760"/>
    <w:rsid w:val="00D04A7E"/>
    <w:rsid w:val="00D04DB2"/>
    <w:rsid w:val="00D05DDE"/>
    <w:rsid w:val="00D0604E"/>
    <w:rsid w:val="00D06AE5"/>
    <w:rsid w:val="00D11A6E"/>
    <w:rsid w:val="00D12E60"/>
    <w:rsid w:val="00D141DE"/>
    <w:rsid w:val="00D15999"/>
    <w:rsid w:val="00D16C72"/>
    <w:rsid w:val="00D16D8B"/>
    <w:rsid w:val="00D20242"/>
    <w:rsid w:val="00D225B3"/>
    <w:rsid w:val="00D2286C"/>
    <w:rsid w:val="00D26FB7"/>
    <w:rsid w:val="00D274D9"/>
    <w:rsid w:val="00D30316"/>
    <w:rsid w:val="00D30BA4"/>
    <w:rsid w:val="00D3228C"/>
    <w:rsid w:val="00D32753"/>
    <w:rsid w:val="00D34273"/>
    <w:rsid w:val="00D34537"/>
    <w:rsid w:val="00D35446"/>
    <w:rsid w:val="00D354CE"/>
    <w:rsid w:val="00D3595B"/>
    <w:rsid w:val="00D371A0"/>
    <w:rsid w:val="00D37571"/>
    <w:rsid w:val="00D405B1"/>
    <w:rsid w:val="00D41B99"/>
    <w:rsid w:val="00D43017"/>
    <w:rsid w:val="00D43A02"/>
    <w:rsid w:val="00D43EE8"/>
    <w:rsid w:val="00D44849"/>
    <w:rsid w:val="00D44E30"/>
    <w:rsid w:val="00D45981"/>
    <w:rsid w:val="00D47344"/>
    <w:rsid w:val="00D50AC5"/>
    <w:rsid w:val="00D53180"/>
    <w:rsid w:val="00D5324A"/>
    <w:rsid w:val="00D55163"/>
    <w:rsid w:val="00D563E3"/>
    <w:rsid w:val="00D572F2"/>
    <w:rsid w:val="00D57C47"/>
    <w:rsid w:val="00D60319"/>
    <w:rsid w:val="00D60585"/>
    <w:rsid w:val="00D60EFE"/>
    <w:rsid w:val="00D61549"/>
    <w:rsid w:val="00D6361B"/>
    <w:rsid w:val="00D637AB"/>
    <w:rsid w:val="00D6383C"/>
    <w:rsid w:val="00D64523"/>
    <w:rsid w:val="00D64B43"/>
    <w:rsid w:val="00D65434"/>
    <w:rsid w:val="00D657A9"/>
    <w:rsid w:val="00D661F1"/>
    <w:rsid w:val="00D66718"/>
    <w:rsid w:val="00D73172"/>
    <w:rsid w:val="00D7497E"/>
    <w:rsid w:val="00D75831"/>
    <w:rsid w:val="00D75D25"/>
    <w:rsid w:val="00D761EF"/>
    <w:rsid w:val="00D76F28"/>
    <w:rsid w:val="00D81E5F"/>
    <w:rsid w:val="00D823B7"/>
    <w:rsid w:val="00D84D6B"/>
    <w:rsid w:val="00D85846"/>
    <w:rsid w:val="00D875F8"/>
    <w:rsid w:val="00D90134"/>
    <w:rsid w:val="00D90565"/>
    <w:rsid w:val="00D91580"/>
    <w:rsid w:val="00D92505"/>
    <w:rsid w:val="00D94FA3"/>
    <w:rsid w:val="00D9556D"/>
    <w:rsid w:val="00D97257"/>
    <w:rsid w:val="00D97C69"/>
    <w:rsid w:val="00DA01EC"/>
    <w:rsid w:val="00DA1FA8"/>
    <w:rsid w:val="00DA29E2"/>
    <w:rsid w:val="00DA4B68"/>
    <w:rsid w:val="00DA571B"/>
    <w:rsid w:val="00DA5FF6"/>
    <w:rsid w:val="00DA6C54"/>
    <w:rsid w:val="00DA7419"/>
    <w:rsid w:val="00DA7468"/>
    <w:rsid w:val="00DB139D"/>
    <w:rsid w:val="00DB15BD"/>
    <w:rsid w:val="00DB271F"/>
    <w:rsid w:val="00DB69D3"/>
    <w:rsid w:val="00DB6F7D"/>
    <w:rsid w:val="00DC0880"/>
    <w:rsid w:val="00DC09B6"/>
    <w:rsid w:val="00DC236A"/>
    <w:rsid w:val="00DC2578"/>
    <w:rsid w:val="00DC2AF2"/>
    <w:rsid w:val="00DC309A"/>
    <w:rsid w:val="00DC328B"/>
    <w:rsid w:val="00DC55D6"/>
    <w:rsid w:val="00DC5A4F"/>
    <w:rsid w:val="00DC5D53"/>
    <w:rsid w:val="00DC6052"/>
    <w:rsid w:val="00DC6676"/>
    <w:rsid w:val="00DC6BD6"/>
    <w:rsid w:val="00DC7C33"/>
    <w:rsid w:val="00DD0AB7"/>
    <w:rsid w:val="00DD0E90"/>
    <w:rsid w:val="00DD6FE9"/>
    <w:rsid w:val="00DD76B3"/>
    <w:rsid w:val="00DD7B94"/>
    <w:rsid w:val="00DE0BDD"/>
    <w:rsid w:val="00DE0E52"/>
    <w:rsid w:val="00DE21B6"/>
    <w:rsid w:val="00DE334D"/>
    <w:rsid w:val="00DE339B"/>
    <w:rsid w:val="00DE49D3"/>
    <w:rsid w:val="00DE51FF"/>
    <w:rsid w:val="00DE6CED"/>
    <w:rsid w:val="00DE6F41"/>
    <w:rsid w:val="00DE7B10"/>
    <w:rsid w:val="00DF01C4"/>
    <w:rsid w:val="00DF093C"/>
    <w:rsid w:val="00DF0AFB"/>
    <w:rsid w:val="00DF108E"/>
    <w:rsid w:val="00DF22FD"/>
    <w:rsid w:val="00DF2C9A"/>
    <w:rsid w:val="00DF3215"/>
    <w:rsid w:val="00DF3A75"/>
    <w:rsid w:val="00DF422C"/>
    <w:rsid w:val="00DF46CB"/>
    <w:rsid w:val="00DF638A"/>
    <w:rsid w:val="00DF6538"/>
    <w:rsid w:val="00DF79DB"/>
    <w:rsid w:val="00DF7B4B"/>
    <w:rsid w:val="00E001A4"/>
    <w:rsid w:val="00E01A46"/>
    <w:rsid w:val="00E048A3"/>
    <w:rsid w:val="00E05AC9"/>
    <w:rsid w:val="00E05FC6"/>
    <w:rsid w:val="00E06066"/>
    <w:rsid w:val="00E06199"/>
    <w:rsid w:val="00E06FEE"/>
    <w:rsid w:val="00E11483"/>
    <w:rsid w:val="00E14142"/>
    <w:rsid w:val="00E168EB"/>
    <w:rsid w:val="00E20630"/>
    <w:rsid w:val="00E20647"/>
    <w:rsid w:val="00E21E33"/>
    <w:rsid w:val="00E228A8"/>
    <w:rsid w:val="00E22A1A"/>
    <w:rsid w:val="00E23957"/>
    <w:rsid w:val="00E2491E"/>
    <w:rsid w:val="00E24D34"/>
    <w:rsid w:val="00E25AC7"/>
    <w:rsid w:val="00E25DA5"/>
    <w:rsid w:val="00E26AD7"/>
    <w:rsid w:val="00E27AFA"/>
    <w:rsid w:val="00E27DE8"/>
    <w:rsid w:val="00E31C79"/>
    <w:rsid w:val="00E354A8"/>
    <w:rsid w:val="00E357A0"/>
    <w:rsid w:val="00E40351"/>
    <w:rsid w:val="00E440CC"/>
    <w:rsid w:val="00E44FCB"/>
    <w:rsid w:val="00E45659"/>
    <w:rsid w:val="00E45B7C"/>
    <w:rsid w:val="00E469CA"/>
    <w:rsid w:val="00E536C4"/>
    <w:rsid w:val="00E53F47"/>
    <w:rsid w:val="00E5400A"/>
    <w:rsid w:val="00E60A3F"/>
    <w:rsid w:val="00E60D01"/>
    <w:rsid w:val="00E6263E"/>
    <w:rsid w:val="00E62C18"/>
    <w:rsid w:val="00E631C3"/>
    <w:rsid w:val="00E645CB"/>
    <w:rsid w:val="00E64D52"/>
    <w:rsid w:val="00E65E7B"/>
    <w:rsid w:val="00E662D3"/>
    <w:rsid w:val="00E66607"/>
    <w:rsid w:val="00E6776A"/>
    <w:rsid w:val="00E70742"/>
    <w:rsid w:val="00E716FB"/>
    <w:rsid w:val="00E7492F"/>
    <w:rsid w:val="00E7618B"/>
    <w:rsid w:val="00E7678D"/>
    <w:rsid w:val="00E77196"/>
    <w:rsid w:val="00E80EC5"/>
    <w:rsid w:val="00E810DD"/>
    <w:rsid w:val="00E82C56"/>
    <w:rsid w:val="00E85108"/>
    <w:rsid w:val="00E86F5D"/>
    <w:rsid w:val="00E87FDC"/>
    <w:rsid w:val="00E918BF"/>
    <w:rsid w:val="00E92F72"/>
    <w:rsid w:val="00E9396C"/>
    <w:rsid w:val="00E942D3"/>
    <w:rsid w:val="00E95FF5"/>
    <w:rsid w:val="00EA076A"/>
    <w:rsid w:val="00EA2758"/>
    <w:rsid w:val="00EA2D3F"/>
    <w:rsid w:val="00EA2F63"/>
    <w:rsid w:val="00EA3673"/>
    <w:rsid w:val="00EA495C"/>
    <w:rsid w:val="00EA4DB6"/>
    <w:rsid w:val="00EA63BF"/>
    <w:rsid w:val="00EA7271"/>
    <w:rsid w:val="00EA7569"/>
    <w:rsid w:val="00EB12EB"/>
    <w:rsid w:val="00EB15D5"/>
    <w:rsid w:val="00EB1E8E"/>
    <w:rsid w:val="00EB45F5"/>
    <w:rsid w:val="00EB4814"/>
    <w:rsid w:val="00EB743E"/>
    <w:rsid w:val="00EB768F"/>
    <w:rsid w:val="00EC30B8"/>
    <w:rsid w:val="00EC4203"/>
    <w:rsid w:val="00EC61B4"/>
    <w:rsid w:val="00EC71F1"/>
    <w:rsid w:val="00ED0C57"/>
    <w:rsid w:val="00ED0CDC"/>
    <w:rsid w:val="00ED1BBE"/>
    <w:rsid w:val="00ED607D"/>
    <w:rsid w:val="00ED6C00"/>
    <w:rsid w:val="00ED6E9C"/>
    <w:rsid w:val="00EE110D"/>
    <w:rsid w:val="00EE1AFC"/>
    <w:rsid w:val="00EE2205"/>
    <w:rsid w:val="00EE3395"/>
    <w:rsid w:val="00EE3FC2"/>
    <w:rsid w:val="00EE6445"/>
    <w:rsid w:val="00EE6713"/>
    <w:rsid w:val="00EE6D4E"/>
    <w:rsid w:val="00EE7986"/>
    <w:rsid w:val="00EF1BF1"/>
    <w:rsid w:val="00EF3017"/>
    <w:rsid w:val="00EF348F"/>
    <w:rsid w:val="00EF4781"/>
    <w:rsid w:val="00EF4E70"/>
    <w:rsid w:val="00EF54AE"/>
    <w:rsid w:val="00EF5D11"/>
    <w:rsid w:val="00EF7210"/>
    <w:rsid w:val="00EF7A5E"/>
    <w:rsid w:val="00F001A1"/>
    <w:rsid w:val="00F0202C"/>
    <w:rsid w:val="00F02E92"/>
    <w:rsid w:val="00F04A53"/>
    <w:rsid w:val="00F04B0B"/>
    <w:rsid w:val="00F056A4"/>
    <w:rsid w:val="00F05C84"/>
    <w:rsid w:val="00F06CF4"/>
    <w:rsid w:val="00F07542"/>
    <w:rsid w:val="00F079CF"/>
    <w:rsid w:val="00F07BB5"/>
    <w:rsid w:val="00F10231"/>
    <w:rsid w:val="00F1277B"/>
    <w:rsid w:val="00F13F5A"/>
    <w:rsid w:val="00F16BFB"/>
    <w:rsid w:val="00F206ED"/>
    <w:rsid w:val="00F21686"/>
    <w:rsid w:val="00F21B87"/>
    <w:rsid w:val="00F2254C"/>
    <w:rsid w:val="00F22DC0"/>
    <w:rsid w:val="00F23240"/>
    <w:rsid w:val="00F23717"/>
    <w:rsid w:val="00F26945"/>
    <w:rsid w:val="00F26E3B"/>
    <w:rsid w:val="00F27444"/>
    <w:rsid w:val="00F30AD2"/>
    <w:rsid w:val="00F30E4F"/>
    <w:rsid w:val="00F317FE"/>
    <w:rsid w:val="00F325C8"/>
    <w:rsid w:val="00F349A8"/>
    <w:rsid w:val="00F34A2D"/>
    <w:rsid w:val="00F35DA9"/>
    <w:rsid w:val="00F369D5"/>
    <w:rsid w:val="00F41D64"/>
    <w:rsid w:val="00F43734"/>
    <w:rsid w:val="00F445F3"/>
    <w:rsid w:val="00F44877"/>
    <w:rsid w:val="00F44EF4"/>
    <w:rsid w:val="00F45A9D"/>
    <w:rsid w:val="00F45F41"/>
    <w:rsid w:val="00F47B01"/>
    <w:rsid w:val="00F50A1D"/>
    <w:rsid w:val="00F518EE"/>
    <w:rsid w:val="00F52DD1"/>
    <w:rsid w:val="00F55D74"/>
    <w:rsid w:val="00F6563A"/>
    <w:rsid w:val="00F659A9"/>
    <w:rsid w:val="00F65E8A"/>
    <w:rsid w:val="00F65F44"/>
    <w:rsid w:val="00F66DBC"/>
    <w:rsid w:val="00F725FB"/>
    <w:rsid w:val="00F736CF"/>
    <w:rsid w:val="00F738DE"/>
    <w:rsid w:val="00F73ABF"/>
    <w:rsid w:val="00F746EA"/>
    <w:rsid w:val="00F75445"/>
    <w:rsid w:val="00F7625E"/>
    <w:rsid w:val="00F76BF4"/>
    <w:rsid w:val="00F81DB5"/>
    <w:rsid w:val="00F8236B"/>
    <w:rsid w:val="00F82491"/>
    <w:rsid w:val="00F82AE8"/>
    <w:rsid w:val="00F82F4F"/>
    <w:rsid w:val="00F8505D"/>
    <w:rsid w:val="00F860FD"/>
    <w:rsid w:val="00F87B69"/>
    <w:rsid w:val="00F87E4A"/>
    <w:rsid w:val="00F9062B"/>
    <w:rsid w:val="00F90FA8"/>
    <w:rsid w:val="00F91316"/>
    <w:rsid w:val="00F949B9"/>
    <w:rsid w:val="00F95D90"/>
    <w:rsid w:val="00F95FCA"/>
    <w:rsid w:val="00F96951"/>
    <w:rsid w:val="00F9725A"/>
    <w:rsid w:val="00FA0924"/>
    <w:rsid w:val="00FA165A"/>
    <w:rsid w:val="00FA1B05"/>
    <w:rsid w:val="00FA2172"/>
    <w:rsid w:val="00FA28BA"/>
    <w:rsid w:val="00FA4EF9"/>
    <w:rsid w:val="00FA4FDF"/>
    <w:rsid w:val="00FA77E3"/>
    <w:rsid w:val="00FB0631"/>
    <w:rsid w:val="00FB3772"/>
    <w:rsid w:val="00FB4363"/>
    <w:rsid w:val="00FC0057"/>
    <w:rsid w:val="00FC0BFB"/>
    <w:rsid w:val="00FC186E"/>
    <w:rsid w:val="00FC19D7"/>
    <w:rsid w:val="00FC25BE"/>
    <w:rsid w:val="00FC294A"/>
    <w:rsid w:val="00FC325D"/>
    <w:rsid w:val="00FC3DCA"/>
    <w:rsid w:val="00FC504C"/>
    <w:rsid w:val="00FC6C72"/>
    <w:rsid w:val="00FC7D88"/>
    <w:rsid w:val="00FD0047"/>
    <w:rsid w:val="00FD2C91"/>
    <w:rsid w:val="00FD3375"/>
    <w:rsid w:val="00FD34E6"/>
    <w:rsid w:val="00FD3D37"/>
    <w:rsid w:val="00FD64F0"/>
    <w:rsid w:val="00FD7504"/>
    <w:rsid w:val="00FE07E9"/>
    <w:rsid w:val="00FE1344"/>
    <w:rsid w:val="00FE3220"/>
    <w:rsid w:val="00FE3280"/>
    <w:rsid w:val="00FE339A"/>
    <w:rsid w:val="00FE4AB7"/>
    <w:rsid w:val="00FE527E"/>
    <w:rsid w:val="00FE5A1B"/>
    <w:rsid w:val="00FE60D7"/>
    <w:rsid w:val="00FE7EFE"/>
    <w:rsid w:val="00FF004B"/>
    <w:rsid w:val="00FF017A"/>
    <w:rsid w:val="00FF04F5"/>
    <w:rsid w:val="00FF0613"/>
    <w:rsid w:val="00FF22DF"/>
    <w:rsid w:val="00FF2455"/>
    <w:rsid w:val="00FF3F71"/>
    <w:rsid w:val="00FF58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700E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rsid w:val="008B700E"/>
    <w:rPr>
      <w:rFonts w:cs="Times New Roman"/>
      <w:color w:val="0000FF"/>
      <w:u w:val="single"/>
    </w:rPr>
  </w:style>
  <w:style w:type="character" w:customStyle="1" w:styleId="ListParagraphChar">
    <w:name w:val="List Paragraph Char"/>
    <w:link w:val="ListParagraph"/>
    <w:uiPriority w:val="99"/>
    <w:locked/>
    <w:rsid w:val="008B700E"/>
  </w:style>
  <w:style w:type="paragraph" w:styleId="ListParagraph">
    <w:name w:val="List Paragraph"/>
    <w:basedOn w:val="Normal"/>
    <w:link w:val="ListParagraphChar"/>
    <w:uiPriority w:val="99"/>
    <w:qFormat/>
    <w:rsid w:val="008B700E"/>
    <w:pPr>
      <w:ind w:left="720"/>
      <w:contextualSpacing/>
    </w:pPr>
  </w:style>
  <w:style w:type="character" w:customStyle="1" w:styleId="a">
    <w:name w:val="Гипертекстовая ссылка"/>
    <w:basedOn w:val="DefaultParagraphFont"/>
    <w:uiPriority w:val="99"/>
    <w:rsid w:val="008B700E"/>
    <w:rPr>
      <w:rFonts w:cs="Times New Roman"/>
      <w:b/>
      <w:bCs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5325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259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42</TotalTime>
  <Pages>1</Pages>
  <Words>331</Words>
  <Characters>1889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user11</cp:lastModifiedBy>
  <cp:revision>9</cp:revision>
  <cp:lastPrinted>2026-03-30T13:23:00Z</cp:lastPrinted>
  <dcterms:created xsi:type="dcterms:W3CDTF">2026-03-31T12:36:00Z</dcterms:created>
  <dcterms:modified xsi:type="dcterms:W3CDTF">2026-04-03T13:06:00Z</dcterms:modified>
</cp:coreProperties>
</file>