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2FB" w:rsidRDefault="001E22FB" w:rsidP="000167D8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Совет  депутатов Пиксясинского сельского поселения</w:t>
      </w:r>
    </w:p>
    <w:p w:rsidR="001E22FB" w:rsidRDefault="001E22FB" w:rsidP="009267BD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Республики Мордовия         </w:t>
      </w:r>
    </w:p>
    <w:p w:rsidR="001E22FB" w:rsidRDefault="001E22FB" w:rsidP="000167D8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седьмого созыва        </w:t>
      </w:r>
    </w:p>
    <w:p w:rsidR="001E22FB" w:rsidRDefault="001E22FB" w:rsidP="009267BD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с.Пиксяси</w:t>
      </w:r>
    </w:p>
    <w:p w:rsidR="001E22FB" w:rsidRDefault="001E22FB" w:rsidP="009267BD">
      <w:pPr>
        <w:ind w:left="-567"/>
        <w:jc w:val="center"/>
        <w:rPr>
          <w:rFonts w:cs="Tahoma"/>
          <w:bCs/>
          <w:sz w:val="28"/>
          <w:szCs w:val="28"/>
        </w:rPr>
      </w:pPr>
    </w:p>
    <w:p w:rsidR="001E22FB" w:rsidRDefault="001E22FB" w:rsidP="009267BD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1E22FB" w:rsidRPr="009B47F4" w:rsidRDefault="001E22FB" w:rsidP="000167D8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10 марта  2026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№77  </w:t>
      </w:r>
    </w:p>
    <w:p w:rsidR="001E22FB" w:rsidRPr="009267BD" w:rsidRDefault="001E22FB" w:rsidP="009267BD">
      <w:pPr>
        <w:pStyle w:val="BodyText"/>
        <w:ind w:left="-567" w:right="307" w:firstLine="3"/>
        <w:rPr>
          <w:b/>
          <w:sz w:val="28"/>
          <w:szCs w:val="28"/>
        </w:rPr>
      </w:pPr>
      <w:r w:rsidRPr="009267BD">
        <w:rPr>
          <w:b/>
          <w:sz w:val="28"/>
          <w:szCs w:val="28"/>
        </w:rPr>
        <w:t>Об утверждении  «Положения о представлении сведений о доходах,  об имуществе и обязательствах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имущественного</w:t>
      </w:r>
      <w:r w:rsidRPr="009267BD">
        <w:rPr>
          <w:b/>
          <w:spacing w:val="-10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характера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гражданами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муниципальными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служащими Администрации</w:t>
      </w:r>
      <w:r w:rsidRPr="009267BD"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Пиксясинского</w:t>
      </w:r>
      <w:r w:rsidRPr="009267BD">
        <w:rPr>
          <w:b/>
          <w:sz w:val="28"/>
          <w:szCs w:val="28"/>
        </w:rPr>
        <w:t xml:space="preserve"> сельского поселения,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претендующими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на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замещение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 xml:space="preserve">должностей муниципальной службы, </w:t>
      </w:r>
      <w:r w:rsidRPr="009267BD">
        <w:rPr>
          <w:b/>
          <w:color w:val="000000"/>
          <w:sz w:val="28"/>
          <w:szCs w:val="28"/>
        </w:rPr>
        <w:t>включенных в соответствующий перечень</w:t>
      </w:r>
      <w:r w:rsidRPr="009267BD">
        <w:rPr>
          <w:b/>
          <w:color w:val="202429"/>
          <w:sz w:val="28"/>
          <w:szCs w:val="28"/>
        </w:rPr>
        <w:t xml:space="preserve">, </w:t>
      </w:r>
      <w:r w:rsidRPr="009267BD">
        <w:rPr>
          <w:b/>
          <w:sz w:val="28"/>
          <w:szCs w:val="28"/>
        </w:rPr>
        <w:t>и о представлении сведений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о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доходах,</w:t>
      </w:r>
      <w:r w:rsidRPr="009267BD">
        <w:rPr>
          <w:b/>
          <w:spacing w:val="-4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расходах,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об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имуществе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</w:t>
      </w:r>
      <w:r w:rsidRPr="009267BD">
        <w:rPr>
          <w:b/>
          <w:spacing w:val="-2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обязательствах</w:t>
      </w:r>
      <w:r w:rsidRPr="009267BD">
        <w:rPr>
          <w:b/>
          <w:spacing w:val="-3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имущественного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 xml:space="preserve">характера муниципальными служащими Администрации </w:t>
      </w:r>
      <w:r>
        <w:rPr>
          <w:b/>
          <w:sz w:val="28"/>
          <w:szCs w:val="28"/>
        </w:rPr>
        <w:t>Пиксясинского</w:t>
      </w:r>
      <w:r w:rsidRPr="009267BD">
        <w:rPr>
          <w:b/>
          <w:sz w:val="28"/>
          <w:szCs w:val="28"/>
        </w:rPr>
        <w:t xml:space="preserve"> сельского поселения, замещающими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должности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муниципальной</w:t>
      </w:r>
      <w:r w:rsidRPr="009267BD">
        <w:rPr>
          <w:b/>
          <w:spacing w:val="-8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службы,</w:t>
      </w:r>
      <w:r w:rsidRPr="009267BD">
        <w:rPr>
          <w:b/>
          <w:spacing w:val="-8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предусмотренные</w:t>
      </w:r>
      <w:r w:rsidRPr="009267BD">
        <w:rPr>
          <w:b/>
          <w:spacing w:val="-9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 xml:space="preserve">соответствующим </w:t>
      </w:r>
      <w:r w:rsidRPr="009267BD">
        <w:rPr>
          <w:b/>
          <w:spacing w:val="-2"/>
          <w:sz w:val="28"/>
          <w:szCs w:val="28"/>
        </w:rPr>
        <w:t>перечнем»</w:t>
      </w:r>
    </w:p>
    <w:p w:rsidR="001E22FB" w:rsidRDefault="001E22FB" w:rsidP="000167D8">
      <w:pPr>
        <w:pStyle w:val="BodyText"/>
        <w:ind w:left="-567"/>
        <w:jc w:val="left"/>
      </w:pPr>
    </w:p>
    <w:p w:rsidR="001E22FB" w:rsidRDefault="001E22FB" w:rsidP="009267BD">
      <w:pPr>
        <w:pStyle w:val="BodyText"/>
        <w:ind w:left="-567" w:right="136" w:firstLine="567"/>
        <w:rPr>
          <w:sz w:val="28"/>
          <w:szCs w:val="28"/>
        </w:rPr>
      </w:pPr>
      <w:r w:rsidRPr="00471527">
        <w:rPr>
          <w:sz w:val="28"/>
          <w:szCs w:val="28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</w:t>
      </w:r>
      <w:r>
        <w:rPr>
          <w:sz w:val="28"/>
          <w:szCs w:val="28"/>
        </w:rPr>
        <w:t>, от  28.12.2025 № 505-ФЗ «О внесении изменений в отдельные законодательные акты Российской Федерации»</w:t>
      </w:r>
      <w:r w:rsidRPr="00471527">
        <w:rPr>
          <w:sz w:val="28"/>
          <w:szCs w:val="28"/>
        </w:rPr>
        <w:t>, Указами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имущественного</w:t>
      </w:r>
      <w:r w:rsidRPr="00471527">
        <w:rPr>
          <w:spacing w:val="-7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характера»,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от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23.06.2014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№</w:t>
      </w:r>
      <w:r w:rsidRPr="00471527">
        <w:rPr>
          <w:spacing w:val="-5"/>
          <w:sz w:val="28"/>
          <w:szCs w:val="28"/>
        </w:rPr>
        <w:t xml:space="preserve"> </w:t>
      </w:r>
      <w:r w:rsidRPr="00471527">
        <w:rPr>
          <w:sz w:val="28"/>
          <w:szCs w:val="28"/>
        </w:rPr>
        <w:t>460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«Об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утверждении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формы справки о доходах, расходах, об имуществе и обязательствах имущественного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 и внесении изменений в некоторые акты Президента Российской Федерации»</w:t>
      </w:r>
      <w:r>
        <w:rPr>
          <w:sz w:val="28"/>
          <w:szCs w:val="28"/>
        </w:rPr>
        <w:t>, Совет депутатов Пиксясинского сельского поселения решил:</w:t>
      </w:r>
    </w:p>
    <w:p w:rsidR="001E22FB" w:rsidRPr="00471527" w:rsidRDefault="001E22FB" w:rsidP="009267BD">
      <w:pPr>
        <w:pStyle w:val="BodyText"/>
        <w:ind w:left="-567" w:right="136" w:firstLine="851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1E22FB" w:rsidRPr="00471527" w:rsidRDefault="001E22FB" w:rsidP="000167D8">
      <w:pPr>
        <w:pStyle w:val="ListParagraph"/>
        <w:tabs>
          <w:tab w:val="left" w:pos="1001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Pr="00471527">
        <w:rPr>
          <w:sz w:val="28"/>
          <w:szCs w:val="28"/>
        </w:rPr>
        <w:t xml:space="preserve">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</w:t>
      </w:r>
      <w:r>
        <w:rPr>
          <w:sz w:val="28"/>
          <w:szCs w:val="28"/>
        </w:rPr>
        <w:t>Пиксясинского сельского поселения</w:t>
      </w:r>
      <w:r w:rsidRPr="00471527">
        <w:rPr>
          <w:sz w:val="28"/>
          <w:szCs w:val="28"/>
        </w:rPr>
        <w:t xml:space="preserve">, претендующими на замещение должностей муниципальной службы, </w:t>
      </w:r>
      <w:r w:rsidRPr="00B73359">
        <w:rPr>
          <w:color w:val="000000"/>
          <w:sz w:val="28"/>
          <w:szCs w:val="28"/>
        </w:rPr>
        <w:t xml:space="preserve">включенных в соответствующий перечень, </w:t>
      </w:r>
      <w:r w:rsidRPr="00471527">
        <w:rPr>
          <w:sz w:val="28"/>
          <w:szCs w:val="28"/>
        </w:rPr>
        <w:t xml:space="preserve">и 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r>
        <w:rPr>
          <w:sz w:val="28"/>
          <w:szCs w:val="28"/>
        </w:rPr>
        <w:t>Пиксясинского сельского поселения</w:t>
      </w:r>
      <w:r w:rsidRPr="00471527">
        <w:rPr>
          <w:sz w:val="28"/>
          <w:szCs w:val="28"/>
        </w:rPr>
        <w:t>, замещающими должности муниципальной службы, предусмот</w:t>
      </w:r>
      <w:r>
        <w:rPr>
          <w:sz w:val="28"/>
          <w:szCs w:val="28"/>
        </w:rPr>
        <w:t>ренные соответствующим перечнем</w:t>
      </w:r>
      <w:r w:rsidRPr="00471527">
        <w:rPr>
          <w:sz w:val="28"/>
          <w:szCs w:val="28"/>
        </w:rPr>
        <w:t>.</w:t>
      </w:r>
    </w:p>
    <w:p w:rsidR="001E22FB" w:rsidRDefault="001E22FB" w:rsidP="009267BD">
      <w:pPr>
        <w:pStyle w:val="ListParagraph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  <w:r>
        <w:rPr>
          <w:sz w:val="28"/>
          <w:szCs w:val="28"/>
        </w:rPr>
        <w:t>2.</w:t>
      </w:r>
      <w:r w:rsidRPr="00B73359">
        <w:rPr>
          <w:sz w:val="28"/>
          <w:szCs w:val="28"/>
        </w:rPr>
        <w:t>Настоящее решение</w:t>
      </w:r>
      <w:r>
        <w:rPr>
          <w:sz w:val="28"/>
          <w:szCs w:val="28"/>
        </w:rPr>
        <w:t xml:space="preserve"> вступает в силу после </w:t>
      </w:r>
      <w:r w:rsidRPr="00B73359">
        <w:rPr>
          <w:sz w:val="28"/>
          <w:szCs w:val="28"/>
        </w:rPr>
        <w:t xml:space="preserve"> </w:t>
      </w:r>
      <w:r>
        <w:rPr>
          <w:sz w:val="28"/>
          <w:szCs w:val="28"/>
        </w:rPr>
        <w:t>опубликования в информационном бюллетене Пиксясинского сельского поселения</w:t>
      </w:r>
      <w:r w:rsidRPr="00B733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73359">
        <w:rPr>
          <w:sz w:val="28"/>
          <w:szCs w:val="28"/>
        </w:rPr>
        <w:t xml:space="preserve">подлежит размещению на официальном сайте Администрации </w:t>
      </w:r>
      <w:r>
        <w:rPr>
          <w:sz w:val="28"/>
          <w:szCs w:val="28"/>
        </w:rPr>
        <w:t>Пиксясинского</w:t>
      </w:r>
      <w:r w:rsidRPr="00B73359">
        <w:rPr>
          <w:sz w:val="28"/>
          <w:szCs w:val="28"/>
        </w:rPr>
        <w:t xml:space="preserve"> сельского поселения в информационно-телек</w:t>
      </w:r>
      <w:r>
        <w:rPr>
          <w:sz w:val="28"/>
          <w:szCs w:val="28"/>
        </w:rPr>
        <w:t>оммуникационной сети «Интернет»,</w:t>
      </w:r>
      <w:r w:rsidRPr="00E407B7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распространяет свое действия на отношения, возникшие с 01.01.2026 год .</w:t>
      </w:r>
    </w:p>
    <w:p w:rsidR="001E22FB" w:rsidRDefault="001E22FB" w:rsidP="009267BD">
      <w:pPr>
        <w:pStyle w:val="ListParagraph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</w:p>
    <w:p w:rsidR="001E22FB" w:rsidRDefault="001E22FB" w:rsidP="009267BD">
      <w:pPr>
        <w:pStyle w:val="ListParagraph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</w:p>
    <w:p w:rsidR="001E22FB" w:rsidRPr="00471527" w:rsidRDefault="001E22FB" w:rsidP="009267BD">
      <w:pPr>
        <w:pStyle w:val="ListParagraph"/>
        <w:tabs>
          <w:tab w:val="left" w:pos="963"/>
        </w:tabs>
        <w:spacing w:before="1"/>
        <w:ind w:left="-567" w:right="144" w:firstLine="567"/>
        <w:rPr>
          <w:sz w:val="28"/>
          <w:szCs w:val="28"/>
        </w:rPr>
        <w:sectPr w:rsidR="001E22FB" w:rsidRPr="00471527" w:rsidSect="000167D8">
          <w:pgSz w:w="11910" w:h="16840"/>
          <w:pgMar w:top="568" w:right="570" w:bottom="568" w:left="1700" w:header="720" w:footer="720" w:gutter="0"/>
          <w:cols w:space="720"/>
        </w:sectPr>
      </w:pPr>
      <w:r>
        <w:rPr>
          <w:sz w:val="28"/>
          <w:szCs w:val="28"/>
        </w:rPr>
        <w:t>Глава Пиксясинского сельского поселения                          В.Н.Громов</w:t>
      </w:r>
    </w:p>
    <w:p w:rsidR="001E22FB" w:rsidRDefault="001E22FB" w:rsidP="00E407B7">
      <w:pPr>
        <w:pStyle w:val="BodyText"/>
        <w:spacing w:before="60"/>
        <w:ind w:left="-567"/>
        <w:jc w:val="right"/>
      </w:pPr>
      <w:r>
        <w:rPr>
          <w:spacing w:val="-2"/>
        </w:rPr>
        <w:t>Приложение</w:t>
      </w:r>
    </w:p>
    <w:p w:rsidR="001E22FB" w:rsidRDefault="001E22FB" w:rsidP="00E407B7">
      <w:pPr>
        <w:pStyle w:val="BodyText"/>
        <w:ind w:left="-567"/>
        <w:jc w:val="right"/>
        <w:rPr>
          <w:spacing w:val="-4"/>
        </w:rPr>
      </w:pPr>
      <w:r>
        <w:rPr>
          <w:spacing w:val="-4"/>
        </w:rPr>
        <w:t>к</w:t>
      </w:r>
      <w:r>
        <w:rPr>
          <w:spacing w:val="-11"/>
        </w:rPr>
        <w:t xml:space="preserve"> решению Совета депутатов </w:t>
      </w:r>
      <w:r>
        <w:rPr>
          <w:spacing w:val="-4"/>
        </w:rPr>
        <w:t xml:space="preserve"> </w:t>
      </w:r>
    </w:p>
    <w:p w:rsidR="001E22FB" w:rsidRDefault="001E22FB" w:rsidP="00E407B7">
      <w:pPr>
        <w:pStyle w:val="BodyText"/>
        <w:ind w:left="-567"/>
        <w:jc w:val="right"/>
      </w:pPr>
      <w:r>
        <w:t>Пиксясинского сельского поселения</w:t>
      </w:r>
    </w:p>
    <w:p w:rsidR="001E22FB" w:rsidRDefault="001E22FB" w:rsidP="00E407B7">
      <w:pPr>
        <w:pStyle w:val="BodyText"/>
        <w:tabs>
          <w:tab w:val="left" w:pos="7198"/>
          <w:tab w:val="left" w:pos="8873"/>
        </w:tabs>
        <w:ind w:left="-567"/>
        <w:jc w:val="right"/>
      </w:pPr>
      <w:r>
        <w:t xml:space="preserve">                        от10.03.2026 №77  </w:t>
      </w:r>
    </w:p>
    <w:p w:rsidR="001E22FB" w:rsidRDefault="001E22FB" w:rsidP="000167D8">
      <w:pPr>
        <w:pStyle w:val="BodyText"/>
        <w:ind w:left="-567"/>
        <w:jc w:val="left"/>
      </w:pPr>
    </w:p>
    <w:p w:rsidR="001E22FB" w:rsidRDefault="001E22FB" w:rsidP="000167D8">
      <w:pPr>
        <w:pStyle w:val="BodyText"/>
        <w:ind w:left="-567"/>
        <w:jc w:val="left"/>
      </w:pPr>
    </w:p>
    <w:p w:rsidR="001E22FB" w:rsidRPr="00E407B7" w:rsidRDefault="001E22FB" w:rsidP="00E407B7">
      <w:pPr>
        <w:pStyle w:val="BodyText"/>
        <w:ind w:left="-567" w:right="139"/>
        <w:jc w:val="center"/>
        <w:rPr>
          <w:sz w:val="28"/>
          <w:szCs w:val="28"/>
        </w:rPr>
      </w:pPr>
      <w:r w:rsidRPr="00E407B7">
        <w:rPr>
          <w:spacing w:val="-2"/>
          <w:sz w:val="28"/>
          <w:szCs w:val="28"/>
        </w:rPr>
        <w:t>ПОЛОЖЕНИЕ</w:t>
      </w:r>
    </w:p>
    <w:p w:rsidR="001E22FB" w:rsidRPr="00E407B7" w:rsidRDefault="001E22FB" w:rsidP="00E407B7">
      <w:pPr>
        <w:pStyle w:val="BodyText"/>
        <w:ind w:left="-567" w:firstLine="225"/>
        <w:jc w:val="center"/>
        <w:rPr>
          <w:sz w:val="28"/>
          <w:szCs w:val="28"/>
        </w:rPr>
      </w:pPr>
      <w:r w:rsidRPr="00E407B7">
        <w:rPr>
          <w:sz w:val="28"/>
          <w:szCs w:val="28"/>
        </w:rPr>
        <w:t>о представлении сведений о доходах, об имуществе и обязательствах имущественного характера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гражданами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муниципальными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служащими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Администрации</w:t>
      </w:r>
      <w:r w:rsidRPr="00E407B7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Пиксясинского</w:t>
      </w:r>
      <w:r w:rsidRPr="00E407B7"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включенных</w:t>
      </w:r>
      <w:r w:rsidRPr="00E407B7">
        <w:rPr>
          <w:spacing w:val="-2"/>
          <w:sz w:val="28"/>
          <w:szCs w:val="28"/>
        </w:rPr>
        <w:t xml:space="preserve"> </w:t>
      </w:r>
      <w:r w:rsidRPr="00E407B7">
        <w:rPr>
          <w:sz w:val="28"/>
          <w:szCs w:val="28"/>
        </w:rPr>
        <w:t>в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соответствующий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перечень,</w:t>
      </w:r>
      <w:r w:rsidRPr="00E407B7">
        <w:rPr>
          <w:spacing w:val="-1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>представлении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сведений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доходах,</w:t>
      </w:r>
      <w:r>
        <w:rPr>
          <w:sz w:val="28"/>
          <w:szCs w:val="28"/>
        </w:rPr>
        <w:t xml:space="preserve"> </w:t>
      </w:r>
      <w:r w:rsidRPr="00E407B7">
        <w:rPr>
          <w:sz w:val="28"/>
          <w:szCs w:val="28"/>
        </w:rPr>
        <w:t>расходах,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обязательствах</w:t>
      </w:r>
      <w:r w:rsidRPr="00E407B7">
        <w:rPr>
          <w:spacing w:val="-3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имущественного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характера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 xml:space="preserve">муниципальными служащими Администрации </w:t>
      </w:r>
      <w:r>
        <w:rPr>
          <w:sz w:val="28"/>
          <w:szCs w:val="28"/>
        </w:rPr>
        <w:t>Пиксясинского</w:t>
      </w:r>
      <w:r w:rsidRPr="00E407B7"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 перечнем</w:t>
      </w:r>
    </w:p>
    <w:p w:rsidR="001E22FB" w:rsidRPr="0055730C" w:rsidRDefault="001E22FB" w:rsidP="000167D8">
      <w:pPr>
        <w:pStyle w:val="BodyText"/>
        <w:ind w:left="-567"/>
        <w:jc w:val="left"/>
        <w:rPr>
          <w:b/>
          <w:sz w:val="28"/>
          <w:szCs w:val="28"/>
        </w:rPr>
      </w:pPr>
    </w:p>
    <w:p w:rsidR="001E22FB" w:rsidRPr="0055730C" w:rsidRDefault="001E22FB" w:rsidP="00E407B7">
      <w:pPr>
        <w:pStyle w:val="ListParagraph"/>
        <w:numPr>
          <w:ilvl w:val="0"/>
          <w:numId w:val="2"/>
        </w:numPr>
        <w:tabs>
          <w:tab w:val="left" w:pos="950"/>
        </w:tabs>
        <w:ind w:left="-567" w:right="0" w:firstLine="709"/>
        <w:rPr>
          <w:sz w:val="28"/>
          <w:szCs w:val="28"/>
        </w:rPr>
      </w:pPr>
      <w:r w:rsidRPr="0055730C">
        <w:rPr>
          <w:sz w:val="28"/>
          <w:szCs w:val="28"/>
        </w:rPr>
        <w:t>Настоящее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Положение</w:t>
      </w:r>
      <w:r w:rsidRPr="0055730C">
        <w:rPr>
          <w:spacing w:val="-2"/>
          <w:sz w:val="28"/>
          <w:szCs w:val="28"/>
        </w:rPr>
        <w:t xml:space="preserve"> определяет:</w:t>
      </w:r>
    </w:p>
    <w:p w:rsidR="001E22FB" w:rsidRPr="0055730C" w:rsidRDefault="001E22FB" w:rsidP="000167D8">
      <w:pPr>
        <w:pStyle w:val="ListParagraph"/>
        <w:numPr>
          <w:ilvl w:val="0"/>
          <w:numId w:val="1"/>
        </w:numPr>
        <w:tabs>
          <w:tab w:val="left" w:pos="1092"/>
        </w:tabs>
        <w:ind w:left="-567" w:right="135" w:firstLine="707"/>
        <w:rPr>
          <w:sz w:val="28"/>
          <w:szCs w:val="28"/>
        </w:rPr>
      </w:pPr>
      <w:r w:rsidRPr="0055730C">
        <w:rPr>
          <w:sz w:val="28"/>
          <w:szCs w:val="28"/>
        </w:rPr>
        <w:t xml:space="preserve">порядок представления гражданами и муниципальными служащими Администрации </w:t>
      </w:r>
      <w:r>
        <w:rPr>
          <w:sz w:val="28"/>
          <w:szCs w:val="28"/>
        </w:rPr>
        <w:t>Пиксясинского</w:t>
      </w:r>
      <w:r w:rsidRPr="0055730C"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включенных в соответствующий перечень,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сведений о доходах, об имуществе и обязательствах имущественного характера, предусмотренных </w:t>
      </w:r>
      <w:hyperlink r:id="rId5">
        <w:r w:rsidRPr="0055730C">
          <w:rPr>
            <w:sz w:val="28"/>
            <w:szCs w:val="28"/>
          </w:rPr>
          <w:t>частью 1</w:t>
        </w:r>
      </w:hyperlink>
      <w:r w:rsidRPr="0055730C">
        <w:rPr>
          <w:sz w:val="28"/>
          <w:szCs w:val="28"/>
        </w:rPr>
        <w:t xml:space="preserve"> </w:t>
      </w:r>
      <w:hyperlink r:id="rId6">
        <w:r w:rsidRPr="0055730C">
          <w:rPr>
            <w:sz w:val="28"/>
            <w:szCs w:val="28"/>
          </w:rPr>
          <w:t>статьи 8</w:t>
        </w:r>
      </w:hyperlink>
      <w:r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</w:p>
    <w:p w:rsidR="001E22FB" w:rsidRPr="0055730C" w:rsidRDefault="001E22FB" w:rsidP="000167D8">
      <w:pPr>
        <w:pStyle w:val="ListParagraph"/>
        <w:numPr>
          <w:ilvl w:val="0"/>
          <w:numId w:val="1"/>
        </w:numPr>
        <w:tabs>
          <w:tab w:val="left" w:pos="847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порядок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представления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муниципальными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служащими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Администрации</w:t>
      </w:r>
      <w:r w:rsidRPr="0055730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Пиксясинского</w:t>
      </w:r>
      <w:r w:rsidRPr="0055730C"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перечнем,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доходах,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об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обязательствах имущественного характера, предусмотренных </w:t>
      </w:r>
      <w:hyperlink r:id="rId7">
        <w:r w:rsidRPr="0055730C">
          <w:rPr>
            <w:sz w:val="28"/>
            <w:szCs w:val="28"/>
          </w:rPr>
          <w:t>частью 1 статьи 8</w:t>
        </w:r>
      </w:hyperlink>
      <w:r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tabs>
          <w:tab w:val="left" w:pos="982"/>
        </w:tabs>
        <w:spacing w:before="1"/>
        <w:ind w:left="-567" w:right="144" w:firstLine="707"/>
        <w:rPr>
          <w:sz w:val="28"/>
          <w:szCs w:val="28"/>
        </w:rPr>
      </w:pPr>
      <w:r w:rsidRPr="0055730C">
        <w:rPr>
          <w:sz w:val="28"/>
          <w:szCs w:val="28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1E22FB" w:rsidRDefault="001E22FB" w:rsidP="000167D8">
      <w:pPr>
        <w:pStyle w:val="BodyText"/>
        <w:ind w:left="-567" w:right="144" w:firstLine="707"/>
        <w:rPr>
          <w:sz w:val="28"/>
          <w:szCs w:val="28"/>
        </w:rPr>
      </w:pPr>
      <w:r w:rsidRPr="0055730C">
        <w:rPr>
          <w:sz w:val="28"/>
          <w:szCs w:val="28"/>
        </w:rPr>
        <w:t>а)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гражданина,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претендующего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службы, включенной в Перечень должностей муниципальной службы, при назначении на которые граждане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которых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Администрации</w:t>
      </w:r>
      <w:r w:rsidRPr="0055730C"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Пиксясинского</w:t>
      </w:r>
      <w:r w:rsidRPr="0055730C">
        <w:rPr>
          <w:sz w:val="28"/>
          <w:szCs w:val="28"/>
        </w:rPr>
        <w:t xml:space="preserve"> сельского поселения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 детей, (далее – Перечень) (далее — гражданин);</w:t>
      </w:r>
    </w:p>
    <w:p w:rsidR="001E22FB" w:rsidRDefault="001E22FB" w:rsidP="000167D8">
      <w:pPr>
        <w:pStyle w:val="BodyText"/>
        <w:spacing w:before="1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б) на муниципального служащего, претендующего на замещение должности муниципальной службы, предусмотренной Перечнем</w:t>
      </w:r>
      <w:r>
        <w:rPr>
          <w:sz w:val="28"/>
          <w:szCs w:val="28"/>
        </w:rPr>
        <w:t xml:space="preserve"> должностей</w:t>
      </w:r>
      <w:r w:rsidRPr="0055730C">
        <w:rPr>
          <w:sz w:val="28"/>
          <w:szCs w:val="28"/>
        </w:rPr>
        <w:t xml:space="preserve"> (далее - кандидат на должность, предусмотренную Перечнем).</w:t>
      </w:r>
    </w:p>
    <w:p w:rsidR="001E22FB" w:rsidRDefault="001E22FB" w:rsidP="000167D8">
      <w:pPr>
        <w:pStyle w:val="NormalWeb"/>
        <w:spacing w:before="0" w:beforeAutospacing="0" w:after="0" w:afterAutospacing="0" w:line="288" w:lineRule="atLeast"/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замещающего должность </w:t>
      </w:r>
      <w:r>
        <w:rPr>
          <w:sz w:val="28"/>
          <w:szCs w:val="28"/>
        </w:rPr>
        <w:t>муниципальной службы</w:t>
      </w:r>
      <w:r w:rsidRPr="00537073">
        <w:rPr>
          <w:sz w:val="28"/>
          <w:szCs w:val="28"/>
        </w:rPr>
        <w:t xml:space="preserve">, предусмотренную </w:t>
      </w:r>
      <w:hyperlink r:id="rId8" w:history="1">
        <w:r>
          <w:rPr>
            <w:color w:val="000000"/>
            <w:sz w:val="28"/>
            <w:szCs w:val="28"/>
          </w:rPr>
          <w:t>П</w:t>
        </w:r>
        <w:r w:rsidRPr="00537073">
          <w:rPr>
            <w:color w:val="000000"/>
            <w:sz w:val="28"/>
            <w:szCs w:val="28"/>
          </w:rPr>
          <w:t>еречнем</w:t>
        </w:r>
      </w:hyperlink>
      <w:r w:rsidRPr="00537073">
        <w:rPr>
          <w:sz w:val="28"/>
          <w:szCs w:val="28"/>
        </w:rPr>
        <w:t xml:space="preserve"> должностей, (далее </w:t>
      </w:r>
      <w:r>
        <w:rPr>
          <w:sz w:val="28"/>
          <w:szCs w:val="28"/>
        </w:rPr>
        <w:t>–</w:t>
      </w:r>
      <w:r w:rsidRPr="005370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муниципальный </w:t>
      </w:r>
      <w:r w:rsidRPr="00537073">
        <w:rPr>
          <w:sz w:val="28"/>
          <w:szCs w:val="28"/>
        </w:rPr>
        <w:t>служащий);</w:t>
      </w:r>
    </w:p>
    <w:p w:rsidR="001E22FB" w:rsidRPr="00537073" w:rsidRDefault="001E22FB" w:rsidP="000167D8">
      <w:pPr>
        <w:pStyle w:val="NormalWeb"/>
        <w:spacing w:before="0" w:beforeAutospacing="0" w:after="0" w:afterAutospacing="0" w:line="288" w:lineRule="atLeast"/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назначаемого на должность в порядке перевода из другого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органа (далее - кандидат на должность, назначаемый в порядке перевода).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tabs>
          <w:tab w:val="left" w:pos="1045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 w:rsidRPr="0055730C">
        <w:rPr>
          <w:spacing w:val="-14"/>
          <w:sz w:val="28"/>
          <w:szCs w:val="28"/>
        </w:rPr>
        <w:t xml:space="preserve"> </w:t>
      </w:r>
      <w:hyperlink r:id="rId9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03.12.2012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№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230-ФЗ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"О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контроле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соответствием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расходов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лиц, замещающих государственные должности, и иных лиц их доходам";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tabs>
          <w:tab w:val="left" w:pos="1116"/>
        </w:tabs>
        <w:ind w:left="-567" w:right="134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предусмотренные пунктами 2 и 3 настоящего Положения, представляются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утвержденной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Президентом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Российской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Федерации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форме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справки,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1E22FB" w:rsidRPr="0055730C" w:rsidRDefault="001E22FB" w:rsidP="00E407B7">
      <w:pPr>
        <w:pStyle w:val="BodyText"/>
        <w:spacing w:before="1"/>
        <w:ind w:left="-567" w:firstLine="709"/>
        <w:rPr>
          <w:sz w:val="28"/>
          <w:szCs w:val="28"/>
        </w:rPr>
      </w:pPr>
      <w:r w:rsidRPr="0055730C">
        <w:rPr>
          <w:sz w:val="28"/>
          <w:szCs w:val="28"/>
        </w:rPr>
        <w:t>а)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гражданами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–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поступлении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муниципальную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службу;</w:t>
      </w:r>
    </w:p>
    <w:p w:rsidR="001E22FB" w:rsidRPr="0055730C" w:rsidRDefault="001E22FB" w:rsidP="000167D8">
      <w:pPr>
        <w:pStyle w:val="BodyText"/>
        <w:ind w:left="-567" w:right="136" w:firstLine="707"/>
        <w:rPr>
          <w:sz w:val="28"/>
          <w:szCs w:val="28"/>
        </w:rPr>
      </w:pPr>
      <w:r w:rsidRPr="0055730C">
        <w:rPr>
          <w:sz w:val="28"/>
          <w:szCs w:val="28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1E22FB" w:rsidRDefault="001E22FB" w:rsidP="000167D8">
      <w:pPr>
        <w:pStyle w:val="BodyText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в) муниципальными служащими - в случае возникновения оснований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0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1E22FB" w:rsidRPr="0055730C" w:rsidRDefault="001E22FB" w:rsidP="000167D8">
      <w:pPr>
        <w:pStyle w:val="BodyText"/>
        <w:ind w:left="-567" w:right="137" w:firstLine="707"/>
        <w:rPr>
          <w:sz w:val="28"/>
          <w:szCs w:val="28"/>
        </w:rPr>
      </w:pPr>
      <w:r>
        <w:rPr>
          <w:sz w:val="28"/>
          <w:szCs w:val="28"/>
        </w:rPr>
        <w:t>г)</w:t>
      </w:r>
      <w:r w:rsidRPr="00BA35D9">
        <w:t xml:space="preserve"> </w:t>
      </w:r>
      <w:r w:rsidRPr="00BA35D9">
        <w:rPr>
          <w:sz w:val="28"/>
          <w:szCs w:val="28"/>
        </w:rPr>
        <w:t xml:space="preserve">кандидатами на должность, назначаемыми в порядке перевода, - при назначении на должность в порядке перевода из другого </w:t>
      </w:r>
      <w:r>
        <w:rPr>
          <w:sz w:val="28"/>
          <w:szCs w:val="28"/>
        </w:rPr>
        <w:t>муниципального органа</w:t>
      </w:r>
      <w:r w:rsidRPr="00BA35D9">
        <w:rPr>
          <w:sz w:val="28"/>
          <w:szCs w:val="28"/>
        </w:rPr>
        <w:t>.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tabs>
          <w:tab w:val="left" w:pos="946"/>
        </w:tabs>
        <w:ind w:left="-567" w:right="143" w:firstLine="707"/>
        <w:rPr>
          <w:sz w:val="28"/>
          <w:szCs w:val="28"/>
        </w:rPr>
      </w:pPr>
      <w:r w:rsidRPr="0055730C">
        <w:rPr>
          <w:sz w:val="28"/>
          <w:szCs w:val="28"/>
        </w:rPr>
        <w:t>Гражданин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назначении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должность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службы,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включенную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в Перечень, представляет:</w:t>
      </w:r>
    </w:p>
    <w:p w:rsidR="001E22FB" w:rsidRPr="0055730C" w:rsidRDefault="001E22FB" w:rsidP="000167D8">
      <w:pPr>
        <w:pStyle w:val="BodyText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а) сведения о своих доходах, полученных от всех источников (включая доходы по прежнему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работы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выборной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должности,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пенсии,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пособия,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праве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собственности,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обязательствах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состоянию на первое число месяца, предшествующего месяцу подачи документов для замещения должности муниципальной службы (на отчетную дату);</w:t>
      </w:r>
    </w:p>
    <w:p w:rsidR="001E22FB" w:rsidRDefault="001E22FB" w:rsidP="000167D8">
      <w:pPr>
        <w:pStyle w:val="BodyText"/>
        <w:spacing w:before="1"/>
        <w:ind w:left="-567" w:right="134" w:firstLine="707"/>
        <w:rPr>
          <w:spacing w:val="-2"/>
          <w:sz w:val="28"/>
          <w:szCs w:val="28"/>
        </w:rPr>
      </w:pPr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календарный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предшествующий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подачи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гражданином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(на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отчетную </w:t>
      </w:r>
      <w:r w:rsidRPr="0055730C">
        <w:rPr>
          <w:spacing w:val="-2"/>
          <w:sz w:val="28"/>
          <w:szCs w:val="28"/>
        </w:rPr>
        <w:t>дату).</w:t>
      </w:r>
    </w:p>
    <w:p w:rsidR="001E22FB" w:rsidRDefault="001E22FB" w:rsidP="000167D8">
      <w:pPr>
        <w:pStyle w:val="BodyText"/>
        <w:spacing w:before="1"/>
        <w:ind w:left="-567" w:right="134" w:firstLine="707"/>
        <w:rPr>
          <w:spacing w:val="-2"/>
          <w:sz w:val="28"/>
          <w:szCs w:val="28"/>
        </w:rPr>
      </w:pPr>
    </w:p>
    <w:p w:rsidR="001E22FB" w:rsidRPr="00BA35D9" w:rsidRDefault="001E22FB" w:rsidP="000167D8">
      <w:pPr>
        <w:pStyle w:val="NormalWeb"/>
        <w:spacing w:before="0" w:beforeAutospacing="0" w:after="0" w:afterAutospacing="0" w:line="288" w:lineRule="atLeast"/>
        <w:ind w:left="-567" w:firstLine="540"/>
        <w:jc w:val="both"/>
      </w:pPr>
      <w:r w:rsidRPr="0055730C">
        <w:rPr>
          <w:sz w:val="28"/>
          <w:szCs w:val="28"/>
        </w:rPr>
        <w:t>Кандидат на должность, предусмотренную Перечнем,</w:t>
      </w:r>
      <w:r w:rsidRPr="00BA35D9">
        <w:t xml:space="preserve"> </w:t>
      </w:r>
      <w:r w:rsidRPr="00BA35D9">
        <w:rPr>
          <w:sz w:val="28"/>
          <w:szCs w:val="28"/>
        </w:rPr>
        <w:t>кандидат на должность, назначаемый в порядке перевода,</w:t>
      </w:r>
      <w:r w:rsidRPr="0055730C">
        <w:rPr>
          <w:sz w:val="28"/>
          <w:szCs w:val="28"/>
        </w:rPr>
        <w:t xml:space="preserve"> представля</w:t>
      </w:r>
      <w:r>
        <w:rPr>
          <w:sz w:val="28"/>
          <w:szCs w:val="28"/>
        </w:rPr>
        <w:t>ю</w:t>
      </w:r>
      <w:r w:rsidRPr="0055730C">
        <w:rPr>
          <w:sz w:val="28"/>
          <w:szCs w:val="28"/>
        </w:rPr>
        <w:t>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1E22FB" w:rsidRPr="0055730C" w:rsidRDefault="001E22FB" w:rsidP="00E407B7">
      <w:pPr>
        <w:pStyle w:val="ListParagraph"/>
        <w:numPr>
          <w:ilvl w:val="0"/>
          <w:numId w:val="2"/>
        </w:numPr>
        <w:tabs>
          <w:tab w:val="left" w:pos="950"/>
        </w:tabs>
        <w:ind w:left="-567" w:right="0" w:firstLine="567"/>
        <w:rPr>
          <w:sz w:val="28"/>
          <w:szCs w:val="28"/>
        </w:rPr>
      </w:pPr>
      <w:r w:rsidRPr="0055730C">
        <w:rPr>
          <w:sz w:val="28"/>
          <w:szCs w:val="28"/>
        </w:rPr>
        <w:t>Муниципальный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представляет:</w:t>
      </w:r>
    </w:p>
    <w:p w:rsidR="001E22FB" w:rsidRPr="0055730C" w:rsidRDefault="001E22FB" w:rsidP="000167D8">
      <w:pPr>
        <w:pStyle w:val="BodyText"/>
        <w:ind w:left="-567" w:right="135" w:firstLine="707"/>
        <w:rPr>
          <w:sz w:val="28"/>
          <w:szCs w:val="28"/>
        </w:rPr>
      </w:pPr>
      <w:r w:rsidRPr="0055730C">
        <w:rPr>
          <w:sz w:val="28"/>
          <w:szCs w:val="28"/>
        </w:rPr>
        <w:t>а) сведения о своих доходах, полученных с 1 января по 31 декабря года, в котором возникли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основания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представления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Федеральным </w:t>
      </w:r>
      <w:hyperlink r:id="rId11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03.12.2012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№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230-ФЗ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"О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контроле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соответствием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расходов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лиц,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1E22FB" w:rsidRPr="0055730C" w:rsidRDefault="001E22FB" w:rsidP="000167D8">
      <w:pPr>
        <w:pStyle w:val="BodyText"/>
        <w:spacing w:before="1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2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детей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spacing w:before="1"/>
        <w:ind w:left="-567" w:right="134" w:firstLine="710"/>
        <w:rPr>
          <w:sz w:val="28"/>
          <w:szCs w:val="28"/>
        </w:rPr>
      </w:pPr>
      <w:r w:rsidRPr="0055730C">
        <w:rPr>
          <w:sz w:val="28"/>
          <w:szCs w:val="28"/>
        </w:rPr>
        <w:t xml:space="preserve">Сведения, предусмотренные пунктами 2 и 3 настоящего Положения, представляются в </w:t>
      </w:r>
      <w:r>
        <w:rPr>
          <w:sz w:val="28"/>
          <w:szCs w:val="28"/>
        </w:rPr>
        <w:t>к</w:t>
      </w:r>
      <w:r w:rsidRPr="0055730C">
        <w:rPr>
          <w:sz w:val="28"/>
          <w:szCs w:val="28"/>
        </w:rPr>
        <w:t>адров</w:t>
      </w:r>
      <w:r>
        <w:rPr>
          <w:sz w:val="28"/>
          <w:szCs w:val="28"/>
        </w:rPr>
        <w:t>ую службу</w:t>
      </w:r>
      <w:r w:rsidRPr="0055730C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Пиксясинского</w:t>
      </w:r>
      <w:r w:rsidRPr="0055730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2D7E2E">
        <w:rPr>
          <w:sz w:val="28"/>
          <w:szCs w:val="28"/>
        </w:rPr>
        <w:t>в течение 10 дней после окончания срока, предусмотренного для их представления в кадровую служб</w:t>
      </w:r>
      <w:r>
        <w:rPr>
          <w:sz w:val="28"/>
          <w:szCs w:val="28"/>
        </w:rPr>
        <w:t>у.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tabs>
          <w:tab w:val="left" w:pos="994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В случае если гражданин, </w:t>
      </w:r>
      <w:r w:rsidRPr="00CD0890">
        <w:rPr>
          <w:sz w:val="28"/>
          <w:szCs w:val="28"/>
        </w:rPr>
        <w:t xml:space="preserve">кандидат на должность, предусмотренную перечнем, кандидат на должность, назначаемый в порядке перевода, </w:t>
      </w:r>
      <w:r>
        <w:rPr>
          <w:sz w:val="28"/>
          <w:szCs w:val="28"/>
        </w:rPr>
        <w:t xml:space="preserve">муниципальный </w:t>
      </w:r>
      <w:r w:rsidRPr="00CD0890">
        <w:rPr>
          <w:sz w:val="28"/>
          <w:szCs w:val="28"/>
        </w:rPr>
        <w:t xml:space="preserve"> служащий</w:t>
      </w:r>
      <w:r w:rsidRPr="0055730C">
        <w:rPr>
          <w:sz w:val="28"/>
          <w:szCs w:val="28"/>
        </w:rPr>
        <w:t xml:space="preserve"> обнаружили, что в представленных ими сведениях не отражены или не полностью отражены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какие-либо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сведения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либо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имеются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ошибки,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они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вправе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представить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уточненные сведения в порядке, установленном настоящим Положением.</w:t>
      </w:r>
    </w:p>
    <w:p w:rsidR="001E22FB" w:rsidRPr="0055730C" w:rsidRDefault="001E22FB" w:rsidP="000167D8">
      <w:pPr>
        <w:pStyle w:val="ListParagraph"/>
        <w:numPr>
          <w:ilvl w:val="1"/>
          <w:numId w:val="2"/>
        </w:numPr>
        <w:tabs>
          <w:tab w:val="left" w:pos="1121"/>
        </w:tabs>
        <w:ind w:left="-567" w:right="140" w:firstLine="707"/>
        <w:rPr>
          <w:sz w:val="28"/>
          <w:szCs w:val="28"/>
        </w:rPr>
      </w:pPr>
      <w:r w:rsidRPr="0055730C">
        <w:rPr>
          <w:sz w:val="28"/>
          <w:szCs w:val="28"/>
        </w:rPr>
        <w:t>Гражданин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может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представить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уточненные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сведения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течение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одного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месяца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со дня представления сведений в соответствии с подпунктом "а" пункта 4 настоящего </w:t>
      </w:r>
      <w:r w:rsidRPr="0055730C">
        <w:rPr>
          <w:spacing w:val="-2"/>
          <w:sz w:val="28"/>
          <w:szCs w:val="28"/>
        </w:rPr>
        <w:t>Положения.</w:t>
      </w:r>
    </w:p>
    <w:p w:rsidR="001E22FB" w:rsidRPr="0055730C" w:rsidRDefault="001E22FB" w:rsidP="000167D8">
      <w:pPr>
        <w:pStyle w:val="ListParagraph"/>
        <w:numPr>
          <w:ilvl w:val="1"/>
          <w:numId w:val="2"/>
        </w:numPr>
        <w:tabs>
          <w:tab w:val="left" w:pos="1222"/>
        </w:tabs>
        <w:spacing w:before="1"/>
        <w:ind w:left="-567" w:right="144" w:firstLine="707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5730C">
        <w:rPr>
          <w:sz w:val="28"/>
          <w:szCs w:val="28"/>
        </w:rPr>
        <w:t xml:space="preserve">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3">
        <w:r w:rsidRPr="0055730C">
          <w:rPr>
            <w:sz w:val="28"/>
            <w:szCs w:val="28"/>
          </w:rPr>
          <w:t>подпунктом "б" пункта 4</w:t>
        </w:r>
      </w:hyperlink>
      <w:r w:rsidRPr="0055730C">
        <w:rPr>
          <w:sz w:val="28"/>
          <w:szCs w:val="28"/>
        </w:rPr>
        <w:t xml:space="preserve"> настоящего Положения.</w:t>
      </w:r>
    </w:p>
    <w:p w:rsidR="001E22FB" w:rsidRPr="00CD0890" w:rsidRDefault="001E22FB" w:rsidP="000167D8">
      <w:pPr>
        <w:pStyle w:val="ListParagraph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5730C">
        <w:rPr>
          <w:sz w:val="28"/>
          <w:szCs w:val="28"/>
        </w:rPr>
        <w:t xml:space="preserve">Муниципальный служащий может представить уточненные сведения в течение одного месяца после окончания срока, указанного в </w:t>
      </w:r>
      <w:hyperlink r:id="rId14">
        <w:r w:rsidRPr="0055730C">
          <w:rPr>
            <w:sz w:val="28"/>
            <w:szCs w:val="28"/>
          </w:rPr>
          <w:t>подпункте "в"</w:t>
        </w:r>
      </w:hyperlink>
      <w:r w:rsidRPr="0055730C">
        <w:rPr>
          <w:sz w:val="28"/>
          <w:szCs w:val="28"/>
        </w:rPr>
        <w:t xml:space="preserve"> пункта 4 настоящего </w:t>
      </w:r>
      <w:r w:rsidRPr="0055730C">
        <w:rPr>
          <w:spacing w:val="-2"/>
          <w:sz w:val="28"/>
          <w:szCs w:val="28"/>
        </w:rPr>
        <w:t>Положения.</w:t>
      </w:r>
    </w:p>
    <w:p w:rsidR="001E22FB" w:rsidRPr="0055730C" w:rsidRDefault="001E22FB" w:rsidP="000167D8">
      <w:pPr>
        <w:pStyle w:val="ListParagraph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D0890">
        <w:rPr>
          <w:sz w:val="28"/>
          <w:szCs w:val="28"/>
        </w:rPr>
        <w:t xml:space="preserve">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</w:t>
      </w:r>
      <w:r>
        <w:rPr>
          <w:sz w:val="28"/>
          <w:szCs w:val="28"/>
        </w:rPr>
        <w:t>4</w:t>
      </w:r>
      <w:r w:rsidRPr="00CD0890">
        <w:rPr>
          <w:sz w:val="28"/>
          <w:szCs w:val="28"/>
        </w:rPr>
        <w:t xml:space="preserve"> настоящего Положения.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ind w:left="-567" w:firstLine="567"/>
        <w:rPr>
          <w:sz w:val="28"/>
          <w:szCs w:val="28"/>
        </w:rPr>
      </w:pPr>
      <w:r w:rsidRPr="0055730C">
        <w:rPr>
          <w:sz w:val="28"/>
          <w:szCs w:val="28"/>
        </w:rPr>
        <w:t>В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случае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непредставления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объективным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причинам </w:t>
      </w:r>
      <w:r w:rsidRPr="00CD0890">
        <w:rPr>
          <w:sz w:val="28"/>
          <w:szCs w:val="28"/>
        </w:rPr>
        <w:t>кандидатом на должность, предусмотренную перечнем, кандидатом на должность, назначаемым в порядке перевода,</w:t>
      </w:r>
      <w:r>
        <w:rPr>
          <w:sz w:val="28"/>
          <w:szCs w:val="28"/>
        </w:rPr>
        <w:t xml:space="preserve"> муниципальным служащим</w:t>
      </w:r>
      <w:r w:rsidRPr="0055730C">
        <w:rPr>
          <w:sz w:val="28"/>
          <w:szCs w:val="28"/>
        </w:rPr>
        <w:t xml:space="preserve"> сведений</w:t>
      </w:r>
      <w:r>
        <w:rPr>
          <w:sz w:val="28"/>
          <w:szCs w:val="28"/>
        </w:rPr>
        <w:t xml:space="preserve"> </w:t>
      </w:r>
      <w:r w:rsidRPr="00CD0890">
        <w:rPr>
          <w:sz w:val="28"/>
          <w:szCs w:val="28"/>
        </w:rPr>
        <w:t>о доходах, об имуществе и обязательствах имущественного характера своих супруги (супруга) и несовершеннолетних детей</w:t>
      </w:r>
      <w:r w:rsidRPr="0055730C">
        <w:rPr>
          <w:sz w:val="28"/>
          <w:szCs w:val="28"/>
        </w:rPr>
        <w:t>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данный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факт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подлежит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рассмотрению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r>
        <w:rPr>
          <w:sz w:val="28"/>
          <w:szCs w:val="28"/>
        </w:rPr>
        <w:t>Пиксясинского</w:t>
      </w:r>
      <w:r w:rsidRPr="0055730C">
        <w:rPr>
          <w:sz w:val="28"/>
          <w:szCs w:val="28"/>
        </w:rPr>
        <w:t xml:space="preserve"> сельского поселения и урегулированию конфликта интересов.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tabs>
          <w:tab w:val="left" w:pos="1150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осуществляется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законодательством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Российской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Федерации.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tabs>
          <w:tab w:val="left" w:pos="1083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tabs>
          <w:tab w:val="left" w:pos="1147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Лица, в должностные обязанности которых входит работа со сведениями, предусмотренными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пунктами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2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3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настоящего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Положения,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виновные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разглашении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tabs>
          <w:tab w:val="left" w:pos="1186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соблюдению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требований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к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служебному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поведению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служащих Администрации </w:t>
      </w:r>
      <w:r>
        <w:rPr>
          <w:sz w:val="28"/>
          <w:szCs w:val="28"/>
        </w:rPr>
        <w:t>Пиксясинского</w:t>
      </w:r>
      <w:r w:rsidRPr="0055730C">
        <w:rPr>
          <w:sz w:val="28"/>
          <w:szCs w:val="28"/>
        </w:rPr>
        <w:t xml:space="preserve"> сельского поселения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1E22FB" w:rsidRPr="0055730C" w:rsidRDefault="001E22FB" w:rsidP="000167D8">
      <w:pPr>
        <w:pStyle w:val="ListParagraph"/>
        <w:numPr>
          <w:ilvl w:val="0"/>
          <w:numId w:val="2"/>
        </w:numPr>
        <w:tabs>
          <w:tab w:val="left" w:pos="1071"/>
        </w:tabs>
        <w:spacing w:before="1"/>
        <w:ind w:left="-567" w:right="141" w:firstLine="707"/>
        <w:rPr>
          <w:sz w:val="28"/>
          <w:szCs w:val="28"/>
        </w:rPr>
      </w:pPr>
      <w:r w:rsidRPr="0055730C">
        <w:rPr>
          <w:sz w:val="28"/>
          <w:szCs w:val="28"/>
        </w:rPr>
        <w:t>В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случае,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если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гражданин,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кандидат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должность,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предусмотренную Перечнем, </w:t>
      </w:r>
      <w:r w:rsidRPr="00CD0890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 </w:t>
      </w:r>
      <w:r w:rsidRPr="00CD0890">
        <w:rPr>
          <w:sz w:val="28"/>
          <w:szCs w:val="28"/>
        </w:rPr>
        <w:t>на должность, назначаемым в порядке перевода,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1E22FB" w:rsidRPr="007845DB" w:rsidRDefault="001E22FB" w:rsidP="000167D8">
      <w:pPr>
        <w:pStyle w:val="ListParagraph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55730C">
        <w:rPr>
          <w:sz w:val="28"/>
          <w:szCs w:val="28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</w:t>
      </w:r>
      <w:r w:rsidRPr="00537073">
        <w:t xml:space="preserve"> </w:t>
      </w:r>
      <w:r w:rsidRPr="00537073">
        <w:rPr>
          <w:sz w:val="28"/>
          <w:szCs w:val="28"/>
        </w:rPr>
        <w:t>кандидат на должность, назначаемым в порядке перевода,</w:t>
      </w:r>
      <w:r w:rsidRPr="0055730C">
        <w:rPr>
          <w:sz w:val="28"/>
          <w:szCs w:val="28"/>
        </w:rPr>
        <w:t xml:space="preserve"> не могут быть назначены на соответствующую должность муниципальной службы, а муниципальный служащий</w:t>
      </w:r>
      <w:r w:rsidRPr="0055730C">
        <w:rPr>
          <w:spacing w:val="24"/>
          <w:sz w:val="28"/>
          <w:szCs w:val="28"/>
        </w:rPr>
        <w:t xml:space="preserve"> </w:t>
      </w:r>
      <w:r w:rsidRPr="0055730C">
        <w:rPr>
          <w:sz w:val="28"/>
          <w:szCs w:val="28"/>
        </w:rPr>
        <w:t>освобождается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подвергается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pacing w:val="-4"/>
          <w:sz w:val="28"/>
          <w:szCs w:val="28"/>
        </w:rPr>
        <w:t>иным</w:t>
      </w:r>
      <w:r>
        <w:rPr>
          <w:spacing w:val="-4"/>
          <w:sz w:val="28"/>
          <w:szCs w:val="28"/>
        </w:rPr>
        <w:t xml:space="preserve"> </w:t>
      </w:r>
      <w:r w:rsidRPr="00537073">
        <w:rPr>
          <w:sz w:val="28"/>
          <w:szCs w:val="28"/>
        </w:rPr>
        <w:t xml:space="preserve">видам дисциплинарной ответственности в соответствии с законодательством Российской </w:t>
      </w:r>
      <w:r w:rsidRPr="00537073">
        <w:rPr>
          <w:spacing w:val="-2"/>
          <w:sz w:val="28"/>
          <w:szCs w:val="28"/>
        </w:rPr>
        <w:t>Федерации.</w:t>
      </w:r>
    </w:p>
    <w:p w:rsidR="001E22FB" w:rsidRPr="009267BD" w:rsidRDefault="001E22FB" w:rsidP="000167D8">
      <w:pPr>
        <w:pStyle w:val="ListParagraph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DB2DDB">
        <w:rPr>
          <w:color w:val="000000"/>
          <w:sz w:val="30"/>
          <w:szCs w:val="30"/>
          <w:shd w:val="clear" w:color="auto" w:fill="FFFFFF"/>
        </w:rPr>
        <w:t>Запро</w:t>
      </w:r>
      <w:r w:rsidRPr="009267BD">
        <w:rPr>
          <w:color w:val="000000"/>
          <w:sz w:val="30"/>
          <w:szCs w:val="30"/>
          <w:shd w:val="clear" w:color="auto" w:fill="FFFFFF"/>
        </w:rPr>
        <w:t>сы о представлении сведений, составляющих банковскую, налоговую или иную охраняемую законом </w:t>
      </w:r>
      <w:hyperlink r:id="rId15" w:history="1">
        <w:r w:rsidRPr="005F2386">
          <w:rPr>
            <w:rStyle w:val="Hyperlink"/>
            <w:color w:val="auto"/>
            <w:sz w:val="30"/>
            <w:szCs w:val="30"/>
            <w:shd w:val="clear" w:color="auto" w:fill="FFFFFF"/>
          </w:rPr>
          <w:t>тайну</w:t>
        </w:r>
      </w:hyperlink>
      <w:r w:rsidRPr="009267BD">
        <w:rPr>
          <w:color w:val="000000"/>
          <w:sz w:val="30"/>
          <w:szCs w:val="30"/>
          <w:shd w:val="clear" w:color="auto" w:fill="FFFFFF"/>
        </w:rPr>
        <w:t>, запросы в правоохранительные органы о проведении оперативно-разыскных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порядке, определяемом нормативными правовыми актами Российской Федерации</w:t>
      </w:r>
    </w:p>
    <w:p w:rsidR="001E22FB" w:rsidRPr="009267BD" w:rsidRDefault="001E22FB" w:rsidP="000167D8">
      <w:pPr>
        <w:pStyle w:val="ListParagraph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DB2DDB">
        <w:rPr>
          <w:color w:val="000000"/>
          <w:sz w:val="30"/>
          <w:szCs w:val="30"/>
          <w:shd w:val="clear" w:color="auto" w:fill="FFFFFF"/>
        </w:rPr>
        <w:t>Не</w:t>
      </w:r>
      <w:r w:rsidRPr="009267BD">
        <w:rPr>
          <w:color w:val="000000"/>
          <w:sz w:val="30"/>
          <w:szCs w:val="30"/>
          <w:shd w:val="clear" w:color="auto" w:fill="FFFFFF"/>
        </w:rPr>
        <w:t xml:space="preserve">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1E22FB" w:rsidRPr="00537073" w:rsidRDefault="001E22FB" w:rsidP="000167D8">
      <w:pPr>
        <w:pStyle w:val="ListParagraph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7845DB">
        <w:rPr>
          <w:sz w:val="28"/>
          <w:szCs w:val="28"/>
          <w:shd w:val="clear" w:color="auto" w:fill="FFFFFF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DB2DDB">
        <w:rPr>
          <w:sz w:val="28"/>
          <w:szCs w:val="28"/>
          <w:shd w:val="clear" w:color="auto" w:fill="FFFFFF"/>
        </w:rPr>
        <w:t>Федерального закона от 25.12.2008 № 273-ФЗ «О противодействии коррупции».</w:t>
      </w:r>
      <w:bookmarkStart w:id="0" w:name="_GoBack"/>
      <w:bookmarkEnd w:id="0"/>
    </w:p>
    <w:p w:rsidR="001E22FB" w:rsidRPr="0055730C" w:rsidRDefault="001E22FB" w:rsidP="000167D8">
      <w:pPr>
        <w:pStyle w:val="BodyText"/>
        <w:spacing w:before="73"/>
        <w:ind w:left="-567"/>
        <w:jc w:val="left"/>
        <w:rPr>
          <w:sz w:val="28"/>
          <w:szCs w:val="28"/>
        </w:rPr>
      </w:pPr>
    </w:p>
    <w:sectPr w:rsidR="001E22FB" w:rsidRPr="0055730C" w:rsidSect="000167D8">
      <w:pgSz w:w="11910" w:h="16840"/>
      <w:pgMar w:top="1040" w:right="570" w:bottom="567" w:left="17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342"/>
    <w:multiLevelType w:val="hybridMultilevel"/>
    <w:tmpl w:val="14FEAF62"/>
    <w:lvl w:ilvl="0" w:tplc="F2B8226E">
      <w:start w:val="1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0EF2A684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2" w:tplc="82F20B34">
      <w:numFmt w:val="bullet"/>
      <w:lvlText w:val="•"/>
      <w:lvlJc w:val="left"/>
      <w:pPr>
        <w:ind w:left="1899" w:hanging="264"/>
      </w:pPr>
      <w:rPr>
        <w:rFonts w:hint="default"/>
      </w:rPr>
    </w:lvl>
    <w:lvl w:ilvl="3" w:tplc="2AD4836C">
      <w:numFmt w:val="bullet"/>
      <w:lvlText w:val="•"/>
      <w:lvlJc w:val="left"/>
      <w:pPr>
        <w:ind w:left="2849" w:hanging="264"/>
      </w:pPr>
      <w:rPr>
        <w:rFonts w:hint="default"/>
      </w:rPr>
    </w:lvl>
    <w:lvl w:ilvl="4" w:tplc="414C7FF2">
      <w:numFmt w:val="bullet"/>
      <w:lvlText w:val="•"/>
      <w:lvlJc w:val="left"/>
      <w:pPr>
        <w:ind w:left="3799" w:hanging="264"/>
      </w:pPr>
      <w:rPr>
        <w:rFonts w:hint="default"/>
      </w:rPr>
    </w:lvl>
    <w:lvl w:ilvl="5" w:tplc="DE947F74">
      <w:numFmt w:val="bullet"/>
      <w:lvlText w:val="•"/>
      <w:lvlJc w:val="left"/>
      <w:pPr>
        <w:ind w:left="4749" w:hanging="264"/>
      </w:pPr>
      <w:rPr>
        <w:rFonts w:hint="default"/>
      </w:rPr>
    </w:lvl>
    <w:lvl w:ilvl="6" w:tplc="27CAE700">
      <w:numFmt w:val="bullet"/>
      <w:lvlText w:val="•"/>
      <w:lvlJc w:val="left"/>
      <w:pPr>
        <w:ind w:left="5699" w:hanging="264"/>
      </w:pPr>
      <w:rPr>
        <w:rFonts w:hint="default"/>
      </w:rPr>
    </w:lvl>
    <w:lvl w:ilvl="7" w:tplc="A22C2024">
      <w:numFmt w:val="bullet"/>
      <w:lvlText w:val="•"/>
      <w:lvlJc w:val="left"/>
      <w:pPr>
        <w:ind w:left="6648" w:hanging="264"/>
      </w:pPr>
      <w:rPr>
        <w:rFonts w:hint="default"/>
      </w:rPr>
    </w:lvl>
    <w:lvl w:ilvl="8" w:tplc="876A85A2">
      <w:numFmt w:val="bullet"/>
      <w:lvlText w:val="•"/>
      <w:lvlJc w:val="left"/>
      <w:pPr>
        <w:ind w:left="7598" w:hanging="264"/>
      </w:pPr>
      <w:rPr>
        <w:rFonts w:hint="default"/>
      </w:rPr>
    </w:lvl>
  </w:abstractNum>
  <w:abstractNum w:abstractNumId="1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</w:rPr>
    </w:lvl>
  </w:abstractNum>
  <w:abstractNum w:abstractNumId="2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BFD"/>
    <w:rsid w:val="000167D8"/>
    <w:rsid w:val="000558CA"/>
    <w:rsid w:val="00175219"/>
    <w:rsid w:val="001E22FB"/>
    <w:rsid w:val="002D7E2E"/>
    <w:rsid w:val="00387CE1"/>
    <w:rsid w:val="00471527"/>
    <w:rsid w:val="004C0BFD"/>
    <w:rsid w:val="0052529B"/>
    <w:rsid w:val="00537073"/>
    <w:rsid w:val="00556995"/>
    <w:rsid w:val="0055730C"/>
    <w:rsid w:val="005F2386"/>
    <w:rsid w:val="0064507C"/>
    <w:rsid w:val="00657C51"/>
    <w:rsid w:val="0070686F"/>
    <w:rsid w:val="007845DB"/>
    <w:rsid w:val="00792366"/>
    <w:rsid w:val="007A2D36"/>
    <w:rsid w:val="009267BD"/>
    <w:rsid w:val="009B47F4"/>
    <w:rsid w:val="00B23CB4"/>
    <w:rsid w:val="00B73359"/>
    <w:rsid w:val="00BA35D9"/>
    <w:rsid w:val="00BA5F5E"/>
    <w:rsid w:val="00BC29EA"/>
    <w:rsid w:val="00BE7924"/>
    <w:rsid w:val="00CD0890"/>
    <w:rsid w:val="00DA2A02"/>
    <w:rsid w:val="00DB2DDB"/>
    <w:rsid w:val="00DC496F"/>
    <w:rsid w:val="00E407B7"/>
    <w:rsid w:val="00E54375"/>
    <w:rsid w:val="00EA193C"/>
    <w:rsid w:val="00EE3B47"/>
    <w:rsid w:val="00EF320B"/>
    <w:rsid w:val="00EF35C3"/>
    <w:rsid w:val="00FD09FA"/>
    <w:rsid w:val="00FF2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29B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52529B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52529B"/>
    <w:pPr>
      <w:ind w:left="2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16EF7"/>
    <w:rPr>
      <w:rFonts w:ascii="Times New Roman" w:eastAsia="Times New Roman" w:hAnsi="Times New Roman"/>
      <w:lang w:eastAsia="en-US"/>
    </w:rPr>
  </w:style>
  <w:style w:type="paragraph" w:styleId="ListParagraph">
    <w:name w:val="List Paragraph"/>
    <w:basedOn w:val="Normal"/>
    <w:uiPriority w:val="99"/>
    <w:qFormat/>
    <w:rsid w:val="0052529B"/>
    <w:pPr>
      <w:ind w:left="2" w:right="136" w:firstLine="707"/>
      <w:jc w:val="both"/>
    </w:pPr>
  </w:style>
  <w:style w:type="paragraph" w:customStyle="1" w:styleId="TableParagraph">
    <w:name w:val="Table Paragraph"/>
    <w:basedOn w:val="Normal"/>
    <w:uiPriority w:val="99"/>
    <w:rsid w:val="0052529B"/>
  </w:style>
  <w:style w:type="paragraph" w:styleId="NormalWeb">
    <w:name w:val="Normal (Web)"/>
    <w:basedOn w:val="Normal"/>
    <w:uiPriority w:val="99"/>
    <w:rsid w:val="00BA35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543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4375"/>
    <w:rPr>
      <w:rFonts w:ascii="Segoe UI" w:hAnsi="Segoe UI" w:cs="Segoe UI"/>
      <w:sz w:val="18"/>
      <w:szCs w:val="18"/>
      <w:lang w:val="ru-RU"/>
    </w:rPr>
  </w:style>
  <w:style w:type="paragraph" w:customStyle="1" w:styleId="31">
    <w:name w:val="Основной текст 31"/>
    <w:basedOn w:val="Normal"/>
    <w:uiPriority w:val="99"/>
    <w:rsid w:val="000167D8"/>
    <w:pPr>
      <w:suppressAutoHyphens/>
      <w:autoSpaceDE/>
      <w:autoSpaceDN/>
      <w:spacing w:after="120"/>
    </w:pPr>
    <w:rPr>
      <w:rFonts w:eastAsia="Calibri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B23CB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76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6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6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6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6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822&amp;dst=100215&amp;field=134&amp;date=27.01.2026" TargetMode="External"/><Relationship Id="rId13" Type="http://schemas.openxmlformats.org/officeDocument/2006/relationships/hyperlink" Target="consultantplus://offline/ref%3D7B900B0D680567DB35E797A8BB7A2F70FA801A447A935B11FD01B7947EE04B84DF70074D6991F09131180C3469818FCD123297F49F0BC7FBd6a2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hyperlink" Target="https://login.consultant.ru/link/?req=doc&amp;base=LAW&amp;n=523306&amp;dst=100158" TargetMode="External"/><Relationship Id="rId15" Type="http://schemas.openxmlformats.org/officeDocument/2006/relationships/hyperlink" Target="https://www.consultant.ru/document/cons_doc_LAW_93980/" TargetMode="External"/><Relationship Id="rId10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305" TargetMode="External"/><Relationship Id="rId14" Type="http://schemas.openxmlformats.org/officeDocument/2006/relationships/hyperlink" Target="consultantplus://offline/ref%3D8E3EC43332463D03EA9F373E580AE9FF9F6A1FA6BA265402E23E0CB24C9B05486DB0B9B7BE686B0A38E4D1084B77A5524761BEF3A04FD5E8A4s9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6</Pages>
  <Words>2537</Words>
  <Characters>14463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Минаева Бэла Рамазановна</dc:creator>
  <cp:keywords/>
  <dc:description/>
  <cp:lastModifiedBy>user11</cp:lastModifiedBy>
  <cp:revision>7</cp:revision>
  <cp:lastPrinted>2026-01-29T10:48:00Z</cp:lastPrinted>
  <dcterms:created xsi:type="dcterms:W3CDTF">2026-03-10T12:22:00Z</dcterms:created>
  <dcterms:modified xsi:type="dcterms:W3CDTF">2026-03-23T12:42:00Z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2019</vt:lpwstr>
  </property>
  <property fmtid="{D5CDD505-2E9C-101B-9397-08002B2CF9AE}" pid="3" name="Producer">
    <vt:lpwstr>Microsoft® Word 2019</vt:lpwstr>
  </property>
</Properties>
</file>