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748" w:rsidRPr="007F244E" w:rsidRDefault="00970748" w:rsidP="006912B1">
      <w:pPr>
        <w:rPr>
          <w:rFonts w:ascii="Times New Roman" w:hAnsi="Times New Roman"/>
          <w:bCs/>
          <w:sz w:val="28"/>
          <w:szCs w:val="28"/>
        </w:rPr>
      </w:pPr>
      <w:r w:rsidRPr="007F244E">
        <w:rPr>
          <w:rFonts w:ascii="Times New Roman" w:hAnsi="Times New Roman"/>
          <w:bCs/>
          <w:sz w:val="28"/>
          <w:szCs w:val="28"/>
        </w:rPr>
        <w:t xml:space="preserve">                              Совет  депутатов Пиксясинского сельского поселения</w:t>
      </w:r>
    </w:p>
    <w:p w:rsidR="00970748" w:rsidRPr="007F244E" w:rsidRDefault="00970748" w:rsidP="002D7F55">
      <w:pPr>
        <w:jc w:val="center"/>
        <w:rPr>
          <w:rFonts w:ascii="Times New Roman" w:hAnsi="Times New Roman"/>
          <w:bCs/>
          <w:sz w:val="28"/>
          <w:szCs w:val="28"/>
        </w:rPr>
      </w:pPr>
      <w:r w:rsidRPr="007F244E">
        <w:rPr>
          <w:rFonts w:ascii="Times New Roman" w:hAnsi="Times New Roman"/>
          <w:bCs/>
          <w:sz w:val="28"/>
          <w:szCs w:val="28"/>
        </w:rPr>
        <w:t>Ардатовского муниципального района  Республики Мордовия</w:t>
      </w:r>
    </w:p>
    <w:p w:rsidR="00970748" w:rsidRPr="007F244E" w:rsidRDefault="00970748" w:rsidP="002D7F55">
      <w:pPr>
        <w:ind w:firstLine="720"/>
        <w:jc w:val="center"/>
        <w:rPr>
          <w:rFonts w:ascii="Times New Roman" w:hAnsi="Times New Roman"/>
          <w:bCs/>
          <w:sz w:val="28"/>
          <w:szCs w:val="28"/>
        </w:rPr>
      </w:pPr>
      <w:r w:rsidRPr="007F244E">
        <w:rPr>
          <w:rFonts w:ascii="Times New Roman" w:hAnsi="Times New Roman"/>
          <w:bCs/>
          <w:sz w:val="28"/>
          <w:szCs w:val="28"/>
        </w:rPr>
        <w:t>седьмого созыва</w:t>
      </w:r>
    </w:p>
    <w:p w:rsidR="00970748" w:rsidRPr="002D7F55" w:rsidRDefault="00970748" w:rsidP="002D7F55">
      <w:pPr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2D7F55">
        <w:rPr>
          <w:rFonts w:ascii="Times New Roman" w:hAnsi="Times New Roman"/>
          <w:bCs/>
          <w:sz w:val="24"/>
          <w:szCs w:val="24"/>
        </w:rPr>
        <w:t>с.</w:t>
      </w:r>
      <w:r>
        <w:rPr>
          <w:rFonts w:ascii="Times New Roman" w:hAnsi="Times New Roman"/>
          <w:bCs/>
          <w:sz w:val="24"/>
          <w:szCs w:val="24"/>
        </w:rPr>
        <w:t>Пиксяси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 w:val="24"/>
          <w:szCs w:val="24"/>
          <w:lang w:eastAsia="ru-RU"/>
        </w:rPr>
      </w:pP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 w:val="24"/>
          <w:szCs w:val="24"/>
          <w:lang w:eastAsia="ru-RU"/>
        </w:rPr>
      </w:pPr>
      <w:r w:rsidRPr="002D7F55">
        <w:rPr>
          <w:rFonts w:ascii="Times New Roman" w:hAnsi="Times New Roman"/>
          <w:spacing w:val="70"/>
          <w:sz w:val="24"/>
          <w:szCs w:val="24"/>
          <w:lang w:eastAsia="ru-RU"/>
        </w:rPr>
        <w:t>РЕШЕНИЕ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от   </w:t>
      </w:r>
      <w:r>
        <w:rPr>
          <w:rFonts w:ascii="Times New Roman" w:hAnsi="Times New Roman"/>
          <w:sz w:val="24"/>
          <w:szCs w:val="24"/>
          <w:lang w:eastAsia="ru-RU"/>
        </w:rPr>
        <w:t>26 января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 </w:t>
      </w:r>
      <w:smartTag w:uri="urn:schemas-microsoft-com:office:smarttags" w:element="metricconverter">
        <w:smartTagPr>
          <w:attr w:name="ProductID" w:val="2025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2025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   № </w:t>
      </w:r>
      <w:r>
        <w:rPr>
          <w:rFonts w:ascii="Times New Roman" w:hAnsi="Times New Roman"/>
          <w:sz w:val="24"/>
          <w:szCs w:val="24"/>
          <w:lang w:eastAsia="ru-RU"/>
        </w:rPr>
        <w:t>75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 № 3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Ардатовского муниципального района» 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7" w:anchor="/document/8917405/entry/0" w:history="1">
        <w:r w:rsidRPr="002D7F55"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 w:rsidRPr="002D7F5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Ардатовского муниципального района, а также рассмотрев протест Прокурора Ардатовского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2025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 № 7-1-2025/5</w:t>
      </w:r>
      <w:r>
        <w:rPr>
          <w:rFonts w:ascii="Times New Roman" w:hAnsi="Times New Roman"/>
          <w:sz w:val="24"/>
          <w:szCs w:val="24"/>
          <w:lang w:eastAsia="ru-RU"/>
        </w:rPr>
        <w:t>33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-25, Совет депутатов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Ардатовского муниципального района, решил: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1.Внести следующие изменения в Положени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Ардатовского муниципального района, утвержденное решением Совета депутатов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Ардатовского муниципального района РМ от 2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№ 3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2D7F55">
        <w:rPr>
          <w:rFonts w:ascii="Times New Roman" w:hAnsi="Times New Roman"/>
          <w:sz w:val="24"/>
          <w:szCs w:val="24"/>
          <w:lang w:eastAsia="ru-RU"/>
        </w:rPr>
        <w:t>: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1.1. Абзац 4 части 1изложить в следующей редакции: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«должности, перечень которых установлен </w:t>
      </w:r>
      <w:hyperlink r:id="rId8" w:anchor="/document/8936521/entry/1000" w:history="1">
        <w:r w:rsidRPr="002D7F55">
          <w:rPr>
            <w:rFonts w:ascii="Times New Roman" w:hAnsi="Times New Roman"/>
            <w:sz w:val="24"/>
            <w:szCs w:val="24"/>
            <w:lang w:eastAsia="ru-RU"/>
          </w:rPr>
          <w:t>приложением</w:t>
        </w:r>
      </w:hyperlink>
      <w:r w:rsidRPr="002D7F55">
        <w:rPr>
          <w:rFonts w:ascii="Times New Roman" w:hAnsi="Times New Roman"/>
          <w:sz w:val="24"/>
          <w:szCs w:val="24"/>
          <w:lang w:eastAsia="ru-RU"/>
        </w:rPr>
        <w:t xml:space="preserve"> к Закону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(далее - Закон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2D7F55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2D7F55">
        <w:rPr>
          <w:rFonts w:ascii="Times New Roman" w:hAnsi="Times New Roman"/>
          <w:sz w:val="24"/>
          <w:szCs w:val="24"/>
          <w:lang w:eastAsia="ru-RU"/>
        </w:rPr>
        <w:t>. N 47-З).»;</w:t>
      </w:r>
    </w:p>
    <w:p w:rsidR="00970748" w:rsidRPr="002D7F55" w:rsidRDefault="00970748" w:rsidP="00544CE4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1.2. Часть 2 изложить в следующей редакции:</w:t>
      </w:r>
    </w:p>
    <w:p w:rsidR="00970748" w:rsidRPr="002D7F55" w:rsidRDefault="00970748" w:rsidP="000A64AD">
      <w:pPr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«2. Пенсия за выслугу лет устанавливается к страховой пенсии по старости (инвалидности), назначенной в соответствии с Федеральным законом от 28 декабря 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 занятости населения в Российской Федерации»</w:t>
      </w:r>
      <w:r>
        <w:rPr>
          <w:rFonts w:ascii="Times New Roman" w:hAnsi="Times New Roman"/>
          <w:sz w:val="24"/>
          <w:szCs w:val="24"/>
          <w:lang w:eastAsia="ru-RU"/>
        </w:rPr>
        <w:t>).</w:t>
      </w:r>
    </w:p>
    <w:p w:rsidR="00970748" w:rsidRDefault="00970748" w:rsidP="006912B1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>2. Настоящее решение вступает в силу после официального опубликования.</w:t>
      </w:r>
    </w:p>
    <w:p w:rsidR="00970748" w:rsidRDefault="00970748" w:rsidP="006912B1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70748" w:rsidRDefault="00970748" w:rsidP="007F244E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color w:val="22272F"/>
          <w:sz w:val="23"/>
          <w:szCs w:val="23"/>
          <w:shd w:val="clear" w:color="auto" w:fill="FFFFFF"/>
        </w:rPr>
      </w:pPr>
      <w:r w:rsidRPr="002D7F55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/>
          <w:sz w:val="24"/>
          <w:szCs w:val="24"/>
          <w:lang w:eastAsia="ru-RU"/>
        </w:rPr>
        <w:t>Пиксясинского</w:t>
      </w:r>
      <w:r w:rsidRPr="002D7F5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                       </w:t>
      </w:r>
      <w:r w:rsidRPr="002D7F55">
        <w:rPr>
          <w:rFonts w:ascii="Times New Roman" w:hAnsi="Times New Roman"/>
          <w:sz w:val="24"/>
          <w:szCs w:val="24"/>
          <w:lang w:eastAsia="ru-RU"/>
        </w:rPr>
        <w:tab/>
      </w:r>
      <w:bookmarkStart w:id="0" w:name="_GoBack"/>
      <w:bookmarkEnd w:id="0"/>
      <w:r w:rsidRPr="002D7F55">
        <w:rPr>
          <w:rFonts w:ascii="Times New Roman" w:hAnsi="Times New Roman"/>
          <w:sz w:val="24"/>
          <w:szCs w:val="24"/>
          <w:lang w:eastAsia="ru-RU"/>
        </w:rPr>
        <w:t xml:space="preserve">   В.</w:t>
      </w:r>
      <w:r>
        <w:rPr>
          <w:rFonts w:ascii="Times New Roman" w:hAnsi="Times New Roman"/>
          <w:sz w:val="24"/>
          <w:szCs w:val="24"/>
          <w:lang w:eastAsia="ru-RU"/>
        </w:rPr>
        <w:t>Н.Громов</w:t>
      </w:r>
    </w:p>
    <w:p w:rsidR="00970748" w:rsidRDefault="00970748" w:rsidP="002F7342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9. 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определяется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50 процентов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должности. Размер пенсии за выслугу лет увеличивается на 3 процента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должности, за каждый полный год работы сверх установленного срока полномочий в указанной должности, на иных должностях муниципальной службы и (или) должностях государственной гражданской службы. При этом сумма страховой пенсии, фиксированной выплаты к страховой пенсии, повышений к фиксированной выплате страховой пенсии и пенсии за выслугу лет не может превышать 80 процентов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должности.</w:t>
      </w:r>
    </w:p>
    <w:p w:rsidR="00970748" w:rsidRDefault="00970748" w:rsidP="002F7342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двух установленных сроков полномочий, устанавливается пенсия за выслугу лет, размер которой определяется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соответственно главы муниципального образования, возглавляющего местную администрацию, или главы администрации муниципального образования, в котором данные лица замещали указанные должности.</w:t>
      </w:r>
    </w:p>
    <w:p w:rsidR="00970748" w:rsidRPr="002F7342" w:rsidRDefault="00970748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1. Должности руководителей районных и городских (городов республиканского значения) Советов народных депутатов, райкомов, горкомов КПСС, замещаемые по 31 декабря 1991 года.</w:t>
      </w:r>
    </w:p>
    <w:p w:rsidR="00970748" w:rsidRPr="002F7342" w:rsidRDefault="00970748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2. Должности руководителей районных и городских (городов республиканского значения) органов местного самоуправления в Республике Мордовия, замещаемые на постоянной основе.</w:t>
      </w:r>
    </w:p>
    <w:p w:rsidR="00970748" w:rsidRPr="002F7342" w:rsidRDefault="00970748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3.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 года.</w:t>
      </w:r>
    </w:p>
    <w:p w:rsidR="00970748" w:rsidRPr="002F7342" w:rsidRDefault="00970748" w:rsidP="002F7342">
      <w:pPr>
        <w:pStyle w:val="s1"/>
        <w:shd w:val="clear" w:color="auto" w:fill="FFFFFF"/>
        <w:jc w:val="both"/>
        <w:rPr>
          <w:b/>
          <w:color w:val="22272F"/>
          <w:sz w:val="23"/>
          <w:szCs w:val="23"/>
        </w:rPr>
      </w:pPr>
      <w:r w:rsidRPr="002F7342">
        <w:rPr>
          <w:b/>
          <w:color w:val="22272F"/>
          <w:sz w:val="23"/>
          <w:szCs w:val="23"/>
        </w:rPr>
        <w:t>4. Муниципальные должности на постоянной основе в Республике Мордовия, замещаемые после 27 августа 1995 года.".</w:t>
      </w:r>
    </w:p>
    <w:p w:rsidR="00970748" w:rsidRDefault="00970748"/>
    <w:sectPr w:rsidR="00970748" w:rsidSect="007F244E">
      <w:headerReference w:type="default" r:id="rId9"/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748" w:rsidRDefault="00970748" w:rsidP="00544CE4">
      <w:pPr>
        <w:spacing w:after="0" w:line="240" w:lineRule="auto"/>
      </w:pPr>
      <w:r>
        <w:separator/>
      </w:r>
    </w:p>
  </w:endnote>
  <w:endnote w:type="continuationSeparator" w:id="0">
    <w:p w:rsidR="00970748" w:rsidRDefault="00970748" w:rsidP="0054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748" w:rsidRDefault="00970748" w:rsidP="00544CE4">
      <w:pPr>
        <w:spacing w:after="0" w:line="240" w:lineRule="auto"/>
      </w:pPr>
      <w:r>
        <w:separator/>
      </w:r>
    </w:p>
  </w:footnote>
  <w:footnote w:type="continuationSeparator" w:id="0">
    <w:p w:rsidR="00970748" w:rsidRDefault="00970748" w:rsidP="00544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748" w:rsidRDefault="00970748" w:rsidP="00544CE4">
    <w:pPr>
      <w:pStyle w:val="Header"/>
    </w:pPr>
    <w:r w:rsidRPr="00E376C6">
      <w:rPr>
        <w:rFonts w:ascii="Times New Roman" w:hAnsi="Times New Roman"/>
        <w:szCs w:val="20"/>
        <w:lang w:eastAsia="ru-RU"/>
      </w:rPr>
      <w:br w:type="pag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>
    <w:nsid w:val="79712A3F"/>
    <w:multiLevelType w:val="hybridMultilevel"/>
    <w:tmpl w:val="87DC74B2"/>
    <w:lvl w:ilvl="0" w:tplc="E8549F94">
      <w:start w:val="1"/>
      <w:numFmt w:val="decimal"/>
      <w:lvlText w:val="%1."/>
      <w:lvlJc w:val="left"/>
      <w:pPr>
        <w:ind w:left="51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8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5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3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0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7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4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1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91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BF3"/>
    <w:rsid w:val="00001D0C"/>
    <w:rsid w:val="00002D72"/>
    <w:rsid w:val="000050F8"/>
    <w:rsid w:val="00006369"/>
    <w:rsid w:val="0000755F"/>
    <w:rsid w:val="000100AD"/>
    <w:rsid w:val="000101FA"/>
    <w:rsid w:val="00012CEE"/>
    <w:rsid w:val="00012DF1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3536F"/>
    <w:rsid w:val="00040135"/>
    <w:rsid w:val="00041AE3"/>
    <w:rsid w:val="00043AE6"/>
    <w:rsid w:val="00043E0C"/>
    <w:rsid w:val="00043F1F"/>
    <w:rsid w:val="00044B9B"/>
    <w:rsid w:val="000459F4"/>
    <w:rsid w:val="00046549"/>
    <w:rsid w:val="00050CE8"/>
    <w:rsid w:val="00051D64"/>
    <w:rsid w:val="00051D73"/>
    <w:rsid w:val="000534D5"/>
    <w:rsid w:val="000535C5"/>
    <w:rsid w:val="00056C00"/>
    <w:rsid w:val="00057D17"/>
    <w:rsid w:val="00060B26"/>
    <w:rsid w:val="00061008"/>
    <w:rsid w:val="000627ED"/>
    <w:rsid w:val="00063CBD"/>
    <w:rsid w:val="00064E8A"/>
    <w:rsid w:val="00067751"/>
    <w:rsid w:val="00072197"/>
    <w:rsid w:val="00074A02"/>
    <w:rsid w:val="0007538B"/>
    <w:rsid w:val="00075F4F"/>
    <w:rsid w:val="00077153"/>
    <w:rsid w:val="00077B4F"/>
    <w:rsid w:val="00077FA3"/>
    <w:rsid w:val="0008112B"/>
    <w:rsid w:val="00083041"/>
    <w:rsid w:val="000854B4"/>
    <w:rsid w:val="00085D6D"/>
    <w:rsid w:val="0008753A"/>
    <w:rsid w:val="00090984"/>
    <w:rsid w:val="00090B8A"/>
    <w:rsid w:val="000912D4"/>
    <w:rsid w:val="000915D3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A64AD"/>
    <w:rsid w:val="000B043C"/>
    <w:rsid w:val="000B2033"/>
    <w:rsid w:val="000B34A1"/>
    <w:rsid w:val="000B3E19"/>
    <w:rsid w:val="000B541F"/>
    <w:rsid w:val="000B555E"/>
    <w:rsid w:val="000B6562"/>
    <w:rsid w:val="000C07EA"/>
    <w:rsid w:val="000C3228"/>
    <w:rsid w:val="000C4AF1"/>
    <w:rsid w:val="000C729B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1006AA"/>
    <w:rsid w:val="00100C9E"/>
    <w:rsid w:val="001028A7"/>
    <w:rsid w:val="00102EAB"/>
    <w:rsid w:val="00103227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3212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4B78"/>
    <w:rsid w:val="00184FF5"/>
    <w:rsid w:val="00185625"/>
    <w:rsid w:val="0018667B"/>
    <w:rsid w:val="001872B7"/>
    <w:rsid w:val="00191FFE"/>
    <w:rsid w:val="001930B9"/>
    <w:rsid w:val="0019352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0F20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C9E"/>
    <w:rsid w:val="001E572E"/>
    <w:rsid w:val="001E60E5"/>
    <w:rsid w:val="001F0584"/>
    <w:rsid w:val="001F0B54"/>
    <w:rsid w:val="001F11EB"/>
    <w:rsid w:val="001F1CF9"/>
    <w:rsid w:val="001F2011"/>
    <w:rsid w:val="001F37D0"/>
    <w:rsid w:val="001F40F3"/>
    <w:rsid w:val="001F478E"/>
    <w:rsid w:val="001F59D4"/>
    <w:rsid w:val="001F6EE4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615A"/>
    <w:rsid w:val="00236819"/>
    <w:rsid w:val="00236899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D04"/>
    <w:rsid w:val="00256501"/>
    <w:rsid w:val="00262130"/>
    <w:rsid w:val="00262B16"/>
    <w:rsid w:val="00262FC2"/>
    <w:rsid w:val="0026365C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D7F55"/>
    <w:rsid w:val="002E0FCA"/>
    <w:rsid w:val="002E30A4"/>
    <w:rsid w:val="002E358C"/>
    <w:rsid w:val="002E45C1"/>
    <w:rsid w:val="002E690B"/>
    <w:rsid w:val="002E7CEA"/>
    <w:rsid w:val="002E7EED"/>
    <w:rsid w:val="002F0838"/>
    <w:rsid w:val="002F0D8B"/>
    <w:rsid w:val="002F0ED2"/>
    <w:rsid w:val="002F4C22"/>
    <w:rsid w:val="002F569F"/>
    <w:rsid w:val="002F7342"/>
    <w:rsid w:val="002F74E5"/>
    <w:rsid w:val="002F7BB2"/>
    <w:rsid w:val="002F7FC7"/>
    <w:rsid w:val="0030283E"/>
    <w:rsid w:val="00302CEB"/>
    <w:rsid w:val="003030F1"/>
    <w:rsid w:val="003034CE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41758"/>
    <w:rsid w:val="003430D0"/>
    <w:rsid w:val="00344201"/>
    <w:rsid w:val="0034481E"/>
    <w:rsid w:val="00344DF4"/>
    <w:rsid w:val="00346033"/>
    <w:rsid w:val="003467E7"/>
    <w:rsid w:val="003528BA"/>
    <w:rsid w:val="0035294E"/>
    <w:rsid w:val="0035598B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018B"/>
    <w:rsid w:val="00373D20"/>
    <w:rsid w:val="00376674"/>
    <w:rsid w:val="00376D8B"/>
    <w:rsid w:val="00377AB2"/>
    <w:rsid w:val="00380472"/>
    <w:rsid w:val="00381065"/>
    <w:rsid w:val="00383055"/>
    <w:rsid w:val="00384C02"/>
    <w:rsid w:val="00386CEB"/>
    <w:rsid w:val="00387486"/>
    <w:rsid w:val="00387693"/>
    <w:rsid w:val="00392BEC"/>
    <w:rsid w:val="00396DF4"/>
    <w:rsid w:val="003A2D3A"/>
    <w:rsid w:val="003A39B8"/>
    <w:rsid w:val="003A46B9"/>
    <w:rsid w:val="003A48E0"/>
    <w:rsid w:val="003A4A52"/>
    <w:rsid w:val="003A554D"/>
    <w:rsid w:val="003A65BB"/>
    <w:rsid w:val="003B2202"/>
    <w:rsid w:val="003B2228"/>
    <w:rsid w:val="003B2B61"/>
    <w:rsid w:val="003B331D"/>
    <w:rsid w:val="003B5539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730F"/>
    <w:rsid w:val="00417616"/>
    <w:rsid w:val="00417BEA"/>
    <w:rsid w:val="00417E93"/>
    <w:rsid w:val="00420D26"/>
    <w:rsid w:val="0042218B"/>
    <w:rsid w:val="00427B14"/>
    <w:rsid w:val="004304DF"/>
    <w:rsid w:val="00431E46"/>
    <w:rsid w:val="004320D0"/>
    <w:rsid w:val="0043450A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5E27"/>
    <w:rsid w:val="0045743A"/>
    <w:rsid w:val="00460BF8"/>
    <w:rsid w:val="00461673"/>
    <w:rsid w:val="004620D2"/>
    <w:rsid w:val="00462396"/>
    <w:rsid w:val="00462846"/>
    <w:rsid w:val="0046316C"/>
    <w:rsid w:val="0046407D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E0379"/>
    <w:rsid w:val="004E0AB1"/>
    <w:rsid w:val="004E0B84"/>
    <w:rsid w:val="004E22D0"/>
    <w:rsid w:val="004E311F"/>
    <w:rsid w:val="004E4002"/>
    <w:rsid w:val="004E44D5"/>
    <w:rsid w:val="004E5246"/>
    <w:rsid w:val="004E5C55"/>
    <w:rsid w:val="004E7CA8"/>
    <w:rsid w:val="004E7D15"/>
    <w:rsid w:val="004F195D"/>
    <w:rsid w:val="004F2731"/>
    <w:rsid w:val="004F3D8B"/>
    <w:rsid w:val="004F483B"/>
    <w:rsid w:val="004F65CD"/>
    <w:rsid w:val="00502FA5"/>
    <w:rsid w:val="0050369A"/>
    <w:rsid w:val="00504E78"/>
    <w:rsid w:val="00506CEF"/>
    <w:rsid w:val="00507E1A"/>
    <w:rsid w:val="005120F4"/>
    <w:rsid w:val="00513017"/>
    <w:rsid w:val="00513517"/>
    <w:rsid w:val="0051474F"/>
    <w:rsid w:val="00516D56"/>
    <w:rsid w:val="00517911"/>
    <w:rsid w:val="005205BB"/>
    <w:rsid w:val="00524CFC"/>
    <w:rsid w:val="00524D46"/>
    <w:rsid w:val="00526197"/>
    <w:rsid w:val="00526446"/>
    <w:rsid w:val="00526531"/>
    <w:rsid w:val="005269AD"/>
    <w:rsid w:val="00526D02"/>
    <w:rsid w:val="00532C3F"/>
    <w:rsid w:val="00536AC6"/>
    <w:rsid w:val="00537286"/>
    <w:rsid w:val="0054295B"/>
    <w:rsid w:val="00543532"/>
    <w:rsid w:val="005444AD"/>
    <w:rsid w:val="00544CE4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62BA2"/>
    <w:rsid w:val="00663410"/>
    <w:rsid w:val="0066428D"/>
    <w:rsid w:val="00665E74"/>
    <w:rsid w:val="0066627F"/>
    <w:rsid w:val="00666C00"/>
    <w:rsid w:val="006675CC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D44"/>
    <w:rsid w:val="00683676"/>
    <w:rsid w:val="006912B1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DBA"/>
    <w:rsid w:val="006B2A7C"/>
    <w:rsid w:val="006B455F"/>
    <w:rsid w:val="006B5DAE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7C5"/>
    <w:rsid w:val="006D4BE8"/>
    <w:rsid w:val="006D55C1"/>
    <w:rsid w:val="006D64A0"/>
    <w:rsid w:val="006D7912"/>
    <w:rsid w:val="006E28EB"/>
    <w:rsid w:val="006E55DC"/>
    <w:rsid w:val="006E68EB"/>
    <w:rsid w:val="006E7A9C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362"/>
    <w:rsid w:val="007A36D9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960"/>
    <w:rsid w:val="007F0CAC"/>
    <w:rsid w:val="007F244E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F93"/>
    <w:rsid w:val="00813511"/>
    <w:rsid w:val="008135F7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649B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47148"/>
    <w:rsid w:val="00851F54"/>
    <w:rsid w:val="00852F93"/>
    <w:rsid w:val="00853471"/>
    <w:rsid w:val="0085572D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2516"/>
    <w:rsid w:val="0087328E"/>
    <w:rsid w:val="00873F31"/>
    <w:rsid w:val="008741B4"/>
    <w:rsid w:val="00874540"/>
    <w:rsid w:val="0087513F"/>
    <w:rsid w:val="00875749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6D90"/>
    <w:rsid w:val="008A0525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5EA"/>
    <w:rsid w:val="009001F1"/>
    <w:rsid w:val="00901069"/>
    <w:rsid w:val="0090183D"/>
    <w:rsid w:val="0090555F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07B9"/>
    <w:rsid w:val="00931EB0"/>
    <w:rsid w:val="00931F9E"/>
    <w:rsid w:val="009349E2"/>
    <w:rsid w:val="00936415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7E07"/>
    <w:rsid w:val="00960675"/>
    <w:rsid w:val="009617F1"/>
    <w:rsid w:val="00965214"/>
    <w:rsid w:val="00970498"/>
    <w:rsid w:val="00970748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4BA6"/>
    <w:rsid w:val="009F4E46"/>
    <w:rsid w:val="009F6DAC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208EA"/>
    <w:rsid w:val="00A21CD1"/>
    <w:rsid w:val="00A224A4"/>
    <w:rsid w:val="00A22F65"/>
    <w:rsid w:val="00A235C1"/>
    <w:rsid w:val="00A23CC3"/>
    <w:rsid w:val="00A24A43"/>
    <w:rsid w:val="00A2607E"/>
    <w:rsid w:val="00A2749E"/>
    <w:rsid w:val="00A276B9"/>
    <w:rsid w:val="00A27BF3"/>
    <w:rsid w:val="00A357DD"/>
    <w:rsid w:val="00A35B63"/>
    <w:rsid w:val="00A37D25"/>
    <w:rsid w:val="00A43018"/>
    <w:rsid w:val="00A431C3"/>
    <w:rsid w:val="00A4334D"/>
    <w:rsid w:val="00A436B1"/>
    <w:rsid w:val="00A45050"/>
    <w:rsid w:val="00A453A5"/>
    <w:rsid w:val="00A4659C"/>
    <w:rsid w:val="00A46850"/>
    <w:rsid w:val="00A50395"/>
    <w:rsid w:val="00A50595"/>
    <w:rsid w:val="00A50920"/>
    <w:rsid w:val="00A50AF4"/>
    <w:rsid w:val="00A51E2B"/>
    <w:rsid w:val="00A544A9"/>
    <w:rsid w:val="00A54D9C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C43"/>
    <w:rsid w:val="00A84F64"/>
    <w:rsid w:val="00A8511B"/>
    <w:rsid w:val="00A86485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5463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842"/>
    <w:rsid w:val="00AE4C3B"/>
    <w:rsid w:val="00AE5B11"/>
    <w:rsid w:val="00AE6121"/>
    <w:rsid w:val="00AE68E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57BF3"/>
    <w:rsid w:val="00B62A76"/>
    <w:rsid w:val="00B634E1"/>
    <w:rsid w:val="00B63B59"/>
    <w:rsid w:val="00B64AC7"/>
    <w:rsid w:val="00B66834"/>
    <w:rsid w:val="00B6774E"/>
    <w:rsid w:val="00B7141C"/>
    <w:rsid w:val="00B74155"/>
    <w:rsid w:val="00B745AC"/>
    <w:rsid w:val="00B750C0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3B"/>
    <w:rsid w:val="00B90B98"/>
    <w:rsid w:val="00B90E9D"/>
    <w:rsid w:val="00B91786"/>
    <w:rsid w:val="00B91DBB"/>
    <w:rsid w:val="00B92E74"/>
    <w:rsid w:val="00B94A73"/>
    <w:rsid w:val="00B955AB"/>
    <w:rsid w:val="00B96CA2"/>
    <w:rsid w:val="00B96D4C"/>
    <w:rsid w:val="00B96E51"/>
    <w:rsid w:val="00B977A4"/>
    <w:rsid w:val="00B9782A"/>
    <w:rsid w:val="00BA2A6F"/>
    <w:rsid w:val="00BA2E41"/>
    <w:rsid w:val="00BA39B8"/>
    <w:rsid w:val="00BA4BF7"/>
    <w:rsid w:val="00BA5B4B"/>
    <w:rsid w:val="00BB0147"/>
    <w:rsid w:val="00BB4DC3"/>
    <w:rsid w:val="00BB5CCA"/>
    <w:rsid w:val="00BB7534"/>
    <w:rsid w:val="00BC0498"/>
    <w:rsid w:val="00BC14DE"/>
    <w:rsid w:val="00BD0C66"/>
    <w:rsid w:val="00BD404D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BC3"/>
    <w:rsid w:val="00BF6295"/>
    <w:rsid w:val="00BF687D"/>
    <w:rsid w:val="00BF734D"/>
    <w:rsid w:val="00BF7590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3AA8"/>
    <w:rsid w:val="00C13E6A"/>
    <w:rsid w:val="00C170D9"/>
    <w:rsid w:val="00C209E4"/>
    <w:rsid w:val="00C221D9"/>
    <w:rsid w:val="00C24A67"/>
    <w:rsid w:val="00C2550F"/>
    <w:rsid w:val="00C25591"/>
    <w:rsid w:val="00C27848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76A3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B91"/>
    <w:rsid w:val="00CA1F2B"/>
    <w:rsid w:val="00CA3F3C"/>
    <w:rsid w:val="00CA42EB"/>
    <w:rsid w:val="00CA5863"/>
    <w:rsid w:val="00CA70A9"/>
    <w:rsid w:val="00CB108A"/>
    <w:rsid w:val="00CB2B06"/>
    <w:rsid w:val="00CB2B2F"/>
    <w:rsid w:val="00CB3015"/>
    <w:rsid w:val="00CB36BC"/>
    <w:rsid w:val="00CB4CEC"/>
    <w:rsid w:val="00CB5EF9"/>
    <w:rsid w:val="00CB63C1"/>
    <w:rsid w:val="00CC02EF"/>
    <w:rsid w:val="00CC0330"/>
    <w:rsid w:val="00CC4723"/>
    <w:rsid w:val="00CC4E96"/>
    <w:rsid w:val="00CC60B9"/>
    <w:rsid w:val="00CC7E49"/>
    <w:rsid w:val="00CD2413"/>
    <w:rsid w:val="00CD25C4"/>
    <w:rsid w:val="00CD3C5E"/>
    <w:rsid w:val="00CD4F15"/>
    <w:rsid w:val="00CD531B"/>
    <w:rsid w:val="00CD6C5D"/>
    <w:rsid w:val="00CD7712"/>
    <w:rsid w:val="00CD77BE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4A7E"/>
    <w:rsid w:val="00D04DB2"/>
    <w:rsid w:val="00D05DDE"/>
    <w:rsid w:val="00D0604E"/>
    <w:rsid w:val="00D06AE5"/>
    <w:rsid w:val="00D11A6E"/>
    <w:rsid w:val="00D141DE"/>
    <w:rsid w:val="00D17A34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4E30"/>
    <w:rsid w:val="00D45981"/>
    <w:rsid w:val="00D47344"/>
    <w:rsid w:val="00D50AC5"/>
    <w:rsid w:val="00D53180"/>
    <w:rsid w:val="00D5324A"/>
    <w:rsid w:val="00D55163"/>
    <w:rsid w:val="00D563E3"/>
    <w:rsid w:val="00D57C47"/>
    <w:rsid w:val="00D60585"/>
    <w:rsid w:val="00D60EFE"/>
    <w:rsid w:val="00D61549"/>
    <w:rsid w:val="00D6361B"/>
    <w:rsid w:val="00D637AB"/>
    <w:rsid w:val="00D6383C"/>
    <w:rsid w:val="00D64523"/>
    <w:rsid w:val="00D64B43"/>
    <w:rsid w:val="00D657A9"/>
    <w:rsid w:val="00D661F1"/>
    <w:rsid w:val="00D66718"/>
    <w:rsid w:val="00D73172"/>
    <w:rsid w:val="00D7497E"/>
    <w:rsid w:val="00D75D25"/>
    <w:rsid w:val="00D761EF"/>
    <w:rsid w:val="00D76F28"/>
    <w:rsid w:val="00D81E5F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571B"/>
    <w:rsid w:val="00DA5FF6"/>
    <w:rsid w:val="00DA6C54"/>
    <w:rsid w:val="00DA7419"/>
    <w:rsid w:val="00DA7468"/>
    <w:rsid w:val="00DB15BD"/>
    <w:rsid w:val="00DB271F"/>
    <w:rsid w:val="00DB69D3"/>
    <w:rsid w:val="00DB6F7D"/>
    <w:rsid w:val="00DC042E"/>
    <w:rsid w:val="00DC0880"/>
    <w:rsid w:val="00DC09B6"/>
    <w:rsid w:val="00DC236A"/>
    <w:rsid w:val="00DC2578"/>
    <w:rsid w:val="00DC2AF2"/>
    <w:rsid w:val="00DC309A"/>
    <w:rsid w:val="00DC328B"/>
    <w:rsid w:val="00DC5A4F"/>
    <w:rsid w:val="00DC5D53"/>
    <w:rsid w:val="00DC6052"/>
    <w:rsid w:val="00DC6676"/>
    <w:rsid w:val="00DC6BD6"/>
    <w:rsid w:val="00DC7C33"/>
    <w:rsid w:val="00DD0AB7"/>
    <w:rsid w:val="00DD6FE9"/>
    <w:rsid w:val="00DD76B3"/>
    <w:rsid w:val="00DD7B94"/>
    <w:rsid w:val="00DE0BDD"/>
    <w:rsid w:val="00DE0E52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376C6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31C3"/>
    <w:rsid w:val="00E645CB"/>
    <w:rsid w:val="00E64D52"/>
    <w:rsid w:val="00E65E7B"/>
    <w:rsid w:val="00E662D3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42D3"/>
    <w:rsid w:val="00E95FF5"/>
    <w:rsid w:val="00EA076A"/>
    <w:rsid w:val="00EA2758"/>
    <w:rsid w:val="00EA2F6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E9C"/>
    <w:rsid w:val="00EE110D"/>
    <w:rsid w:val="00EE1AFC"/>
    <w:rsid w:val="00EE2205"/>
    <w:rsid w:val="00EE3FC2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6951"/>
    <w:rsid w:val="00F9725A"/>
    <w:rsid w:val="00FA0924"/>
    <w:rsid w:val="00FA165A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94A"/>
    <w:rsid w:val="00FC325D"/>
    <w:rsid w:val="00FC3DCA"/>
    <w:rsid w:val="00FC504C"/>
    <w:rsid w:val="00FC6C72"/>
    <w:rsid w:val="00FD0047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50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2F73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35B63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544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44CE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44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44CE4"/>
    <w:rPr>
      <w:rFonts w:cs="Times New Roman"/>
    </w:rPr>
  </w:style>
  <w:style w:type="paragraph" w:styleId="ListParagraph">
    <w:name w:val="List Paragraph"/>
    <w:basedOn w:val="Normal"/>
    <w:uiPriority w:val="99"/>
    <w:qFormat/>
    <w:rsid w:val="00544CE4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6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2</Pages>
  <Words>885</Words>
  <Characters>5045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Совет  депутатов Кученяевского сельского поселения</dc:title>
  <dc:subject/>
  <dc:creator>Пользователь Windows</dc:creator>
  <cp:keywords/>
  <dc:description/>
  <cp:lastModifiedBy>user11</cp:lastModifiedBy>
  <cp:revision>5</cp:revision>
  <cp:lastPrinted>2025-12-22T07:53:00Z</cp:lastPrinted>
  <dcterms:created xsi:type="dcterms:W3CDTF">2025-12-29T11:46:00Z</dcterms:created>
  <dcterms:modified xsi:type="dcterms:W3CDTF">2026-01-27T11:20:00Z</dcterms:modified>
</cp:coreProperties>
</file>