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015" w:rsidRPr="00CF02F9" w:rsidRDefault="00651015" w:rsidP="004B45BF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51015" w:rsidRPr="00CF02F9" w:rsidRDefault="00651015" w:rsidP="000A7B8B">
      <w:pPr>
        <w:rPr>
          <w:rFonts w:ascii="Times New Roman" w:hAnsi="Times New Roman" w:cs="Times New Roman"/>
        </w:rPr>
      </w:pP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Пиксясинского</w:t>
      </w: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Ардатовского  муниципального района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седьмого</w:t>
      </w: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созыва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с.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Пиксяси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651015" w:rsidRPr="003B7E3E" w:rsidRDefault="00651015" w:rsidP="003B7E3E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651015" w:rsidRPr="003B7E3E" w:rsidRDefault="00651015" w:rsidP="003B7E3E">
      <w:pPr>
        <w:pStyle w:val="Textbody"/>
        <w:jc w:val="center"/>
        <w:rPr>
          <w:rFonts w:cs="Times New Roman"/>
        </w:rPr>
      </w:pPr>
    </w:p>
    <w:p w:rsidR="00651015" w:rsidRPr="00B2521E" w:rsidRDefault="00651015" w:rsidP="00B2521E">
      <w:pPr>
        <w:pStyle w:val="Textbody"/>
        <w:rPr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 xml:space="preserve">5  февраля  </w:t>
      </w:r>
      <w:smartTag w:uri="urn:schemas-microsoft-com:office:smarttags" w:element="metricconverter">
        <w:smartTagPr>
          <w:attr w:name="ProductID" w:val="2025 г"/>
        </w:smartTagPr>
        <w:r>
          <w:rPr>
            <w:rFonts w:cs="Times New Roman"/>
            <w:sz w:val="28"/>
          </w:rPr>
          <w:t>2025</w:t>
        </w:r>
        <w:r w:rsidRPr="003B7E3E">
          <w:rPr>
            <w:rFonts w:cs="Times New Roman"/>
            <w:sz w:val="28"/>
          </w:rPr>
          <w:t xml:space="preserve"> г</w:t>
        </w:r>
      </w:smartTag>
      <w:r w:rsidRPr="003B7E3E">
        <w:rPr>
          <w:rFonts w:cs="Times New Roman"/>
          <w:sz w:val="28"/>
        </w:rPr>
        <w:t xml:space="preserve">                                                 </w:t>
      </w:r>
      <w:r>
        <w:rPr>
          <w:rFonts w:cs="Times New Roman"/>
          <w:sz w:val="28"/>
        </w:rPr>
        <w:t xml:space="preserve">                                 </w:t>
      </w:r>
      <w:r w:rsidRPr="003B7E3E">
        <w:rPr>
          <w:rFonts w:cs="Times New Roman"/>
          <w:sz w:val="28"/>
        </w:rPr>
        <w:t xml:space="preserve">         №</w:t>
      </w:r>
      <w:r>
        <w:rPr>
          <w:sz w:val="28"/>
        </w:rPr>
        <w:t xml:space="preserve">  63</w:t>
      </w:r>
    </w:p>
    <w:p w:rsidR="00651015" w:rsidRPr="007922D5" w:rsidRDefault="00651015" w:rsidP="00B2521E">
      <w:pPr>
        <w:widowControl/>
        <w:overflowPunct w:val="0"/>
        <w:ind w:right="-143"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51015" w:rsidRPr="007922D5" w:rsidRDefault="00651015" w:rsidP="003B7E3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Об отчете о результатах деятельности главы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>за 202</w:t>
      </w:r>
      <w:r>
        <w:rPr>
          <w:rFonts w:ascii="Times New Roman" w:hAnsi="Times New Roman" w:cs="Times New Roman"/>
          <w:sz w:val="28"/>
          <w:szCs w:val="28"/>
        </w:rPr>
        <w:t>4 год.</w:t>
      </w:r>
    </w:p>
    <w:p w:rsidR="00651015" w:rsidRPr="007922D5" w:rsidRDefault="00651015" w:rsidP="007922D5">
      <w:pPr>
        <w:jc w:val="center"/>
        <w:rPr>
          <w:rFonts w:ascii="Times New Roman" w:hAnsi="Times New Roman" w:cs="Times New Roman"/>
          <w:b/>
        </w:rPr>
      </w:pPr>
    </w:p>
    <w:p w:rsidR="00651015" w:rsidRPr="007922D5" w:rsidRDefault="00651015" w:rsidP="007922D5">
      <w:pPr>
        <w:rPr>
          <w:rFonts w:ascii="Times New Roman" w:hAnsi="Times New Roman" w:cs="Times New Roman"/>
        </w:rPr>
      </w:pPr>
    </w:p>
    <w:p w:rsidR="00651015" w:rsidRPr="007922D5" w:rsidRDefault="00651015" w:rsidP="007922D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7922D5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7922D5">
        <w:rPr>
          <w:rFonts w:ascii="Times New Roman" w:hAnsi="Times New Roman" w:cs="Times New Roman"/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>
        <w:rPr>
          <w:rFonts w:ascii="Times New Roman" w:hAnsi="Times New Roman" w:cs="Times New Roman"/>
          <w:sz w:val="28"/>
          <w:szCs w:val="28"/>
        </w:rPr>
        <w:t xml:space="preserve">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за 2024</w:t>
      </w:r>
      <w:r w:rsidRPr="007922D5">
        <w:rPr>
          <w:rFonts w:ascii="Times New Roman" w:hAnsi="Times New Roman" w:cs="Times New Roman"/>
          <w:sz w:val="28"/>
          <w:szCs w:val="28"/>
        </w:rPr>
        <w:t> год,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решил:</w:t>
      </w:r>
    </w:p>
    <w:p w:rsidR="00651015" w:rsidRPr="007922D5" w:rsidRDefault="00651015" w:rsidP="007922D5">
      <w:pPr>
        <w:widowControl/>
        <w:numPr>
          <w:ilvl w:val="0"/>
          <w:numId w:val="2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7922D5">
          <w:rPr>
            <w:rFonts w:ascii="Times New Roman" w:hAnsi="Times New Roman" w:cs="Times New Roman"/>
            <w:color w:val="000000"/>
            <w:sz w:val="28"/>
            <w:szCs w:val="28"/>
          </w:rPr>
          <w:t>отчет</w:t>
        </w:r>
      </w:hyperlink>
      <w:r w:rsidRPr="007922D5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за 2024 </w:t>
      </w:r>
      <w:r w:rsidRPr="007922D5">
        <w:rPr>
          <w:rFonts w:ascii="Times New Roman" w:hAnsi="Times New Roman" w:cs="Times New Roman"/>
          <w:sz w:val="28"/>
          <w:szCs w:val="28"/>
        </w:rPr>
        <w:t xml:space="preserve">год </w:t>
      </w:r>
      <w:r w:rsidRPr="007922D5">
        <w:rPr>
          <w:rFonts w:ascii="Times New Roman" w:hAnsi="Times New Roman" w:cs="Times New Roman"/>
          <w:bCs/>
          <w:sz w:val="28"/>
          <w:szCs w:val="28"/>
        </w:rPr>
        <w:t>(прилагается)</w:t>
      </w:r>
      <w:r w:rsidRPr="007922D5">
        <w:rPr>
          <w:rFonts w:ascii="Times New Roman" w:hAnsi="Times New Roman" w:cs="Times New Roman"/>
          <w:sz w:val="28"/>
          <w:szCs w:val="28"/>
        </w:rPr>
        <w:t>.</w:t>
      </w:r>
    </w:p>
    <w:p w:rsidR="00651015" w:rsidRPr="007922D5" w:rsidRDefault="00651015" w:rsidP="007922D5">
      <w:pPr>
        <w:numPr>
          <w:ilvl w:val="0"/>
          <w:numId w:val="2"/>
        </w:numPr>
        <w:ind w:left="0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Признать деятельность главы </w:t>
      </w:r>
      <w:r>
        <w:rPr>
          <w:rFonts w:ascii="Times New Roman" w:hAnsi="Times New Roman" w:cs="Times New Roman"/>
          <w:sz w:val="28"/>
          <w:szCs w:val="28"/>
        </w:rPr>
        <w:t xml:space="preserve">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Пиксясинского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651015" w:rsidRPr="003B7E3E" w:rsidRDefault="00651015" w:rsidP="003B7E3E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официального опубликования.</w:t>
      </w:r>
    </w:p>
    <w:p w:rsidR="00651015" w:rsidRDefault="00651015" w:rsidP="007922D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1015" w:rsidRPr="003B7E3E" w:rsidRDefault="00651015" w:rsidP="00C45CEA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51015" w:rsidRPr="003B7E3E" w:rsidSect="006D3859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kern w:val="28"/>
          <w:sz w:val="28"/>
          <w:szCs w:val="28"/>
        </w:rPr>
        <w:t>Пиксясинского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сельского поселения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kern w:val="28"/>
          <w:sz w:val="28"/>
          <w:szCs w:val="28"/>
        </w:rPr>
        <w:t>В.Н.Громов</w:t>
      </w:r>
    </w:p>
    <w:p w:rsidR="00651015" w:rsidRDefault="00651015" w:rsidP="003B7E3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651015" w:rsidRPr="003B7E3E" w:rsidRDefault="00651015" w:rsidP="003B7E3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Пиксясинского</w:t>
      </w: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Ардатовского  муниципального района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651015" w:rsidRPr="003B7E3E" w:rsidRDefault="00651015" w:rsidP="00CF47F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седьмого</w:t>
      </w: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созыва</w:t>
      </w:r>
    </w:p>
    <w:p w:rsidR="00651015" w:rsidRPr="003B7E3E" w:rsidRDefault="00651015" w:rsidP="00CF47F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с.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Пиксяси</w:t>
      </w: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651015" w:rsidRPr="003B7E3E" w:rsidRDefault="00651015" w:rsidP="003B7E3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651015" w:rsidRPr="003B7E3E" w:rsidRDefault="00651015" w:rsidP="003B7E3E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651015" w:rsidRPr="003B7E3E" w:rsidRDefault="00651015" w:rsidP="003B7E3E">
      <w:pPr>
        <w:pStyle w:val="Textbody"/>
        <w:jc w:val="center"/>
        <w:rPr>
          <w:rFonts w:cs="Times New Roman"/>
        </w:rPr>
      </w:pPr>
    </w:p>
    <w:p w:rsidR="00651015" w:rsidRPr="003B7E3E" w:rsidRDefault="00651015" w:rsidP="003B7E3E">
      <w:pPr>
        <w:pStyle w:val="Textbody"/>
        <w:rPr>
          <w:rFonts w:cs="Times New Roman"/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 xml:space="preserve">5 февраля </w:t>
      </w:r>
      <w:r w:rsidRPr="003B7E3E">
        <w:rPr>
          <w:rFonts w:cs="Times New Roman"/>
          <w:sz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Pr="003B7E3E">
          <w:rPr>
            <w:rFonts w:cs="Times New Roman"/>
            <w:sz w:val="28"/>
          </w:rPr>
          <w:t>202</w:t>
        </w:r>
        <w:r>
          <w:rPr>
            <w:rFonts w:cs="Times New Roman"/>
            <w:sz w:val="28"/>
          </w:rPr>
          <w:t>5</w:t>
        </w:r>
        <w:r w:rsidRPr="003B7E3E">
          <w:rPr>
            <w:rFonts w:cs="Times New Roman"/>
            <w:sz w:val="28"/>
          </w:rPr>
          <w:t xml:space="preserve"> г</w:t>
        </w:r>
      </w:smartTag>
      <w:r w:rsidRPr="003B7E3E">
        <w:rPr>
          <w:rFonts w:cs="Times New Roman"/>
          <w:sz w:val="28"/>
        </w:rPr>
        <w:t xml:space="preserve">                                                         </w:t>
      </w:r>
      <w:r>
        <w:rPr>
          <w:rFonts w:cs="Times New Roman"/>
          <w:sz w:val="28"/>
        </w:rPr>
        <w:t xml:space="preserve">                                 №  64</w:t>
      </w:r>
    </w:p>
    <w:p w:rsidR="00651015" w:rsidRDefault="00651015" w:rsidP="00801E11">
      <w:pPr>
        <w:spacing w:line="360" w:lineRule="auto"/>
        <w:rPr>
          <w:sz w:val="28"/>
          <w:szCs w:val="28"/>
        </w:rPr>
      </w:pPr>
    </w:p>
    <w:p w:rsidR="00651015" w:rsidRPr="00801E11" w:rsidRDefault="00651015" w:rsidP="003B7E3E">
      <w:pPr>
        <w:ind w:hanging="142"/>
        <w:jc w:val="center"/>
        <w:rPr>
          <w:rFonts w:ascii="Times New Roman" w:hAnsi="Times New Roman"/>
          <w:sz w:val="28"/>
          <w:szCs w:val="28"/>
        </w:rPr>
      </w:pPr>
      <w:r w:rsidRPr="00801E11">
        <w:rPr>
          <w:rFonts w:ascii="Times New Roman" w:hAnsi="Times New Roman" w:cs="Times New Roman"/>
          <w:sz w:val="28"/>
          <w:szCs w:val="28"/>
        </w:rPr>
        <w:t xml:space="preserve">О Плане </w:t>
      </w:r>
      <w:r w:rsidRPr="00801E11">
        <w:rPr>
          <w:rFonts w:ascii="Times New Roman" w:hAnsi="Times New Roman"/>
          <w:sz w:val="28"/>
          <w:szCs w:val="28"/>
        </w:rPr>
        <w:t>мероприятий по реализации Послания</w:t>
      </w:r>
    </w:p>
    <w:p w:rsidR="00651015" w:rsidRPr="00801E11" w:rsidRDefault="00651015" w:rsidP="003B7E3E">
      <w:pPr>
        <w:ind w:hanging="142"/>
        <w:jc w:val="center"/>
        <w:rPr>
          <w:rFonts w:ascii="Times New Roman" w:hAnsi="Times New Roman"/>
          <w:sz w:val="28"/>
          <w:szCs w:val="28"/>
        </w:rPr>
      </w:pPr>
      <w:r w:rsidRPr="00801E11">
        <w:rPr>
          <w:rFonts w:ascii="Times New Roman" w:hAnsi="Times New Roman"/>
          <w:sz w:val="28"/>
          <w:szCs w:val="28"/>
        </w:rPr>
        <w:t>Главы Республики Мордовия А.А.  Здунова</w:t>
      </w:r>
    </w:p>
    <w:p w:rsidR="00651015" w:rsidRPr="00801E11" w:rsidRDefault="00651015" w:rsidP="003B7E3E">
      <w:pPr>
        <w:ind w:hanging="142"/>
        <w:jc w:val="center"/>
        <w:rPr>
          <w:rFonts w:ascii="Times New Roman" w:hAnsi="Times New Roman"/>
          <w:sz w:val="28"/>
          <w:szCs w:val="28"/>
        </w:rPr>
      </w:pPr>
      <w:r w:rsidRPr="00801E11">
        <w:rPr>
          <w:rFonts w:ascii="Times New Roman" w:hAnsi="Times New Roman"/>
          <w:sz w:val="28"/>
          <w:szCs w:val="28"/>
        </w:rPr>
        <w:t>Государственному Собранию Республики Мордовия на 202</w:t>
      </w:r>
      <w:r>
        <w:rPr>
          <w:rFonts w:ascii="Times New Roman" w:hAnsi="Times New Roman"/>
          <w:sz w:val="28"/>
          <w:szCs w:val="28"/>
        </w:rPr>
        <w:t>5</w:t>
      </w:r>
      <w:r w:rsidRPr="00801E11">
        <w:rPr>
          <w:rFonts w:ascii="Times New Roman" w:hAnsi="Times New Roman"/>
          <w:sz w:val="28"/>
          <w:szCs w:val="28"/>
        </w:rPr>
        <w:t xml:space="preserve"> год</w:t>
      </w:r>
    </w:p>
    <w:p w:rsidR="00651015" w:rsidRPr="00801E11" w:rsidRDefault="00651015" w:rsidP="00801E11">
      <w:pPr>
        <w:rPr>
          <w:rFonts w:ascii="Times New Roman" w:hAnsi="Times New Roman" w:cs="Times New Roman"/>
          <w:sz w:val="28"/>
          <w:szCs w:val="28"/>
        </w:rPr>
      </w:pPr>
    </w:p>
    <w:p w:rsidR="00651015" w:rsidRDefault="00651015" w:rsidP="00801E1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>. № 131-ФЗ               «Об общих принципах организации местного самоуправления в Российской Федерации», Уставом Пиксясинского сельского поселения Ардатовского муниципального района, Совет депутатов  Пиксясинского сельского поселения Ардатовского муниципального района решил:</w:t>
      </w:r>
    </w:p>
    <w:p w:rsidR="00651015" w:rsidRDefault="00651015" w:rsidP="00801E11">
      <w:pPr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Одобрить представленный администрацией</w:t>
      </w:r>
      <w:r w:rsidRPr="003B7E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 Ардатовского муниципального района План мероприятий по реализации Послания Главы Республики Мордовия А.А. Здунова Государственному Собранию Республики Мордовия на 2025 год.</w:t>
      </w:r>
    </w:p>
    <w:p w:rsidR="00651015" w:rsidRDefault="00651015" w:rsidP="00801E11">
      <w:pPr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Пиксясинского сельского поселения Ардатовского муниципального района утвердить представленный План </w:t>
      </w: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2025 год.</w:t>
      </w:r>
    </w:p>
    <w:p w:rsidR="00651015" w:rsidRDefault="00651015" w:rsidP="00801E11">
      <w:pPr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p w:rsidR="00651015" w:rsidRDefault="00651015" w:rsidP="00801E11">
      <w:pPr>
        <w:widowControl/>
        <w:overflowPunct w:val="0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1"/>
      <w:bookmarkEnd w:id="2"/>
    </w:p>
    <w:p w:rsidR="00651015" w:rsidRDefault="00651015" w:rsidP="00801E11">
      <w:pPr>
        <w:widowControl/>
        <w:overflowPunct w:val="0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51015" w:rsidRDefault="00651015" w:rsidP="00801E11">
      <w:pPr>
        <w:widowControl/>
        <w:overflowPunct w:val="0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51015" w:rsidRDefault="00651015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kern w:val="28"/>
          <w:sz w:val="28"/>
          <w:szCs w:val="28"/>
        </w:rPr>
        <w:t>Пиксясинского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сельского поселения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kern w:val="28"/>
          <w:sz w:val="28"/>
          <w:szCs w:val="28"/>
        </w:rPr>
        <w:t>В.Н.Громов</w:t>
      </w:r>
    </w:p>
    <w:p w:rsidR="00651015" w:rsidRDefault="00651015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651015" w:rsidRDefault="00651015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651015" w:rsidRPr="00A6456D" w:rsidRDefault="00651015" w:rsidP="00C45CEA">
      <w:pPr>
        <w:rPr>
          <w:sz w:val="28"/>
          <w:szCs w:val="28"/>
        </w:rPr>
      </w:pPr>
    </w:p>
    <w:p w:rsidR="00651015" w:rsidRPr="00A6456D" w:rsidRDefault="00651015" w:rsidP="00C45CEA">
      <w:pPr>
        <w:rPr>
          <w:sz w:val="28"/>
          <w:szCs w:val="28"/>
        </w:rPr>
      </w:pPr>
    </w:p>
    <w:p w:rsidR="00651015" w:rsidRDefault="00651015" w:rsidP="00C45CEA">
      <w:pPr>
        <w:rPr>
          <w:sz w:val="28"/>
          <w:szCs w:val="28"/>
        </w:rPr>
      </w:pPr>
      <w:r w:rsidRPr="00A6456D">
        <w:rPr>
          <w:sz w:val="28"/>
          <w:szCs w:val="28"/>
        </w:rPr>
        <w:tab/>
      </w:r>
    </w:p>
    <w:p w:rsidR="00651015" w:rsidRDefault="00651015" w:rsidP="00625079">
      <w:pPr>
        <w:ind w:firstLine="0"/>
        <w:rPr>
          <w:sz w:val="28"/>
          <w:szCs w:val="28"/>
        </w:rPr>
      </w:pPr>
    </w:p>
    <w:p w:rsidR="00651015" w:rsidRDefault="00651015" w:rsidP="00625079">
      <w:pPr>
        <w:ind w:firstLine="0"/>
        <w:rPr>
          <w:sz w:val="28"/>
          <w:szCs w:val="28"/>
        </w:rPr>
      </w:pPr>
    </w:p>
    <w:p w:rsidR="00651015" w:rsidRPr="00C45CEA" w:rsidRDefault="00651015" w:rsidP="00C45C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1015" w:rsidRPr="00C45CEA" w:rsidRDefault="00651015" w:rsidP="00C45CEA">
      <w:pPr>
        <w:jc w:val="right"/>
        <w:rPr>
          <w:rFonts w:ascii="Times New Roman" w:hAnsi="Times New Roman" w:cs="Times New Roman"/>
          <w:sz w:val="28"/>
          <w:szCs w:val="28"/>
        </w:rPr>
      </w:pPr>
      <w:r w:rsidRPr="00C45CEA">
        <w:rPr>
          <w:rFonts w:ascii="Times New Roman" w:hAnsi="Times New Roman" w:cs="Times New Roman"/>
          <w:sz w:val="28"/>
          <w:szCs w:val="28"/>
        </w:rPr>
        <w:t>Утверждены</w:t>
      </w:r>
    </w:p>
    <w:p w:rsidR="00651015" w:rsidRPr="00C45CEA" w:rsidRDefault="00651015" w:rsidP="00C45CEA">
      <w:pPr>
        <w:jc w:val="right"/>
        <w:rPr>
          <w:rFonts w:ascii="Times New Roman" w:hAnsi="Times New Roman" w:cs="Times New Roman"/>
          <w:sz w:val="28"/>
          <w:szCs w:val="28"/>
        </w:rPr>
      </w:pPr>
      <w:r w:rsidRPr="00C45C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651015" w:rsidRPr="00C45CEA" w:rsidRDefault="00651015" w:rsidP="00C45C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C45C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51015" w:rsidRPr="00C45CEA" w:rsidRDefault="00651015" w:rsidP="00625079">
      <w:pPr>
        <w:jc w:val="right"/>
        <w:rPr>
          <w:rFonts w:ascii="Times New Roman" w:hAnsi="Times New Roman" w:cs="Times New Roman"/>
          <w:sz w:val="28"/>
          <w:szCs w:val="28"/>
        </w:rPr>
      </w:pPr>
      <w:r w:rsidRPr="00C45CEA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5.02</w:t>
      </w:r>
      <w:r w:rsidRPr="00C45CE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 г. № 64</w:t>
      </w:r>
    </w:p>
    <w:p w:rsidR="00651015" w:rsidRPr="00C45CEA" w:rsidRDefault="00651015" w:rsidP="00C45C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1015" w:rsidRPr="00C45CEA" w:rsidRDefault="00651015" w:rsidP="00C45CEA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CEA">
        <w:rPr>
          <w:rFonts w:ascii="Times New Roman" w:hAnsi="Times New Roman" w:cs="Times New Roman"/>
          <w:sz w:val="28"/>
          <w:szCs w:val="28"/>
        </w:rPr>
        <w:t>МЕРОПРИЯТИЯ</w:t>
      </w:r>
    </w:p>
    <w:p w:rsidR="00651015" w:rsidRPr="00C45CEA" w:rsidRDefault="00651015" w:rsidP="00C45CEA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CEA">
        <w:rPr>
          <w:rFonts w:ascii="Times New Roman" w:hAnsi="Times New Roman" w:cs="Times New Roman"/>
          <w:sz w:val="28"/>
          <w:szCs w:val="28"/>
        </w:rPr>
        <w:t>По реализации Послания Главы Республики Мордовия                           Государственному Собранию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45CEA">
        <w:rPr>
          <w:rFonts w:ascii="Times New Roman" w:hAnsi="Times New Roman" w:cs="Times New Roman"/>
          <w:sz w:val="28"/>
          <w:szCs w:val="28"/>
        </w:rPr>
        <w:t xml:space="preserve"> год                                    по </w:t>
      </w:r>
      <w:r>
        <w:rPr>
          <w:rFonts w:ascii="Times New Roman" w:hAnsi="Times New Roman" w:cs="Times New Roman"/>
          <w:sz w:val="28"/>
          <w:szCs w:val="28"/>
        </w:rPr>
        <w:t>Пиксясин</w:t>
      </w:r>
      <w:r w:rsidRPr="00C45CEA">
        <w:rPr>
          <w:rFonts w:ascii="Times New Roman" w:hAnsi="Times New Roman" w:cs="Times New Roman"/>
          <w:sz w:val="28"/>
          <w:szCs w:val="28"/>
        </w:rPr>
        <w:t>скому сельскому поселению</w:t>
      </w:r>
    </w:p>
    <w:p w:rsidR="00651015" w:rsidRPr="00C45CEA" w:rsidRDefault="00651015" w:rsidP="00C45CE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4"/>
        <w:gridCol w:w="4739"/>
        <w:gridCol w:w="1913"/>
        <w:gridCol w:w="2241"/>
      </w:tblGrid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279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1842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Ответственный за исполнение</w:t>
            </w:r>
          </w:p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в полном объеме прогноза собственных доходов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9" w:type="dxa"/>
          </w:tcPr>
          <w:p w:rsidR="00651015" w:rsidRPr="00D91DC8" w:rsidRDefault="00651015" w:rsidP="00C45CEA">
            <w:pPr>
              <w:ind w:firstLine="0"/>
              <w:rPr>
                <w:rFonts w:ascii="Times New Roman" w:hAnsi="Times New Roman" w:cs="Times New Roman"/>
              </w:rPr>
            </w:pPr>
            <w:r w:rsidRPr="00D91DC8">
              <w:rPr>
                <w:rFonts w:ascii="Times New Roman" w:hAnsi="Times New Roman" w:cs="Times New Roman"/>
                <w:bCs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  <w:vMerge w:val="restart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bCs/>
                <w:sz w:val="28"/>
                <w:szCs w:val="28"/>
              </w:rPr>
              <w:t>По благоустройству: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1015" w:rsidRPr="00C45CEA" w:rsidTr="00B16C59">
        <w:tc>
          <w:tcPr>
            <w:tcW w:w="817" w:type="dxa"/>
            <w:vMerge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bCs/>
                <w:sz w:val="28"/>
                <w:szCs w:val="28"/>
              </w:rPr>
              <w:t>Содержать дороги в проезжем состоянии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  <w:vMerge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памятника погибшим воинам в ВОВ 1941-1945гг.</w:t>
            </w:r>
          </w:p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26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651015" w:rsidRPr="00C45CEA" w:rsidTr="00B16C59">
        <w:tc>
          <w:tcPr>
            <w:tcW w:w="817" w:type="dxa"/>
          </w:tcPr>
          <w:p w:rsidR="00651015" w:rsidRPr="00C45CEA" w:rsidRDefault="00651015" w:rsidP="00B1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9" w:type="dxa"/>
          </w:tcPr>
          <w:p w:rsidR="00651015" w:rsidRPr="00C45CEA" w:rsidRDefault="00651015" w:rsidP="00C45CEA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bCs/>
                <w:sz w:val="28"/>
                <w:szCs w:val="28"/>
              </w:rPr>
              <w:t>Оказывать помощь малообеспеченным семьям</w:t>
            </w:r>
          </w:p>
        </w:tc>
        <w:tc>
          <w:tcPr>
            <w:tcW w:w="1842" w:type="dxa"/>
          </w:tcPr>
          <w:p w:rsidR="00651015" w:rsidRPr="00C45CEA" w:rsidRDefault="00651015" w:rsidP="00B16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651015" w:rsidRPr="00C45CEA" w:rsidRDefault="00651015" w:rsidP="00724A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CEA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651015" w:rsidRDefault="00651015" w:rsidP="00D91DC8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651015" w:rsidRDefault="00651015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651015" w:rsidRPr="003B7E3E" w:rsidRDefault="00651015" w:rsidP="0062507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Пиксясинского</w:t>
      </w: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651015" w:rsidRPr="003B7E3E" w:rsidRDefault="00651015" w:rsidP="0062507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Ардатовского  муниципального района</w:t>
      </w:r>
    </w:p>
    <w:p w:rsidR="00651015" w:rsidRPr="003B7E3E" w:rsidRDefault="00651015" w:rsidP="0062507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651015" w:rsidRPr="003B7E3E" w:rsidRDefault="00651015" w:rsidP="00CF47F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седьмого</w:t>
      </w: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созыва</w:t>
      </w:r>
    </w:p>
    <w:p w:rsidR="00651015" w:rsidRPr="003B7E3E" w:rsidRDefault="00651015" w:rsidP="00CF47F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с.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Пиксяси</w:t>
      </w:r>
    </w:p>
    <w:p w:rsidR="00651015" w:rsidRPr="003B7E3E" w:rsidRDefault="00651015" w:rsidP="0062507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651015" w:rsidRPr="003B7E3E" w:rsidRDefault="00651015" w:rsidP="00625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651015" w:rsidRPr="003B7E3E" w:rsidRDefault="00651015" w:rsidP="00625079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651015" w:rsidRPr="003B7E3E" w:rsidRDefault="00651015" w:rsidP="00625079">
      <w:pPr>
        <w:pStyle w:val="Textbody"/>
        <w:jc w:val="center"/>
        <w:rPr>
          <w:rFonts w:cs="Times New Roman"/>
        </w:rPr>
      </w:pPr>
    </w:p>
    <w:p w:rsidR="00651015" w:rsidRPr="00B2521E" w:rsidRDefault="00651015" w:rsidP="00625079">
      <w:pPr>
        <w:pStyle w:val="Textbody"/>
        <w:rPr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 xml:space="preserve">5  февраля  </w:t>
      </w:r>
      <w:smartTag w:uri="urn:schemas-microsoft-com:office:smarttags" w:element="metricconverter">
        <w:smartTagPr>
          <w:attr w:name="ProductID" w:val="2025 г"/>
        </w:smartTagPr>
        <w:r>
          <w:rPr>
            <w:rFonts w:cs="Times New Roman"/>
            <w:sz w:val="28"/>
          </w:rPr>
          <w:t>2025</w:t>
        </w:r>
        <w:r w:rsidRPr="003B7E3E">
          <w:rPr>
            <w:rFonts w:cs="Times New Roman"/>
            <w:sz w:val="28"/>
          </w:rPr>
          <w:t xml:space="preserve"> г</w:t>
        </w:r>
      </w:smartTag>
      <w:r w:rsidRPr="003B7E3E">
        <w:rPr>
          <w:rFonts w:cs="Times New Roman"/>
          <w:sz w:val="28"/>
        </w:rPr>
        <w:t xml:space="preserve">                                                 </w:t>
      </w:r>
      <w:r>
        <w:rPr>
          <w:rFonts w:cs="Times New Roman"/>
          <w:sz w:val="28"/>
        </w:rPr>
        <w:t xml:space="preserve">                                 </w:t>
      </w:r>
      <w:r w:rsidRPr="003B7E3E">
        <w:rPr>
          <w:rFonts w:cs="Times New Roman"/>
          <w:sz w:val="28"/>
        </w:rPr>
        <w:t xml:space="preserve">         №</w:t>
      </w:r>
      <w:r>
        <w:rPr>
          <w:sz w:val="28"/>
        </w:rPr>
        <w:t xml:space="preserve">  65</w:t>
      </w:r>
    </w:p>
    <w:p w:rsidR="00651015" w:rsidRPr="00041E23" w:rsidRDefault="00651015" w:rsidP="00625079">
      <w:pPr>
        <w:pStyle w:val="NoSpacing"/>
        <w:jc w:val="center"/>
        <w:rPr>
          <w:sz w:val="28"/>
          <w:szCs w:val="28"/>
        </w:rPr>
      </w:pPr>
    </w:p>
    <w:p w:rsidR="00651015" w:rsidRPr="00041E23" w:rsidRDefault="00651015" w:rsidP="00625079">
      <w:pPr>
        <w:pStyle w:val="NoSpacing"/>
        <w:rPr>
          <w:sz w:val="28"/>
          <w:szCs w:val="28"/>
        </w:rPr>
      </w:pPr>
    </w:p>
    <w:p w:rsidR="00651015" w:rsidRPr="00625079" w:rsidRDefault="00651015" w:rsidP="00625079">
      <w:pPr>
        <w:pStyle w:val="NoSpacing"/>
        <w:jc w:val="both"/>
        <w:rPr>
          <w:rFonts w:cs="Times New Roman"/>
          <w:sz w:val="28"/>
          <w:szCs w:val="28"/>
        </w:rPr>
      </w:pPr>
      <w:r w:rsidRPr="00625079">
        <w:rPr>
          <w:rFonts w:cs="Times New Roman"/>
          <w:sz w:val="28"/>
          <w:szCs w:val="28"/>
        </w:rPr>
        <w:t xml:space="preserve">О внесении изменений в решение Совета депутатов </w:t>
      </w:r>
      <w:r>
        <w:rPr>
          <w:rFonts w:cs="Times New Roman"/>
          <w:sz w:val="28"/>
          <w:szCs w:val="28"/>
        </w:rPr>
        <w:t>Пиксясинского</w:t>
      </w:r>
      <w:r w:rsidRPr="00625079">
        <w:rPr>
          <w:rFonts w:cs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625079">
          <w:rPr>
            <w:rFonts w:cs="Times New Roman"/>
            <w:sz w:val="28"/>
            <w:szCs w:val="28"/>
          </w:rPr>
          <w:t>2019 г</w:t>
        </w:r>
      </w:smartTag>
      <w:r>
        <w:rPr>
          <w:rFonts w:cs="Times New Roman"/>
          <w:sz w:val="28"/>
          <w:szCs w:val="28"/>
        </w:rPr>
        <w:t>. № 6</w:t>
      </w:r>
      <w:r w:rsidRPr="00625079">
        <w:rPr>
          <w:rFonts w:cs="Times New Roman"/>
          <w:sz w:val="28"/>
          <w:szCs w:val="28"/>
        </w:rPr>
        <w:t>7  «Об установлении земельного налога»</w:t>
      </w:r>
    </w:p>
    <w:p w:rsidR="00651015" w:rsidRPr="00625079" w:rsidRDefault="00651015" w:rsidP="00625079">
      <w:pPr>
        <w:pStyle w:val="NoSpacing"/>
        <w:jc w:val="both"/>
        <w:rPr>
          <w:rFonts w:cs="Times New Roman"/>
          <w:sz w:val="28"/>
          <w:szCs w:val="28"/>
        </w:rPr>
      </w:pPr>
    </w:p>
    <w:p w:rsidR="00651015" w:rsidRPr="00625079" w:rsidRDefault="00651015" w:rsidP="00625079">
      <w:pPr>
        <w:pStyle w:val="NoSpacing"/>
        <w:ind w:firstLine="567"/>
        <w:jc w:val="both"/>
        <w:rPr>
          <w:rFonts w:cs="Times New Roman"/>
          <w:sz w:val="28"/>
          <w:szCs w:val="28"/>
        </w:rPr>
      </w:pPr>
      <w:r w:rsidRPr="00625079">
        <w:rPr>
          <w:rFonts w:cs="Times New Roman"/>
          <w:sz w:val="28"/>
          <w:szCs w:val="28"/>
        </w:rPr>
        <w:t xml:space="preserve">В целях приведения в соответствие с  </w:t>
      </w:r>
      <w:hyperlink r:id="rId8" w:history="1">
        <w:r>
          <w:rPr>
            <w:rStyle w:val="Hyperlink"/>
            <w:color w:val="auto"/>
            <w:sz w:val="28"/>
            <w:szCs w:val="28"/>
            <w:u w:val="none"/>
          </w:rPr>
          <w:t>Налоговым  К</w:t>
        </w:r>
        <w:r w:rsidRPr="00625079">
          <w:rPr>
            <w:rStyle w:val="Hyperlink"/>
            <w:color w:val="auto"/>
            <w:sz w:val="28"/>
            <w:szCs w:val="28"/>
            <w:u w:val="none"/>
          </w:rPr>
          <w:t>одексом Российской Федерации</w:t>
        </w:r>
      </w:hyperlink>
      <w:r w:rsidRPr="00625079">
        <w:rPr>
          <w:rFonts w:cs="Times New Roman"/>
          <w:sz w:val="28"/>
          <w:szCs w:val="28"/>
        </w:rPr>
        <w:t xml:space="preserve">, Совет депутатов </w:t>
      </w:r>
      <w:r>
        <w:rPr>
          <w:rFonts w:cs="Times New Roman"/>
          <w:sz w:val="28"/>
          <w:szCs w:val="28"/>
        </w:rPr>
        <w:t>Пиксясинского</w:t>
      </w:r>
      <w:r w:rsidRPr="00625079">
        <w:rPr>
          <w:rFonts w:cs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651015" w:rsidRPr="00625079" w:rsidRDefault="00651015" w:rsidP="00625079">
      <w:pPr>
        <w:pStyle w:val="NoSpacing"/>
        <w:ind w:firstLine="567"/>
        <w:jc w:val="both"/>
        <w:rPr>
          <w:rFonts w:cs="Times New Roman"/>
          <w:sz w:val="28"/>
          <w:szCs w:val="28"/>
        </w:rPr>
      </w:pPr>
    </w:p>
    <w:p w:rsidR="00651015" w:rsidRPr="00625079" w:rsidRDefault="00651015" w:rsidP="0062507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625079">
        <w:rPr>
          <w:rFonts w:ascii="Times New Roman" w:hAnsi="Times New Roman" w:cs="Times New Roman"/>
          <w:sz w:val="28"/>
          <w:szCs w:val="28"/>
        </w:rPr>
        <w:t xml:space="preserve">1.Внести следующие изменения в решение </w:t>
      </w:r>
      <w:r w:rsidRPr="00625079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6250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25079">
        <w:rPr>
          <w:rFonts w:ascii="Times New Roman" w:hAnsi="Times New Roman" w:cs="Times New Roman"/>
          <w:bCs/>
          <w:sz w:val="28"/>
          <w:szCs w:val="28"/>
        </w:rPr>
        <w:t xml:space="preserve"> Ардатовского муниципального района Республики </w:t>
      </w:r>
      <w:r>
        <w:rPr>
          <w:rFonts w:ascii="Times New Roman" w:hAnsi="Times New Roman" w:cs="Times New Roman"/>
          <w:bCs/>
          <w:sz w:val="28"/>
          <w:szCs w:val="28"/>
        </w:rPr>
        <w:t>Мордовия от 26 ноября 2019г. № 6</w:t>
      </w:r>
      <w:r w:rsidRPr="00625079">
        <w:rPr>
          <w:rFonts w:ascii="Times New Roman" w:hAnsi="Times New Roman" w:cs="Times New Roman"/>
          <w:bCs/>
          <w:sz w:val="28"/>
          <w:szCs w:val="28"/>
        </w:rPr>
        <w:t>7  «Об установлении земельного налога»:</w:t>
      </w:r>
    </w:p>
    <w:p w:rsidR="00651015" w:rsidRPr="00625079" w:rsidRDefault="00651015" w:rsidP="0062507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5079">
        <w:rPr>
          <w:rFonts w:ascii="Times New Roman" w:hAnsi="Times New Roman" w:cs="Times New Roman"/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651015" w:rsidRPr="00625079" w:rsidRDefault="00651015" w:rsidP="00625079">
      <w:pPr>
        <w:rPr>
          <w:rFonts w:ascii="Times New Roman" w:hAnsi="Times New Roman" w:cs="Times New Roman"/>
          <w:sz w:val="28"/>
          <w:szCs w:val="28"/>
        </w:rPr>
      </w:pPr>
      <w:r w:rsidRPr="00625079">
        <w:rPr>
          <w:rFonts w:ascii="Times New Roman" w:hAnsi="Times New Roman" w:cs="Times New Roman"/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рублей;».</w:t>
      </w:r>
    </w:p>
    <w:p w:rsidR="00651015" w:rsidRPr="00625079" w:rsidRDefault="00651015" w:rsidP="00625079">
      <w:pPr>
        <w:rPr>
          <w:rFonts w:ascii="Times New Roman" w:hAnsi="Times New Roman" w:cs="Times New Roman"/>
          <w:sz w:val="28"/>
          <w:szCs w:val="28"/>
        </w:rPr>
      </w:pPr>
    </w:p>
    <w:p w:rsidR="00651015" w:rsidRPr="00625079" w:rsidRDefault="00651015" w:rsidP="00625079">
      <w:pPr>
        <w:rPr>
          <w:rFonts w:ascii="Times New Roman" w:hAnsi="Times New Roman" w:cs="Times New Roman"/>
          <w:bCs/>
          <w:sz w:val="28"/>
          <w:szCs w:val="28"/>
        </w:rPr>
      </w:pPr>
      <w:r w:rsidRPr="00625079">
        <w:rPr>
          <w:rFonts w:ascii="Times New Roman" w:hAnsi="Times New Roman" w:cs="Times New Roman"/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651015" w:rsidRPr="00625079" w:rsidRDefault="00651015" w:rsidP="00625079">
      <w:pPr>
        <w:ind w:left="708"/>
        <w:rPr>
          <w:rFonts w:ascii="Times New Roman" w:hAnsi="Times New Roman" w:cs="Times New Roman"/>
          <w:bCs/>
          <w:sz w:val="28"/>
          <w:szCs w:val="28"/>
        </w:rPr>
      </w:pPr>
    </w:p>
    <w:p w:rsidR="00651015" w:rsidRPr="00625079" w:rsidRDefault="00651015" w:rsidP="00625079">
      <w:pPr>
        <w:rPr>
          <w:rFonts w:ascii="Times New Roman" w:hAnsi="Times New Roman" w:cs="Times New Roman"/>
          <w:bCs/>
          <w:sz w:val="28"/>
          <w:szCs w:val="28"/>
        </w:rPr>
      </w:pPr>
    </w:p>
    <w:p w:rsidR="00651015" w:rsidRDefault="00651015" w:rsidP="00CF47F9">
      <w:pPr>
        <w:rPr>
          <w:rFonts w:ascii="Times New Roman" w:hAnsi="Times New Roman" w:cs="Times New Roman"/>
          <w:kern w:val="28"/>
          <w:sz w:val="28"/>
          <w:szCs w:val="28"/>
        </w:rPr>
      </w:pPr>
      <w:r w:rsidRPr="00625079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sz w:val="28"/>
          <w:szCs w:val="28"/>
        </w:rPr>
        <w:t>Пиксясинского</w:t>
      </w:r>
      <w:r w:rsidRPr="0062507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поселения: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В.Н.Громов</w:t>
      </w:r>
    </w:p>
    <w:sectPr w:rsidR="00651015" w:rsidSect="00C45CEA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015" w:rsidRDefault="00651015" w:rsidP="00C20C90">
      <w:r>
        <w:separator/>
      </w:r>
    </w:p>
  </w:endnote>
  <w:endnote w:type="continuationSeparator" w:id="0">
    <w:p w:rsidR="00651015" w:rsidRDefault="00651015" w:rsidP="00C20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015" w:rsidRDefault="00651015" w:rsidP="00C20C90">
      <w:r>
        <w:separator/>
      </w:r>
    </w:p>
  </w:footnote>
  <w:footnote w:type="continuationSeparator" w:id="0">
    <w:p w:rsidR="00651015" w:rsidRDefault="00651015" w:rsidP="00C20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015" w:rsidRDefault="00651015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651015" w:rsidRDefault="006510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60D351DB"/>
    <w:multiLevelType w:val="multilevel"/>
    <w:tmpl w:val="F14C7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773"/>
    <w:rsid w:val="00002F9C"/>
    <w:rsid w:val="00041E23"/>
    <w:rsid w:val="000452D5"/>
    <w:rsid w:val="000515A9"/>
    <w:rsid w:val="00096484"/>
    <w:rsid w:val="000A7B8B"/>
    <w:rsid w:val="000E4575"/>
    <w:rsid w:val="002234C1"/>
    <w:rsid w:val="002C5B57"/>
    <w:rsid w:val="00396F90"/>
    <w:rsid w:val="003B7E3E"/>
    <w:rsid w:val="00407630"/>
    <w:rsid w:val="00445BCC"/>
    <w:rsid w:val="004B45BF"/>
    <w:rsid w:val="004F1048"/>
    <w:rsid w:val="00510499"/>
    <w:rsid w:val="00532943"/>
    <w:rsid w:val="00561575"/>
    <w:rsid w:val="00596C2C"/>
    <w:rsid w:val="00625079"/>
    <w:rsid w:val="00651015"/>
    <w:rsid w:val="00666773"/>
    <w:rsid w:val="006C00FC"/>
    <w:rsid w:val="006D3859"/>
    <w:rsid w:val="007134AE"/>
    <w:rsid w:val="00724AFD"/>
    <w:rsid w:val="00762180"/>
    <w:rsid w:val="00770F1B"/>
    <w:rsid w:val="007922D5"/>
    <w:rsid w:val="0079397B"/>
    <w:rsid w:val="007A0AF3"/>
    <w:rsid w:val="00801E11"/>
    <w:rsid w:val="008872DF"/>
    <w:rsid w:val="008A2770"/>
    <w:rsid w:val="009C23A0"/>
    <w:rsid w:val="00A3156C"/>
    <w:rsid w:val="00A519E7"/>
    <w:rsid w:val="00A53D29"/>
    <w:rsid w:val="00A6456D"/>
    <w:rsid w:val="00AE4BC5"/>
    <w:rsid w:val="00B16C59"/>
    <w:rsid w:val="00B2521E"/>
    <w:rsid w:val="00B831D2"/>
    <w:rsid w:val="00C20C90"/>
    <w:rsid w:val="00C45CEA"/>
    <w:rsid w:val="00CB0EDE"/>
    <w:rsid w:val="00CF02F9"/>
    <w:rsid w:val="00CF47F9"/>
    <w:rsid w:val="00D76375"/>
    <w:rsid w:val="00D91DC8"/>
    <w:rsid w:val="00DC2CEE"/>
    <w:rsid w:val="00E91480"/>
    <w:rsid w:val="00EA5CF7"/>
    <w:rsid w:val="00F15CE1"/>
    <w:rsid w:val="00F27FA9"/>
    <w:rsid w:val="00FF2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E1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5079"/>
    <w:pPr>
      <w:keepNext/>
      <w:keepLines/>
      <w:widowControl/>
      <w:suppressAutoHyphens/>
      <w:autoSpaceDE/>
      <w:autoSpaceDN/>
      <w:adjustRightInd/>
      <w:spacing w:before="200"/>
      <w:ind w:firstLine="0"/>
      <w:jc w:val="left"/>
      <w:outlineLvl w:val="1"/>
    </w:pPr>
    <w:rPr>
      <w:rFonts w:ascii="Calibri Light" w:hAnsi="Calibri Light" w:cs="Times New Roman"/>
      <w:b/>
      <w:bCs/>
      <w:color w:val="5B9BD5"/>
      <w:sz w:val="26"/>
      <w:szCs w:val="26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5079"/>
    <w:rPr>
      <w:rFonts w:ascii="Calibri Light" w:hAnsi="Calibri Light" w:cs="Times New Roman"/>
      <w:b/>
      <w:bCs/>
      <w:color w:val="5B9BD5"/>
      <w:sz w:val="26"/>
      <w:szCs w:val="26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F15C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5CE1"/>
    <w:rPr>
      <w:rFonts w:ascii="Segoe UI" w:hAnsi="Segoe UI" w:cs="Segoe UI"/>
      <w:sz w:val="18"/>
      <w:szCs w:val="18"/>
      <w:lang w:eastAsia="ru-RU"/>
    </w:rPr>
  </w:style>
  <w:style w:type="paragraph" w:customStyle="1" w:styleId="Textbody">
    <w:name w:val="Text body"/>
    <w:basedOn w:val="Normal"/>
    <w:uiPriority w:val="99"/>
    <w:rsid w:val="003B7E3E"/>
    <w:pPr>
      <w:suppressAutoHyphens/>
      <w:autoSpaceDE/>
      <w:adjustRightInd/>
      <w:spacing w:after="120"/>
      <w:ind w:firstLine="0"/>
      <w:jc w:val="left"/>
      <w:textAlignment w:val="baseline"/>
    </w:pPr>
    <w:rPr>
      <w:rFonts w:ascii="Times New Roman" w:eastAsia="Calibri" w:hAnsi="Times New Roman" w:cs="Tahoma"/>
      <w:kern w:val="3"/>
    </w:rPr>
  </w:style>
  <w:style w:type="paragraph" w:styleId="Header">
    <w:name w:val="header"/>
    <w:basedOn w:val="Normal"/>
    <w:link w:val="HeaderChar"/>
    <w:uiPriority w:val="99"/>
    <w:rsid w:val="003B7E3E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B7E3E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002F9C"/>
    <w:pPr>
      <w:widowControl/>
      <w:autoSpaceDE/>
      <w:autoSpaceDN/>
      <w:adjustRightInd/>
      <w:ind w:firstLine="0"/>
      <w:jc w:val="center"/>
    </w:pPr>
    <w:rPr>
      <w:rFonts w:ascii="Times New Roman" w:eastAsia="Calibri" w:hAnsi="Times New Roman" w:cs="Times New Roman"/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002F9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002F9C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002F9C"/>
    <w:pPr>
      <w:widowControl/>
      <w:shd w:val="clear" w:color="auto" w:fill="000080"/>
      <w:autoSpaceDE/>
      <w:autoSpaceDN/>
      <w:adjustRightInd/>
      <w:spacing w:after="160" w:line="259" w:lineRule="auto"/>
      <w:ind w:firstLine="0"/>
      <w:jc w:val="left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02F9C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Standard">
    <w:name w:val="Standard"/>
    <w:uiPriority w:val="99"/>
    <w:rsid w:val="000A7B8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styleId="NoSpacing">
    <w:name w:val="No Spacing"/>
    <w:uiPriority w:val="99"/>
    <w:qFormat/>
    <w:rsid w:val="00532943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paragraph" w:customStyle="1" w:styleId="TableContents">
    <w:name w:val="Table Contents"/>
    <w:basedOn w:val="Standard"/>
    <w:uiPriority w:val="99"/>
    <w:rsid w:val="00532943"/>
    <w:pPr>
      <w:suppressLineNumbers/>
    </w:pPr>
    <w:rPr>
      <w:rFonts w:eastAsia="Calibri"/>
    </w:rPr>
  </w:style>
  <w:style w:type="paragraph" w:customStyle="1" w:styleId="TableHeading">
    <w:name w:val="Table Heading"/>
    <w:basedOn w:val="TableContents"/>
    <w:uiPriority w:val="99"/>
    <w:rsid w:val="00532943"/>
    <w:pPr>
      <w:jc w:val="center"/>
    </w:pPr>
    <w:rPr>
      <w:b/>
      <w:bCs/>
      <w:i/>
      <w:iCs/>
    </w:rPr>
  </w:style>
  <w:style w:type="paragraph" w:styleId="NormalWeb">
    <w:name w:val="Normal (Web)"/>
    <w:basedOn w:val="Normal"/>
    <w:uiPriority w:val="99"/>
    <w:rsid w:val="00C45CE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rsid w:val="0062507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50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f7de1846-3c6a-47ab-b440-b8e4cea90c68.html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4</Pages>
  <Words>1072</Words>
  <Characters>6117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24</cp:revision>
  <cp:lastPrinted>2025-03-03T13:05:00Z</cp:lastPrinted>
  <dcterms:created xsi:type="dcterms:W3CDTF">2022-12-13T06:31:00Z</dcterms:created>
  <dcterms:modified xsi:type="dcterms:W3CDTF">2025-03-31T12:35:00Z</dcterms:modified>
</cp:coreProperties>
</file>