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EBC" w:rsidRPr="009B18CA" w:rsidRDefault="00DF3EBC" w:rsidP="003D63AA">
      <w:pPr>
        <w:rPr>
          <w:rFonts w:ascii="Times New Roman" w:hAnsi="Times New Roman"/>
          <w:sz w:val="28"/>
          <w:szCs w:val="28"/>
        </w:rPr>
      </w:pPr>
      <w:r w:rsidRPr="009B18CA">
        <w:rPr>
          <w:rFonts w:ascii="Times New Roman" w:hAnsi="Times New Roman"/>
          <w:sz w:val="28"/>
          <w:szCs w:val="28"/>
        </w:rPr>
        <w:t xml:space="preserve">                                                  СООБЩЕНИЕ</w:t>
      </w:r>
    </w:p>
    <w:p w:rsidR="00DF3EBC" w:rsidRDefault="00DF3EBC" w:rsidP="003D63AA"/>
    <w:p w:rsidR="00DF3EBC" w:rsidRDefault="00DF3EBC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u w:val="single"/>
        </w:rPr>
        <w:t xml:space="preserve">     1. В Администрацию Пиксясинского 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5"/>
          <w:szCs w:val="25"/>
        </w:rPr>
        <w:t xml:space="preserve">  предоставлены  сведения о доходах, расходах, об имуществе и обязательствах имущественного характера, лицами, замещающими муниципальные должности на постоянной основе в Администрации Пиксясинского сельского поселения  за отчетный период с 1 января по 31 декабря 2023 года  в количестве 2-х человек –</w:t>
      </w:r>
    </w:p>
    <w:p w:rsidR="00DF3EBC" w:rsidRDefault="00DF3EBC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1. Громов В.Н.. - Глава Пиксясинского сельского поселения;</w:t>
      </w:r>
    </w:p>
    <w:p w:rsidR="00DF3EBC" w:rsidRDefault="00DF3EBC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2. Глухова Татьяна Ивановна- зам.Главы Пиксясинского сельского поселения.</w:t>
      </w:r>
    </w:p>
    <w:p w:rsidR="00DF3EBC" w:rsidRDefault="00DF3EBC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DF3EBC" w:rsidRPr="0097089C" w:rsidRDefault="00DF3EBC" w:rsidP="009B18CA">
      <w:pPr>
        <w:jc w:val="both"/>
        <w:rPr>
          <w:rFonts w:ascii="Times New Roman" w:hAnsi="Times New Roman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    </w:t>
      </w:r>
      <w:r w:rsidRPr="0097089C">
        <w:rPr>
          <w:rFonts w:ascii="Times New Roman" w:hAnsi="Times New Roman"/>
          <w:sz w:val="25"/>
          <w:szCs w:val="25"/>
        </w:rPr>
        <w:t xml:space="preserve">2.Депутатами Совета депутатов </w:t>
      </w:r>
      <w:r>
        <w:rPr>
          <w:rFonts w:ascii="Times New Roman" w:hAnsi="Times New Roman"/>
          <w:sz w:val="25"/>
          <w:szCs w:val="25"/>
        </w:rPr>
        <w:t>Пиксясинского</w:t>
      </w:r>
      <w:r w:rsidRPr="0097089C">
        <w:rPr>
          <w:rFonts w:ascii="Times New Roman" w:hAnsi="Times New Roman"/>
          <w:sz w:val="25"/>
          <w:szCs w:val="25"/>
        </w:rPr>
        <w:t xml:space="preserve"> сельского поселения   предоставлены </w:t>
      </w:r>
      <w:r w:rsidRPr="0097089C">
        <w:rPr>
          <w:rFonts w:ascii="Times New Roman" w:hAnsi="Times New Roman"/>
          <w:b/>
          <w:sz w:val="25"/>
          <w:szCs w:val="25"/>
        </w:rPr>
        <w:t>Сообщения</w:t>
      </w:r>
      <w:r w:rsidRPr="0097089C">
        <w:rPr>
          <w:rFonts w:ascii="Times New Roman" w:hAnsi="Times New Roman"/>
          <w:sz w:val="25"/>
          <w:szCs w:val="25"/>
        </w:rPr>
        <w:t xml:space="preserve"> об отсутствии   с 1 января по 31 декабря 2023 года сделок,</w:t>
      </w:r>
      <w:r>
        <w:rPr>
          <w:rFonts w:ascii="Times New Roman" w:hAnsi="Times New Roman"/>
          <w:sz w:val="25"/>
          <w:szCs w:val="25"/>
        </w:rPr>
        <w:t xml:space="preserve"> </w:t>
      </w:r>
      <w:bookmarkStart w:id="0" w:name="_GoBack"/>
      <w:bookmarkEnd w:id="0"/>
      <w:r w:rsidRPr="0097089C">
        <w:rPr>
          <w:rFonts w:ascii="Times New Roman" w:hAnsi="Times New Roman"/>
          <w:sz w:val="25"/>
          <w:szCs w:val="25"/>
        </w:rPr>
        <w:t xml:space="preserve">предусмотренных частью 1 статьи 3 Федерального закона от 03.12.2012г. №230 –ФЗ «О контроле за соответствием расходов лиц, замещающих государственные должности, и иных  лиц их доходам»  </w:t>
      </w:r>
    </w:p>
    <w:p w:rsidR="00DF3EBC" w:rsidRPr="0097089C" w:rsidRDefault="00DF3EBC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1. </w:t>
      </w:r>
      <w:r>
        <w:rPr>
          <w:rFonts w:ascii="Times New Roman" w:hAnsi="Times New Roman"/>
          <w:sz w:val="25"/>
          <w:szCs w:val="25"/>
        </w:rPr>
        <w:t>Глухов В.Н.;</w:t>
      </w:r>
    </w:p>
    <w:p w:rsidR="00DF3EBC" w:rsidRPr="0097089C" w:rsidRDefault="00DF3EBC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2. </w:t>
      </w:r>
      <w:r>
        <w:rPr>
          <w:rFonts w:ascii="Times New Roman" w:hAnsi="Times New Roman"/>
          <w:sz w:val="25"/>
          <w:szCs w:val="25"/>
        </w:rPr>
        <w:t>Громов В.Н.</w:t>
      </w:r>
      <w:r w:rsidRPr="0097089C">
        <w:rPr>
          <w:rFonts w:ascii="Times New Roman" w:hAnsi="Times New Roman"/>
          <w:sz w:val="25"/>
          <w:szCs w:val="25"/>
        </w:rPr>
        <w:t>;</w:t>
      </w:r>
    </w:p>
    <w:p w:rsidR="00DF3EBC" w:rsidRPr="0097089C" w:rsidRDefault="00DF3EBC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3. </w:t>
      </w:r>
      <w:r>
        <w:rPr>
          <w:rFonts w:ascii="Times New Roman" w:hAnsi="Times New Roman"/>
          <w:sz w:val="25"/>
          <w:szCs w:val="25"/>
        </w:rPr>
        <w:t>Власова М.И</w:t>
      </w:r>
      <w:r w:rsidRPr="0097089C">
        <w:rPr>
          <w:rFonts w:ascii="Times New Roman" w:hAnsi="Times New Roman"/>
          <w:sz w:val="25"/>
          <w:szCs w:val="25"/>
        </w:rPr>
        <w:t>.;</w:t>
      </w:r>
    </w:p>
    <w:p w:rsidR="00DF3EBC" w:rsidRPr="0097089C" w:rsidRDefault="00DF3EBC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4. </w:t>
      </w:r>
      <w:r>
        <w:rPr>
          <w:rFonts w:ascii="Times New Roman" w:hAnsi="Times New Roman"/>
          <w:sz w:val="25"/>
          <w:szCs w:val="25"/>
        </w:rPr>
        <w:t>Козлов А.В.;</w:t>
      </w:r>
    </w:p>
    <w:p w:rsidR="00DF3EBC" w:rsidRPr="0097089C" w:rsidRDefault="00DF3EBC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5. </w:t>
      </w:r>
      <w:r>
        <w:rPr>
          <w:rFonts w:ascii="Times New Roman" w:hAnsi="Times New Roman"/>
          <w:sz w:val="25"/>
          <w:szCs w:val="25"/>
        </w:rPr>
        <w:t>Козлов П.И</w:t>
      </w:r>
      <w:r w:rsidRPr="0097089C">
        <w:rPr>
          <w:rFonts w:ascii="Times New Roman" w:hAnsi="Times New Roman"/>
          <w:sz w:val="25"/>
          <w:szCs w:val="25"/>
        </w:rPr>
        <w:t>.;</w:t>
      </w:r>
    </w:p>
    <w:p w:rsidR="00DF3EBC" w:rsidRPr="0097089C" w:rsidRDefault="00DF3EBC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6. </w:t>
      </w:r>
      <w:r>
        <w:rPr>
          <w:rFonts w:ascii="Times New Roman" w:hAnsi="Times New Roman"/>
          <w:sz w:val="25"/>
          <w:szCs w:val="25"/>
        </w:rPr>
        <w:t>Лисина Н.П.</w:t>
      </w:r>
    </w:p>
    <w:p w:rsidR="00DF3EBC" w:rsidRPr="0097089C" w:rsidRDefault="00DF3EBC" w:rsidP="009B18CA">
      <w:pPr>
        <w:jc w:val="both"/>
        <w:rPr>
          <w:rFonts w:ascii="Times New Roman" w:hAnsi="Times New Roman"/>
          <w:sz w:val="25"/>
          <w:szCs w:val="25"/>
        </w:rPr>
      </w:pPr>
    </w:p>
    <w:p w:rsidR="00DF3EBC" w:rsidRPr="0097089C" w:rsidRDefault="00DF3EBC" w:rsidP="009B18CA">
      <w:pPr>
        <w:jc w:val="both"/>
        <w:rPr>
          <w:rFonts w:ascii="Times New Roman" w:hAnsi="Times New Roman"/>
        </w:rPr>
      </w:pPr>
    </w:p>
    <w:sectPr w:rsidR="00DF3EBC" w:rsidRPr="0097089C" w:rsidSect="004C4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5C33"/>
    <w:rsid w:val="00160B23"/>
    <w:rsid w:val="00164909"/>
    <w:rsid w:val="001B0E44"/>
    <w:rsid w:val="001C0663"/>
    <w:rsid w:val="00243651"/>
    <w:rsid w:val="003155A3"/>
    <w:rsid w:val="003D63AA"/>
    <w:rsid w:val="004515E4"/>
    <w:rsid w:val="004C4F57"/>
    <w:rsid w:val="00803527"/>
    <w:rsid w:val="0097089C"/>
    <w:rsid w:val="009B18CA"/>
    <w:rsid w:val="00A45C33"/>
    <w:rsid w:val="00D85BAC"/>
    <w:rsid w:val="00DF3EBC"/>
    <w:rsid w:val="00E01947"/>
    <w:rsid w:val="00FF1950"/>
    <w:rsid w:val="00FF4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3AA"/>
    <w:pPr>
      <w:spacing w:after="160" w:line="25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B18CA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8308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8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156</Words>
  <Characters>890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user11</cp:lastModifiedBy>
  <cp:revision>4</cp:revision>
  <dcterms:created xsi:type="dcterms:W3CDTF">2024-05-13T09:41:00Z</dcterms:created>
  <dcterms:modified xsi:type="dcterms:W3CDTF">2024-05-13T09:04:00Z</dcterms:modified>
</cp:coreProperties>
</file>