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6277" w:rsidRPr="000A1068" w:rsidRDefault="00966277" w:rsidP="004C635A">
      <w:pPr>
        <w:suppressAutoHyphens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ar-SA"/>
        </w:rPr>
      </w:pPr>
      <w:r w:rsidRPr="000A1068">
        <w:rPr>
          <w:rFonts w:ascii="Times New Roman" w:hAnsi="Times New Roman"/>
          <w:b/>
          <w:sz w:val="28"/>
          <w:szCs w:val="28"/>
          <w:lang w:eastAsia="ar-SA"/>
        </w:rPr>
        <w:t>Р Е С П У Б Л И К А   М О Р Д О В И Я</w:t>
      </w:r>
    </w:p>
    <w:p w:rsidR="00966277" w:rsidRPr="000A1068" w:rsidRDefault="00966277" w:rsidP="004C635A">
      <w:pPr>
        <w:suppressAutoHyphens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ar-SA"/>
        </w:rPr>
      </w:pPr>
      <w:r w:rsidRPr="000A1068">
        <w:rPr>
          <w:rFonts w:ascii="Times New Roman" w:hAnsi="Times New Roman"/>
          <w:b/>
          <w:sz w:val="28"/>
          <w:szCs w:val="28"/>
          <w:lang w:eastAsia="ar-SA"/>
        </w:rPr>
        <w:t xml:space="preserve">А Д М И Н И С Т Р А Ц И Я   ПИКСЯСИНСКОГО   </w:t>
      </w:r>
    </w:p>
    <w:p w:rsidR="00966277" w:rsidRPr="000A1068" w:rsidRDefault="00966277" w:rsidP="004C635A">
      <w:pPr>
        <w:suppressAutoHyphens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ar-SA"/>
        </w:rPr>
      </w:pPr>
      <w:r w:rsidRPr="000A1068">
        <w:rPr>
          <w:rFonts w:ascii="Times New Roman" w:hAnsi="Times New Roman"/>
          <w:b/>
          <w:sz w:val="28"/>
          <w:szCs w:val="28"/>
          <w:lang w:eastAsia="ar-SA"/>
        </w:rPr>
        <w:t>С Е Л Ь С К О Г О   П О С Е Л Е Н И Я   А Р Д А Т ОВ С К О Г О</w:t>
      </w:r>
    </w:p>
    <w:p w:rsidR="00966277" w:rsidRPr="000A1068" w:rsidRDefault="00966277" w:rsidP="004C635A">
      <w:pPr>
        <w:suppressAutoHyphens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ar-SA"/>
        </w:rPr>
      </w:pPr>
      <w:r w:rsidRPr="000A1068">
        <w:rPr>
          <w:rFonts w:ascii="Times New Roman" w:hAnsi="Times New Roman"/>
          <w:b/>
          <w:sz w:val="28"/>
          <w:szCs w:val="28"/>
          <w:lang w:eastAsia="ar-SA"/>
        </w:rPr>
        <w:t xml:space="preserve"> М У Н И Ц  И П А Л Ь Н О Г О  Р А Й О Н А</w:t>
      </w:r>
    </w:p>
    <w:p w:rsidR="00966277" w:rsidRPr="000A1068" w:rsidRDefault="00966277" w:rsidP="004C635A">
      <w:pPr>
        <w:suppressAutoHyphens/>
        <w:spacing w:after="0" w:line="240" w:lineRule="auto"/>
        <w:rPr>
          <w:rFonts w:ascii="Times New Roman" w:hAnsi="Times New Roman"/>
          <w:sz w:val="28"/>
          <w:szCs w:val="28"/>
          <w:lang w:eastAsia="ar-SA"/>
        </w:rPr>
      </w:pPr>
    </w:p>
    <w:p w:rsidR="00966277" w:rsidRPr="000A1068" w:rsidRDefault="00966277" w:rsidP="004C635A">
      <w:pPr>
        <w:suppressAutoHyphens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ar-SA"/>
        </w:rPr>
      </w:pPr>
      <w:r w:rsidRPr="000A1068">
        <w:rPr>
          <w:rFonts w:ascii="Times New Roman" w:hAnsi="Times New Roman"/>
          <w:b/>
          <w:sz w:val="28"/>
          <w:szCs w:val="28"/>
          <w:lang w:eastAsia="ar-SA"/>
        </w:rPr>
        <w:t>П О С Т А Н О В Л Е Н И Е</w:t>
      </w:r>
    </w:p>
    <w:p w:rsidR="00966277" w:rsidRPr="000A1068" w:rsidRDefault="00966277" w:rsidP="004C635A">
      <w:pPr>
        <w:suppressAutoHyphens/>
        <w:spacing w:after="0" w:line="240" w:lineRule="auto"/>
        <w:jc w:val="center"/>
        <w:rPr>
          <w:rFonts w:ascii="Times New Roman" w:hAnsi="Times New Roman"/>
          <w:sz w:val="27"/>
          <w:szCs w:val="27"/>
          <w:lang w:eastAsia="ar-SA"/>
        </w:rPr>
      </w:pPr>
    </w:p>
    <w:p w:rsidR="00966277" w:rsidRPr="000A1068" w:rsidRDefault="00966277" w:rsidP="004C635A">
      <w:pPr>
        <w:suppressAutoHyphens/>
        <w:spacing w:after="0" w:line="240" w:lineRule="auto"/>
        <w:jc w:val="center"/>
        <w:rPr>
          <w:rFonts w:ascii="Times New Roman" w:hAnsi="Times New Roman"/>
          <w:sz w:val="27"/>
          <w:szCs w:val="27"/>
          <w:lang w:eastAsia="ar-SA"/>
        </w:rPr>
      </w:pPr>
      <w:r>
        <w:rPr>
          <w:rFonts w:ascii="Times New Roman" w:hAnsi="Times New Roman"/>
          <w:sz w:val="27"/>
          <w:szCs w:val="27"/>
          <w:lang w:eastAsia="ar-SA"/>
        </w:rPr>
        <w:t>с.Пиксяси</w:t>
      </w:r>
    </w:p>
    <w:p w:rsidR="00966277" w:rsidRPr="000A1068" w:rsidRDefault="00966277" w:rsidP="004C635A">
      <w:pPr>
        <w:suppressAutoHyphens/>
        <w:spacing w:after="0" w:line="240" w:lineRule="auto"/>
        <w:jc w:val="center"/>
        <w:rPr>
          <w:rFonts w:ascii="Times New Roman" w:hAnsi="Times New Roman"/>
          <w:sz w:val="27"/>
          <w:szCs w:val="27"/>
          <w:lang w:eastAsia="ar-SA"/>
        </w:rPr>
      </w:pPr>
    </w:p>
    <w:p w:rsidR="00966277" w:rsidRPr="008D6B9F" w:rsidRDefault="00966277" w:rsidP="004C635A">
      <w:pPr>
        <w:suppressAutoHyphens/>
        <w:spacing w:after="0" w:line="240" w:lineRule="auto"/>
        <w:rPr>
          <w:rFonts w:ascii="Times New Roman" w:hAnsi="Times New Roman"/>
          <w:sz w:val="27"/>
          <w:szCs w:val="27"/>
          <w:lang w:eastAsia="ar-SA"/>
        </w:rPr>
      </w:pPr>
      <w:r>
        <w:rPr>
          <w:rFonts w:ascii="Times New Roman" w:hAnsi="Times New Roman"/>
          <w:sz w:val="27"/>
          <w:szCs w:val="27"/>
          <w:lang w:eastAsia="ar-SA"/>
        </w:rPr>
        <w:t>04</w:t>
      </w:r>
      <w:r w:rsidRPr="000A1068">
        <w:rPr>
          <w:rFonts w:ascii="Times New Roman" w:hAnsi="Times New Roman"/>
          <w:sz w:val="27"/>
          <w:szCs w:val="27"/>
          <w:lang w:eastAsia="ar-SA"/>
        </w:rPr>
        <w:t xml:space="preserve"> </w:t>
      </w:r>
      <w:r>
        <w:rPr>
          <w:rFonts w:ascii="Times New Roman" w:hAnsi="Times New Roman"/>
          <w:sz w:val="27"/>
          <w:szCs w:val="27"/>
          <w:lang w:eastAsia="ar-SA"/>
        </w:rPr>
        <w:t>апреля</w:t>
      </w:r>
      <w:r w:rsidRPr="000A1068">
        <w:rPr>
          <w:rFonts w:ascii="Times New Roman" w:hAnsi="Times New Roman"/>
          <w:sz w:val="27"/>
          <w:szCs w:val="27"/>
          <w:lang w:eastAsia="ar-SA"/>
        </w:rPr>
        <w:t xml:space="preserve">  2024 года                                                        </w:t>
      </w:r>
      <w:r>
        <w:rPr>
          <w:rFonts w:ascii="Times New Roman" w:hAnsi="Times New Roman"/>
          <w:sz w:val="27"/>
          <w:szCs w:val="27"/>
          <w:lang w:eastAsia="ar-SA"/>
        </w:rPr>
        <w:t xml:space="preserve">                            № 9</w:t>
      </w:r>
    </w:p>
    <w:p w:rsidR="00966277" w:rsidRPr="008D6B9F" w:rsidRDefault="00966277" w:rsidP="004C635A">
      <w:pPr>
        <w:suppressAutoHyphens/>
        <w:spacing w:after="0" w:line="240" w:lineRule="auto"/>
        <w:rPr>
          <w:rFonts w:ascii="Arial" w:hAnsi="Arial"/>
          <w:sz w:val="27"/>
          <w:szCs w:val="27"/>
          <w:lang w:eastAsia="ar-SA"/>
        </w:rPr>
      </w:pPr>
    </w:p>
    <w:p w:rsidR="00966277" w:rsidRPr="008D6B9F" w:rsidRDefault="00966277" w:rsidP="004C635A">
      <w:pPr>
        <w:suppressAutoHyphens/>
        <w:spacing w:after="0" w:line="240" w:lineRule="auto"/>
        <w:jc w:val="center"/>
        <w:rPr>
          <w:rFonts w:ascii="Times New Roman" w:hAnsi="Times New Roman"/>
          <w:sz w:val="27"/>
          <w:szCs w:val="27"/>
          <w:lang w:eastAsia="ar-SA"/>
        </w:rPr>
      </w:pPr>
      <w:r w:rsidRPr="008D6B9F">
        <w:rPr>
          <w:rFonts w:ascii="Times New Roman" w:hAnsi="Times New Roman"/>
          <w:sz w:val="27"/>
          <w:szCs w:val="27"/>
          <w:lang w:eastAsia="ar-SA"/>
        </w:rPr>
        <w:t xml:space="preserve"> О реализации общественно значимых проектов, направленных на улучшение благоустройства территории </w:t>
      </w:r>
      <w:r>
        <w:rPr>
          <w:rFonts w:ascii="Times New Roman" w:hAnsi="Times New Roman"/>
          <w:sz w:val="27"/>
          <w:szCs w:val="27"/>
          <w:lang w:eastAsia="ar-SA"/>
        </w:rPr>
        <w:t>Пиксясинского</w:t>
      </w:r>
      <w:r w:rsidRPr="008D6B9F">
        <w:rPr>
          <w:rFonts w:ascii="Times New Roman" w:hAnsi="Times New Roman"/>
          <w:sz w:val="27"/>
          <w:szCs w:val="27"/>
          <w:lang w:eastAsia="ar-SA"/>
        </w:rPr>
        <w:t xml:space="preserve"> сельско</w:t>
      </w:r>
      <w:r>
        <w:rPr>
          <w:rFonts w:ascii="Times New Roman" w:hAnsi="Times New Roman"/>
          <w:sz w:val="27"/>
          <w:szCs w:val="27"/>
          <w:lang w:eastAsia="ar-SA"/>
        </w:rPr>
        <w:t>г</w:t>
      </w:r>
      <w:r w:rsidRPr="008D6B9F">
        <w:rPr>
          <w:rFonts w:ascii="Times New Roman" w:hAnsi="Times New Roman"/>
          <w:sz w:val="27"/>
          <w:szCs w:val="27"/>
          <w:lang w:eastAsia="ar-SA"/>
        </w:rPr>
        <w:t>о поселения Ардатовского муниципального района Республики Мордовия</w:t>
      </w:r>
    </w:p>
    <w:p w:rsidR="00966277" w:rsidRPr="008D6B9F" w:rsidRDefault="00966277" w:rsidP="004C635A">
      <w:pPr>
        <w:suppressAutoHyphens/>
        <w:spacing w:after="0" w:line="240" w:lineRule="auto"/>
        <w:rPr>
          <w:rFonts w:ascii="Times New Roman" w:hAnsi="Times New Roman"/>
          <w:sz w:val="27"/>
          <w:szCs w:val="27"/>
          <w:lang w:eastAsia="ar-SA"/>
        </w:rPr>
      </w:pPr>
    </w:p>
    <w:p w:rsidR="00966277" w:rsidRPr="008D6B9F" w:rsidRDefault="00966277" w:rsidP="004C635A">
      <w:pPr>
        <w:suppressAutoHyphens/>
        <w:spacing w:after="0" w:line="240" w:lineRule="auto"/>
        <w:jc w:val="both"/>
        <w:rPr>
          <w:rFonts w:ascii="Times New Roman" w:hAnsi="Times New Roman"/>
          <w:sz w:val="27"/>
          <w:szCs w:val="27"/>
          <w:lang w:eastAsia="ar-SA"/>
        </w:rPr>
      </w:pPr>
      <w:r w:rsidRPr="008D6B9F">
        <w:rPr>
          <w:rFonts w:ascii="Times New Roman" w:hAnsi="Times New Roman"/>
          <w:sz w:val="27"/>
          <w:szCs w:val="27"/>
          <w:lang w:eastAsia="ar-SA"/>
        </w:rPr>
        <w:t xml:space="preserve">  На основании постановления Правительства РФ от 31.05.2019 №696 «Об утверждении государственной программы Российской Федерации «Комплексное развитие сельских территорий» и о внесении изменений в некоторые акты Правительства Российской Федерации», в соответствии с Бюджетным кодексом РФ, Градостроительным кодексом Российской Федерации, Федеральным Законом от 06.10.2003 № 131-ФЗ «Об общих принципах организации местного самоуправления в Российской Федерации», администрация </w:t>
      </w:r>
      <w:r>
        <w:rPr>
          <w:rFonts w:ascii="Times New Roman" w:hAnsi="Times New Roman"/>
          <w:sz w:val="27"/>
          <w:szCs w:val="27"/>
          <w:lang w:eastAsia="ar-SA"/>
        </w:rPr>
        <w:t>Пиксясинского</w:t>
      </w:r>
      <w:r w:rsidRPr="008D6B9F">
        <w:rPr>
          <w:rFonts w:ascii="Times New Roman" w:hAnsi="Times New Roman"/>
          <w:sz w:val="27"/>
          <w:szCs w:val="27"/>
          <w:lang w:eastAsia="ar-SA"/>
        </w:rPr>
        <w:t xml:space="preserve"> с</w:t>
      </w:r>
      <w:r>
        <w:rPr>
          <w:rFonts w:ascii="Times New Roman" w:hAnsi="Times New Roman"/>
          <w:sz w:val="27"/>
          <w:szCs w:val="27"/>
          <w:lang w:eastAsia="ar-SA"/>
        </w:rPr>
        <w:t>ельского поселения постановляет</w:t>
      </w:r>
      <w:r w:rsidRPr="008D6B9F">
        <w:rPr>
          <w:rFonts w:ascii="Times New Roman" w:hAnsi="Times New Roman"/>
          <w:sz w:val="27"/>
          <w:szCs w:val="27"/>
          <w:lang w:eastAsia="ar-SA"/>
        </w:rPr>
        <w:t>:</w:t>
      </w:r>
    </w:p>
    <w:p w:rsidR="00966277" w:rsidRPr="008D6B9F" w:rsidRDefault="00966277" w:rsidP="004C635A">
      <w:pPr>
        <w:suppressAutoHyphens/>
        <w:spacing w:after="0" w:line="240" w:lineRule="auto"/>
        <w:rPr>
          <w:rFonts w:ascii="Times New Roman" w:hAnsi="Times New Roman"/>
          <w:sz w:val="27"/>
          <w:szCs w:val="27"/>
          <w:lang w:eastAsia="ar-SA"/>
        </w:rPr>
      </w:pPr>
    </w:p>
    <w:p w:rsidR="00966277" w:rsidRPr="008D6B9F" w:rsidRDefault="00966277" w:rsidP="004C635A">
      <w:pPr>
        <w:suppressAutoHyphens/>
        <w:spacing w:after="0" w:line="240" w:lineRule="auto"/>
        <w:jc w:val="both"/>
        <w:rPr>
          <w:rFonts w:ascii="Times New Roman" w:hAnsi="Times New Roman"/>
          <w:sz w:val="27"/>
          <w:szCs w:val="27"/>
          <w:lang w:eastAsia="ar-SA"/>
        </w:rPr>
      </w:pPr>
      <w:r w:rsidRPr="008D6B9F">
        <w:rPr>
          <w:rFonts w:ascii="Times New Roman" w:hAnsi="Times New Roman"/>
          <w:sz w:val="27"/>
          <w:szCs w:val="27"/>
          <w:lang w:eastAsia="ar-SA"/>
        </w:rPr>
        <w:t xml:space="preserve">     1.Реализовать в 202</w:t>
      </w:r>
      <w:r>
        <w:rPr>
          <w:rFonts w:ascii="Times New Roman" w:hAnsi="Times New Roman"/>
          <w:sz w:val="27"/>
          <w:szCs w:val="27"/>
          <w:lang w:eastAsia="ar-SA"/>
        </w:rPr>
        <w:t>5</w:t>
      </w:r>
      <w:r w:rsidRPr="008D6B9F">
        <w:rPr>
          <w:rFonts w:ascii="Times New Roman" w:hAnsi="Times New Roman"/>
          <w:sz w:val="27"/>
          <w:szCs w:val="27"/>
          <w:lang w:eastAsia="ar-SA"/>
        </w:rPr>
        <w:t xml:space="preserve"> году на территории </w:t>
      </w:r>
      <w:r>
        <w:rPr>
          <w:rFonts w:ascii="Times New Roman" w:hAnsi="Times New Roman"/>
          <w:sz w:val="27"/>
          <w:szCs w:val="27"/>
          <w:lang w:eastAsia="ar-SA"/>
        </w:rPr>
        <w:t>Пиксясинского</w:t>
      </w:r>
      <w:r w:rsidRPr="008D6B9F">
        <w:rPr>
          <w:rFonts w:ascii="Times New Roman" w:hAnsi="Times New Roman"/>
          <w:sz w:val="27"/>
          <w:szCs w:val="27"/>
          <w:lang w:eastAsia="ar-SA"/>
        </w:rPr>
        <w:t xml:space="preserve"> сельского поселения Ардатовского муниципального района Республики Мордовия общественно значимый проект </w:t>
      </w:r>
      <w:r w:rsidRPr="00C357B8">
        <w:rPr>
          <w:rFonts w:ascii="Times New Roman" w:hAnsi="Times New Roman"/>
          <w:sz w:val="28"/>
          <w:szCs w:val="28"/>
          <w:lang w:eastAsia="ar-SA"/>
        </w:rPr>
        <w:t xml:space="preserve">«Благоустройство </w:t>
      </w:r>
      <w:r>
        <w:rPr>
          <w:rFonts w:ascii="Times New Roman" w:hAnsi="Times New Roman"/>
          <w:sz w:val="28"/>
          <w:szCs w:val="28"/>
          <w:lang w:eastAsia="ar-SA"/>
        </w:rPr>
        <w:t>спортивной</w:t>
      </w:r>
      <w:r w:rsidRPr="00C357B8">
        <w:rPr>
          <w:rFonts w:ascii="Times New Roman" w:hAnsi="Times New Roman"/>
          <w:sz w:val="28"/>
          <w:szCs w:val="28"/>
          <w:lang w:eastAsia="ar-SA"/>
        </w:rPr>
        <w:t xml:space="preserve"> площадки  на территории </w:t>
      </w:r>
      <w:r>
        <w:rPr>
          <w:rFonts w:ascii="Times New Roman" w:hAnsi="Times New Roman"/>
          <w:sz w:val="28"/>
          <w:szCs w:val="28"/>
          <w:lang w:eastAsia="ar-SA"/>
        </w:rPr>
        <w:t>Пиксясинского</w:t>
      </w:r>
      <w:r w:rsidRPr="00C357B8">
        <w:rPr>
          <w:rFonts w:ascii="Times New Roman" w:hAnsi="Times New Roman"/>
          <w:sz w:val="28"/>
          <w:szCs w:val="28"/>
          <w:lang w:eastAsia="ar-SA"/>
        </w:rPr>
        <w:t xml:space="preserve"> сельского поселения Ардатовского муниципального района Республики Мордовия</w:t>
      </w:r>
      <w:r>
        <w:rPr>
          <w:rFonts w:ascii="Times New Roman" w:hAnsi="Times New Roman"/>
          <w:sz w:val="27"/>
          <w:szCs w:val="27"/>
          <w:lang w:eastAsia="ar-SA"/>
        </w:rPr>
        <w:t>»</w:t>
      </w:r>
      <w:r w:rsidRPr="008D6B9F">
        <w:rPr>
          <w:rFonts w:ascii="Times New Roman" w:hAnsi="Times New Roman"/>
          <w:sz w:val="27"/>
          <w:szCs w:val="27"/>
          <w:lang w:eastAsia="ar-SA"/>
        </w:rPr>
        <w:t>.</w:t>
      </w:r>
    </w:p>
    <w:p w:rsidR="00966277" w:rsidRPr="008D6B9F" w:rsidRDefault="00966277" w:rsidP="004C635A">
      <w:pPr>
        <w:suppressAutoHyphens/>
        <w:spacing w:after="0" w:line="240" w:lineRule="auto"/>
        <w:jc w:val="both"/>
        <w:rPr>
          <w:rFonts w:ascii="Times New Roman" w:hAnsi="Times New Roman"/>
          <w:sz w:val="27"/>
          <w:szCs w:val="27"/>
          <w:lang w:eastAsia="ar-SA"/>
        </w:rPr>
      </w:pPr>
      <w:r w:rsidRPr="008D6B9F">
        <w:rPr>
          <w:rFonts w:ascii="Times New Roman" w:hAnsi="Times New Roman"/>
          <w:sz w:val="27"/>
          <w:szCs w:val="27"/>
          <w:lang w:eastAsia="ar-SA"/>
        </w:rPr>
        <w:t xml:space="preserve">  2.Утвердить паспорт общественно значимого  проекта по территории </w:t>
      </w:r>
      <w:r>
        <w:rPr>
          <w:rFonts w:ascii="Times New Roman" w:hAnsi="Times New Roman"/>
          <w:sz w:val="27"/>
          <w:szCs w:val="27"/>
          <w:lang w:eastAsia="ar-SA"/>
        </w:rPr>
        <w:t xml:space="preserve">Пиксясинского сельского поселения  </w:t>
      </w:r>
      <w:r w:rsidRPr="00C357B8">
        <w:rPr>
          <w:rFonts w:ascii="Times New Roman" w:hAnsi="Times New Roman"/>
          <w:sz w:val="28"/>
          <w:szCs w:val="28"/>
          <w:lang w:eastAsia="ar-SA"/>
        </w:rPr>
        <w:t xml:space="preserve">«Благоустройство </w:t>
      </w:r>
      <w:r>
        <w:rPr>
          <w:rFonts w:ascii="Times New Roman" w:hAnsi="Times New Roman"/>
          <w:sz w:val="28"/>
          <w:szCs w:val="28"/>
          <w:lang w:eastAsia="ar-SA"/>
        </w:rPr>
        <w:t>спортивн</w:t>
      </w:r>
      <w:r w:rsidRPr="00C357B8">
        <w:rPr>
          <w:rFonts w:ascii="Times New Roman" w:hAnsi="Times New Roman"/>
          <w:sz w:val="28"/>
          <w:szCs w:val="28"/>
          <w:lang w:eastAsia="ar-SA"/>
        </w:rPr>
        <w:t xml:space="preserve">ой площадки  на территории </w:t>
      </w:r>
      <w:r>
        <w:rPr>
          <w:rFonts w:ascii="Times New Roman" w:hAnsi="Times New Roman"/>
          <w:sz w:val="28"/>
          <w:szCs w:val="28"/>
          <w:lang w:eastAsia="ar-SA"/>
        </w:rPr>
        <w:t>Пиксясинского</w:t>
      </w:r>
      <w:r w:rsidRPr="00C357B8">
        <w:rPr>
          <w:rFonts w:ascii="Times New Roman" w:hAnsi="Times New Roman"/>
          <w:sz w:val="28"/>
          <w:szCs w:val="28"/>
          <w:lang w:eastAsia="ar-SA"/>
        </w:rPr>
        <w:t xml:space="preserve"> сельского поселения Ардатовского муниципального района Республики Мордовия»</w:t>
      </w:r>
      <w:r w:rsidRPr="008D6B9F">
        <w:rPr>
          <w:rFonts w:ascii="Times New Roman" w:hAnsi="Times New Roman"/>
          <w:sz w:val="27"/>
          <w:szCs w:val="27"/>
          <w:lang w:eastAsia="ar-SA"/>
        </w:rPr>
        <w:t>, согласно прил</w:t>
      </w:r>
      <w:r>
        <w:rPr>
          <w:rFonts w:ascii="Times New Roman" w:hAnsi="Times New Roman"/>
          <w:sz w:val="27"/>
          <w:szCs w:val="27"/>
          <w:lang w:eastAsia="ar-SA"/>
        </w:rPr>
        <w:t>ожения к настоящему постановлению</w:t>
      </w:r>
      <w:r w:rsidRPr="008D6B9F">
        <w:rPr>
          <w:rFonts w:ascii="Times New Roman" w:hAnsi="Times New Roman"/>
          <w:sz w:val="27"/>
          <w:szCs w:val="27"/>
          <w:lang w:eastAsia="ar-SA"/>
        </w:rPr>
        <w:t>.</w:t>
      </w:r>
    </w:p>
    <w:p w:rsidR="00966277" w:rsidRPr="008D6B9F" w:rsidRDefault="00966277" w:rsidP="004C635A">
      <w:pPr>
        <w:suppressAutoHyphens/>
        <w:spacing w:after="0" w:line="240" w:lineRule="auto"/>
        <w:jc w:val="both"/>
        <w:rPr>
          <w:rFonts w:ascii="Times New Roman" w:hAnsi="Times New Roman"/>
          <w:sz w:val="27"/>
          <w:szCs w:val="27"/>
          <w:lang w:eastAsia="ar-SA"/>
        </w:rPr>
      </w:pPr>
      <w:r w:rsidRPr="008D6B9F">
        <w:rPr>
          <w:rFonts w:ascii="Times New Roman" w:hAnsi="Times New Roman"/>
          <w:sz w:val="27"/>
          <w:szCs w:val="27"/>
          <w:lang w:eastAsia="ar-SA"/>
        </w:rPr>
        <w:t xml:space="preserve">   3.Утвердить сводно-сметный расчет стро</w:t>
      </w:r>
      <w:r>
        <w:rPr>
          <w:rFonts w:ascii="Times New Roman" w:hAnsi="Times New Roman"/>
          <w:sz w:val="27"/>
          <w:szCs w:val="27"/>
          <w:lang w:eastAsia="ar-SA"/>
        </w:rPr>
        <w:t xml:space="preserve">ительства в отношении объекта:  </w:t>
      </w:r>
      <w:r w:rsidRPr="00C357B8">
        <w:rPr>
          <w:rFonts w:ascii="Times New Roman" w:hAnsi="Times New Roman"/>
          <w:sz w:val="28"/>
          <w:szCs w:val="28"/>
          <w:lang w:eastAsia="ar-SA"/>
        </w:rPr>
        <w:t xml:space="preserve">«Благоустройство </w:t>
      </w:r>
      <w:r>
        <w:rPr>
          <w:rFonts w:ascii="Times New Roman" w:hAnsi="Times New Roman"/>
          <w:sz w:val="28"/>
          <w:szCs w:val="28"/>
          <w:lang w:eastAsia="ar-SA"/>
        </w:rPr>
        <w:t>спортивной</w:t>
      </w:r>
      <w:r w:rsidRPr="00C357B8">
        <w:rPr>
          <w:rFonts w:ascii="Times New Roman" w:hAnsi="Times New Roman"/>
          <w:sz w:val="28"/>
          <w:szCs w:val="28"/>
          <w:lang w:eastAsia="ar-SA"/>
        </w:rPr>
        <w:t xml:space="preserve"> площадки  на территории </w:t>
      </w:r>
      <w:r>
        <w:rPr>
          <w:rFonts w:ascii="Times New Roman" w:hAnsi="Times New Roman"/>
          <w:sz w:val="28"/>
          <w:szCs w:val="28"/>
          <w:lang w:eastAsia="ar-SA"/>
        </w:rPr>
        <w:t>Пиксясинского</w:t>
      </w:r>
      <w:r w:rsidRPr="00C357B8">
        <w:rPr>
          <w:rFonts w:ascii="Times New Roman" w:hAnsi="Times New Roman"/>
          <w:sz w:val="28"/>
          <w:szCs w:val="28"/>
          <w:lang w:eastAsia="ar-SA"/>
        </w:rPr>
        <w:t xml:space="preserve"> сельского поселения Ардатовского муниципального района Республики Мордовия</w:t>
      </w:r>
      <w:r>
        <w:rPr>
          <w:rFonts w:ascii="Times New Roman" w:hAnsi="Times New Roman"/>
          <w:sz w:val="28"/>
          <w:szCs w:val="28"/>
          <w:lang w:eastAsia="ar-SA"/>
        </w:rPr>
        <w:t>»</w:t>
      </w:r>
      <w:r>
        <w:rPr>
          <w:rFonts w:ascii="Times New Roman" w:hAnsi="Times New Roman"/>
          <w:sz w:val="27"/>
          <w:szCs w:val="27"/>
          <w:lang w:eastAsia="ar-SA"/>
        </w:rPr>
        <w:t xml:space="preserve"> </w:t>
      </w:r>
      <w:r w:rsidRPr="008D6B9F">
        <w:rPr>
          <w:rFonts w:ascii="Times New Roman" w:hAnsi="Times New Roman"/>
          <w:sz w:val="27"/>
          <w:szCs w:val="27"/>
          <w:lang w:eastAsia="ar-SA"/>
        </w:rPr>
        <w:t xml:space="preserve">в сумме </w:t>
      </w:r>
      <w:r>
        <w:rPr>
          <w:rFonts w:ascii="Times New Roman" w:hAnsi="Times New Roman"/>
          <w:sz w:val="27"/>
          <w:szCs w:val="27"/>
          <w:lang w:eastAsia="ar-SA"/>
        </w:rPr>
        <w:t xml:space="preserve">2 019,920 </w:t>
      </w:r>
      <w:r w:rsidRPr="008D6B9F">
        <w:rPr>
          <w:rFonts w:ascii="Times New Roman" w:hAnsi="Times New Roman"/>
          <w:sz w:val="27"/>
          <w:szCs w:val="27"/>
          <w:lang w:eastAsia="ar-SA"/>
        </w:rPr>
        <w:t>тыс.рублей.</w:t>
      </w:r>
    </w:p>
    <w:p w:rsidR="00966277" w:rsidRPr="008D6B9F" w:rsidRDefault="00966277" w:rsidP="004C635A">
      <w:pPr>
        <w:suppressAutoHyphens/>
        <w:autoSpaceDN w:val="0"/>
        <w:spacing w:after="0"/>
        <w:jc w:val="both"/>
        <w:textAlignment w:val="baseline"/>
        <w:rPr>
          <w:rFonts w:ascii="Times New Roman" w:hAnsi="Times New Roman"/>
          <w:color w:val="000000"/>
          <w:kern w:val="3"/>
          <w:sz w:val="27"/>
          <w:szCs w:val="27"/>
          <w:lang w:eastAsia="ru-RU"/>
        </w:rPr>
      </w:pPr>
      <w:r w:rsidRPr="008D6B9F">
        <w:rPr>
          <w:rFonts w:ascii="Times New Roman" w:hAnsi="Times New Roman"/>
          <w:color w:val="000000"/>
          <w:kern w:val="3"/>
          <w:sz w:val="27"/>
          <w:szCs w:val="27"/>
          <w:lang w:eastAsia="ru-RU"/>
        </w:rPr>
        <w:t xml:space="preserve">   4. Настоящее постановление вступает в силу со дня его обнародования и подлежит размещению на официальном сайте администрации </w:t>
      </w:r>
      <w:r>
        <w:rPr>
          <w:rFonts w:ascii="Times New Roman" w:hAnsi="Times New Roman"/>
          <w:sz w:val="27"/>
          <w:szCs w:val="27"/>
          <w:lang w:eastAsia="ar-SA"/>
        </w:rPr>
        <w:t>Пиксясинского</w:t>
      </w:r>
      <w:r w:rsidRPr="008D6B9F">
        <w:rPr>
          <w:rFonts w:ascii="Times New Roman" w:hAnsi="Times New Roman"/>
          <w:color w:val="000000"/>
          <w:kern w:val="3"/>
          <w:sz w:val="27"/>
          <w:szCs w:val="27"/>
          <w:lang w:eastAsia="ru-RU"/>
        </w:rPr>
        <w:t xml:space="preserve"> сельского поселения Ардатовского муниципального района Республики Мордовия.</w:t>
      </w:r>
    </w:p>
    <w:p w:rsidR="00966277" w:rsidRPr="008D6B9F" w:rsidRDefault="00966277" w:rsidP="004C635A">
      <w:pPr>
        <w:suppressAutoHyphens/>
        <w:autoSpaceDN w:val="0"/>
        <w:spacing w:after="0" w:line="288" w:lineRule="auto"/>
        <w:ind w:firstLine="510"/>
        <w:jc w:val="both"/>
        <w:textAlignment w:val="baseline"/>
        <w:rPr>
          <w:rFonts w:ascii="Times New Roman" w:hAnsi="Times New Roman"/>
          <w:color w:val="000000"/>
          <w:kern w:val="3"/>
          <w:sz w:val="27"/>
          <w:szCs w:val="27"/>
          <w:lang w:eastAsia="ru-RU"/>
        </w:rPr>
      </w:pPr>
      <w:r w:rsidRPr="008D6B9F">
        <w:rPr>
          <w:rFonts w:ascii="Times New Roman" w:hAnsi="Times New Roman"/>
          <w:color w:val="000000"/>
          <w:kern w:val="3"/>
          <w:sz w:val="27"/>
          <w:szCs w:val="27"/>
          <w:lang w:eastAsia="ru-RU"/>
        </w:rPr>
        <w:t>5. Контроль за исполнением настоящего постановления оставляю за собой.</w:t>
      </w:r>
    </w:p>
    <w:p w:rsidR="00966277" w:rsidRPr="008D6B9F" w:rsidRDefault="00966277" w:rsidP="004C635A">
      <w:pPr>
        <w:suppressAutoHyphens/>
        <w:spacing w:after="0" w:line="240" w:lineRule="auto"/>
        <w:jc w:val="both"/>
        <w:rPr>
          <w:rFonts w:ascii="Times New Roman" w:hAnsi="Times New Roman"/>
          <w:sz w:val="27"/>
          <w:szCs w:val="27"/>
          <w:lang w:eastAsia="ar-SA"/>
        </w:rPr>
      </w:pPr>
    </w:p>
    <w:p w:rsidR="00966277" w:rsidRDefault="00966277" w:rsidP="00C357B8">
      <w:pPr>
        <w:suppressAutoHyphens/>
        <w:spacing w:after="0" w:line="240" w:lineRule="auto"/>
        <w:jc w:val="both"/>
      </w:pPr>
      <w:r>
        <w:rPr>
          <w:rFonts w:ascii="Times New Roman" w:hAnsi="Times New Roman"/>
          <w:sz w:val="27"/>
          <w:szCs w:val="27"/>
          <w:lang w:eastAsia="ar-SA"/>
        </w:rPr>
        <w:t>Глава Пиксясинского</w:t>
      </w:r>
      <w:r w:rsidRPr="008D6B9F">
        <w:rPr>
          <w:rFonts w:ascii="Times New Roman" w:hAnsi="Times New Roman"/>
          <w:sz w:val="27"/>
          <w:szCs w:val="27"/>
          <w:lang w:eastAsia="ar-SA"/>
        </w:rPr>
        <w:t xml:space="preserve"> сельского поселения      </w:t>
      </w:r>
      <w:r>
        <w:rPr>
          <w:rFonts w:ascii="Times New Roman" w:hAnsi="Times New Roman"/>
          <w:sz w:val="27"/>
          <w:szCs w:val="27"/>
          <w:lang w:eastAsia="ar-SA"/>
        </w:rPr>
        <w:t xml:space="preserve">   </w:t>
      </w:r>
      <w:bookmarkStart w:id="0" w:name="_GoBack"/>
      <w:bookmarkEnd w:id="0"/>
      <w:r>
        <w:rPr>
          <w:rFonts w:ascii="Times New Roman" w:hAnsi="Times New Roman"/>
          <w:sz w:val="27"/>
          <w:szCs w:val="27"/>
          <w:lang w:eastAsia="ar-SA"/>
        </w:rPr>
        <w:t xml:space="preserve">                        В.Н.Громов</w:t>
      </w:r>
    </w:p>
    <w:sectPr w:rsidR="00966277" w:rsidSect="000D46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185E"/>
    <w:rsid w:val="000060AA"/>
    <w:rsid w:val="000068FA"/>
    <w:rsid w:val="00022E3B"/>
    <w:rsid w:val="00025D0E"/>
    <w:rsid w:val="00027126"/>
    <w:rsid w:val="000427DF"/>
    <w:rsid w:val="00056294"/>
    <w:rsid w:val="00056621"/>
    <w:rsid w:val="00073265"/>
    <w:rsid w:val="000845F7"/>
    <w:rsid w:val="00084C34"/>
    <w:rsid w:val="00091862"/>
    <w:rsid w:val="000971F2"/>
    <w:rsid w:val="000A1068"/>
    <w:rsid w:val="000B2411"/>
    <w:rsid w:val="000B337A"/>
    <w:rsid w:val="000C064D"/>
    <w:rsid w:val="000C36CE"/>
    <w:rsid w:val="000C60AF"/>
    <w:rsid w:val="000D46A7"/>
    <w:rsid w:val="001171DE"/>
    <w:rsid w:val="00120335"/>
    <w:rsid w:val="00134532"/>
    <w:rsid w:val="00143666"/>
    <w:rsid w:val="001564C8"/>
    <w:rsid w:val="00163550"/>
    <w:rsid w:val="00173522"/>
    <w:rsid w:val="0019424A"/>
    <w:rsid w:val="001A3834"/>
    <w:rsid w:val="001A5A13"/>
    <w:rsid w:val="001C47A7"/>
    <w:rsid w:val="001D6048"/>
    <w:rsid w:val="001E6E50"/>
    <w:rsid w:val="001F1057"/>
    <w:rsid w:val="001F41E4"/>
    <w:rsid w:val="00203BD1"/>
    <w:rsid w:val="00214270"/>
    <w:rsid w:val="00215305"/>
    <w:rsid w:val="002175F3"/>
    <w:rsid w:val="00221AC1"/>
    <w:rsid w:val="00227E3D"/>
    <w:rsid w:val="00240CAF"/>
    <w:rsid w:val="00243602"/>
    <w:rsid w:val="00256561"/>
    <w:rsid w:val="00260D95"/>
    <w:rsid w:val="00261585"/>
    <w:rsid w:val="00263984"/>
    <w:rsid w:val="00274270"/>
    <w:rsid w:val="00292DF9"/>
    <w:rsid w:val="002933D6"/>
    <w:rsid w:val="0029638E"/>
    <w:rsid w:val="002A4313"/>
    <w:rsid w:val="002A5F4E"/>
    <w:rsid w:val="002B12D1"/>
    <w:rsid w:val="002B188F"/>
    <w:rsid w:val="002B4A24"/>
    <w:rsid w:val="002C460F"/>
    <w:rsid w:val="002D1EC8"/>
    <w:rsid w:val="002D3A52"/>
    <w:rsid w:val="002D4220"/>
    <w:rsid w:val="002D5484"/>
    <w:rsid w:val="002E41CD"/>
    <w:rsid w:val="002E4398"/>
    <w:rsid w:val="002E68FB"/>
    <w:rsid w:val="002F2341"/>
    <w:rsid w:val="002F271F"/>
    <w:rsid w:val="002F3AC8"/>
    <w:rsid w:val="00306BD1"/>
    <w:rsid w:val="00307207"/>
    <w:rsid w:val="00327414"/>
    <w:rsid w:val="00331226"/>
    <w:rsid w:val="00336DD4"/>
    <w:rsid w:val="0034793E"/>
    <w:rsid w:val="00352579"/>
    <w:rsid w:val="00355B35"/>
    <w:rsid w:val="00356CEE"/>
    <w:rsid w:val="00374BDD"/>
    <w:rsid w:val="003810DA"/>
    <w:rsid w:val="00396ECD"/>
    <w:rsid w:val="003A195D"/>
    <w:rsid w:val="003C1539"/>
    <w:rsid w:val="003E0DCF"/>
    <w:rsid w:val="003E1567"/>
    <w:rsid w:val="003F4F7D"/>
    <w:rsid w:val="003F58CA"/>
    <w:rsid w:val="004267DC"/>
    <w:rsid w:val="0044646F"/>
    <w:rsid w:val="00453B2A"/>
    <w:rsid w:val="00455593"/>
    <w:rsid w:val="004633BE"/>
    <w:rsid w:val="004640F4"/>
    <w:rsid w:val="00465CBE"/>
    <w:rsid w:val="00471105"/>
    <w:rsid w:val="00480D7A"/>
    <w:rsid w:val="00486FDF"/>
    <w:rsid w:val="0049250E"/>
    <w:rsid w:val="004A6386"/>
    <w:rsid w:val="004C3AB4"/>
    <w:rsid w:val="004C635A"/>
    <w:rsid w:val="004D4365"/>
    <w:rsid w:val="004F6E26"/>
    <w:rsid w:val="00530EC8"/>
    <w:rsid w:val="00532BED"/>
    <w:rsid w:val="00561A6A"/>
    <w:rsid w:val="00563DAD"/>
    <w:rsid w:val="00570F80"/>
    <w:rsid w:val="0057660D"/>
    <w:rsid w:val="00587D8B"/>
    <w:rsid w:val="005962FE"/>
    <w:rsid w:val="005A0073"/>
    <w:rsid w:val="005A185E"/>
    <w:rsid w:val="005B7814"/>
    <w:rsid w:val="005B781F"/>
    <w:rsid w:val="005B7C6D"/>
    <w:rsid w:val="005C1EB6"/>
    <w:rsid w:val="005C20E0"/>
    <w:rsid w:val="005C4EFA"/>
    <w:rsid w:val="005D025F"/>
    <w:rsid w:val="005D2CF0"/>
    <w:rsid w:val="005D59F3"/>
    <w:rsid w:val="005E7377"/>
    <w:rsid w:val="00601BDA"/>
    <w:rsid w:val="00614027"/>
    <w:rsid w:val="006228F5"/>
    <w:rsid w:val="00642F25"/>
    <w:rsid w:val="00644AAD"/>
    <w:rsid w:val="00646570"/>
    <w:rsid w:val="00667A1D"/>
    <w:rsid w:val="00680D59"/>
    <w:rsid w:val="006903E3"/>
    <w:rsid w:val="00693DFA"/>
    <w:rsid w:val="00697177"/>
    <w:rsid w:val="006A2477"/>
    <w:rsid w:val="006B6E03"/>
    <w:rsid w:val="006B7BC5"/>
    <w:rsid w:val="006C0437"/>
    <w:rsid w:val="006C4458"/>
    <w:rsid w:val="006D0FA1"/>
    <w:rsid w:val="006D16D5"/>
    <w:rsid w:val="006D6215"/>
    <w:rsid w:val="006E4D69"/>
    <w:rsid w:val="006F230C"/>
    <w:rsid w:val="006F2B9E"/>
    <w:rsid w:val="00713CE6"/>
    <w:rsid w:val="007140BC"/>
    <w:rsid w:val="00726E12"/>
    <w:rsid w:val="00727E51"/>
    <w:rsid w:val="0073736A"/>
    <w:rsid w:val="00740E85"/>
    <w:rsid w:val="007412D3"/>
    <w:rsid w:val="0076478F"/>
    <w:rsid w:val="007706DE"/>
    <w:rsid w:val="00796E82"/>
    <w:rsid w:val="007A0BAA"/>
    <w:rsid w:val="007A2159"/>
    <w:rsid w:val="007B0F5C"/>
    <w:rsid w:val="007B6BB0"/>
    <w:rsid w:val="007C5F40"/>
    <w:rsid w:val="007E26C0"/>
    <w:rsid w:val="007F42D3"/>
    <w:rsid w:val="007F5F84"/>
    <w:rsid w:val="00800A0A"/>
    <w:rsid w:val="008023B9"/>
    <w:rsid w:val="008214B3"/>
    <w:rsid w:val="008226E6"/>
    <w:rsid w:val="008257D6"/>
    <w:rsid w:val="00831A4F"/>
    <w:rsid w:val="008373FD"/>
    <w:rsid w:val="008402DD"/>
    <w:rsid w:val="00847FE1"/>
    <w:rsid w:val="00850011"/>
    <w:rsid w:val="008501CB"/>
    <w:rsid w:val="008709A0"/>
    <w:rsid w:val="0087683B"/>
    <w:rsid w:val="00880721"/>
    <w:rsid w:val="0089018C"/>
    <w:rsid w:val="00893AC1"/>
    <w:rsid w:val="008953CB"/>
    <w:rsid w:val="008A4557"/>
    <w:rsid w:val="008A6489"/>
    <w:rsid w:val="008B7FF1"/>
    <w:rsid w:val="008C0521"/>
    <w:rsid w:val="008C3E47"/>
    <w:rsid w:val="008D3273"/>
    <w:rsid w:val="008D6B9F"/>
    <w:rsid w:val="008E1AF6"/>
    <w:rsid w:val="008E1BB0"/>
    <w:rsid w:val="008F6A12"/>
    <w:rsid w:val="009031D4"/>
    <w:rsid w:val="009044D0"/>
    <w:rsid w:val="00926CBE"/>
    <w:rsid w:val="00930600"/>
    <w:rsid w:val="00944DA1"/>
    <w:rsid w:val="00955B8E"/>
    <w:rsid w:val="00962C84"/>
    <w:rsid w:val="00962F06"/>
    <w:rsid w:val="00963B83"/>
    <w:rsid w:val="00966277"/>
    <w:rsid w:val="00966631"/>
    <w:rsid w:val="00974B68"/>
    <w:rsid w:val="00984DB6"/>
    <w:rsid w:val="0098611A"/>
    <w:rsid w:val="00986A20"/>
    <w:rsid w:val="00987A0F"/>
    <w:rsid w:val="00997FDF"/>
    <w:rsid w:val="009B29E8"/>
    <w:rsid w:val="009C1936"/>
    <w:rsid w:val="009C3D94"/>
    <w:rsid w:val="009E1EB6"/>
    <w:rsid w:val="009F1EEC"/>
    <w:rsid w:val="009F7922"/>
    <w:rsid w:val="00A0783D"/>
    <w:rsid w:val="00A1625D"/>
    <w:rsid w:val="00A207B8"/>
    <w:rsid w:val="00A26FB9"/>
    <w:rsid w:val="00A31B90"/>
    <w:rsid w:val="00A34F77"/>
    <w:rsid w:val="00A512EF"/>
    <w:rsid w:val="00A62D43"/>
    <w:rsid w:val="00A73C32"/>
    <w:rsid w:val="00A82E5F"/>
    <w:rsid w:val="00A830F9"/>
    <w:rsid w:val="00A85011"/>
    <w:rsid w:val="00A9263B"/>
    <w:rsid w:val="00A94B64"/>
    <w:rsid w:val="00AA3808"/>
    <w:rsid w:val="00AB5E85"/>
    <w:rsid w:val="00AC1C4E"/>
    <w:rsid w:val="00AD07BA"/>
    <w:rsid w:val="00AE3953"/>
    <w:rsid w:val="00AE6C49"/>
    <w:rsid w:val="00AF3FA5"/>
    <w:rsid w:val="00B06FD9"/>
    <w:rsid w:val="00B11206"/>
    <w:rsid w:val="00B246F7"/>
    <w:rsid w:val="00B32119"/>
    <w:rsid w:val="00B361A9"/>
    <w:rsid w:val="00B36D9C"/>
    <w:rsid w:val="00B501EB"/>
    <w:rsid w:val="00B511ED"/>
    <w:rsid w:val="00B51A6A"/>
    <w:rsid w:val="00B5269A"/>
    <w:rsid w:val="00B566F0"/>
    <w:rsid w:val="00B5727E"/>
    <w:rsid w:val="00B64359"/>
    <w:rsid w:val="00B67453"/>
    <w:rsid w:val="00B70794"/>
    <w:rsid w:val="00B73373"/>
    <w:rsid w:val="00B865E1"/>
    <w:rsid w:val="00B9123B"/>
    <w:rsid w:val="00B93D7D"/>
    <w:rsid w:val="00B96B52"/>
    <w:rsid w:val="00BB5DFC"/>
    <w:rsid w:val="00BC2363"/>
    <w:rsid w:val="00BC49E6"/>
    <w:rsid w:val="00BE62F2"/>
    <w:rsid w:val="00BE7C15"/>
    <w:rsid w:val="00BE7E32"/>
    <w:rsid w:val="00BF644F"/>
    <w:rsid w:val="00C128F6"/>
    <w:rsid w:val="00C153A2"/>
    <w:rsid w:val="00C20CE0"/>
    <w:rsid w:val="00C26F4F"/>
    <w:rsid w:val="00C30367"/>
    <w:rsid w:val="00C314CB"/>
    <w:rsid w:val="00C326C2"/>
    <w:rsid w:val="00C357B8"/>
    <w:rsid w:val="00C44B3C"/>
    <w:rsid w:val="00C46861"/>
    <w:rsid w:val="00C5708F"/>
    <w:rsid w:val="00C600E5"/>
    <w:rsid w:val="00C61603"/>
    <w:rsid w:val="00C666D2"/>
    <w:rsid w:val="00C8479C"/>
    <w:rsid w:val="00C90DE8"/>
    <w:rsid w:val="00C961CE"/>
    <w:rsid w:val="00CA501D"/>
    <w:rsid w:val="00CB6DDB"/>
    <w:rsid w:val="00CB773C"/>
    <w:rsid w:val="00CC1129"/>
    <w:rsid w:val="00CD03F6"/>
    <w:rsid w:val="00CD0968"/>
    <w:rsid w:val="00CD2B97"/>
    <w:rsid w:val="00CD3D16"/>
    <w:rsid w:val="00CE7B55"/>
    <w:rsid w:val="00CF45EF"/>
    <w:rsid w:val="00CF7138"/>
    <w:rsid w:val="00D00F38"/>
    <w:rsid w:val="00D063A8"/>
    <w:rsid w:val="00D17146"/>
    <w:rsid w:val="00D20C02"/>
    <w:rsid w:val="00D35F5D"/>
    <w:rsid w:val="00D415FD"/>
    <w:rsid w:val="00D421F1"/>
    <w:rsid w:val="00D93F44"/>
    <w:rsid w:val="00DB1270"/>
    <w:rsid w:val="00DB12C8"/>
    <w:rsid w:val="00DB259A"/>
    <w:rsid w:val="00DB6639"/>
    <w:rsid w:val="00DC2BF5"/>
    <w:rsid w:val="00DC4400"/>
    <w:rsid w:val="00DD74E8"/>
    <w:rsid w:val="00DE75BE"/>
    <w:rsid w:val="00DF14F3"/>
    <w:rsid w:val="00DF3B98"/>
    <w:rsid w:val="00DF51DE"/>
    <w:rsid w:val="00DF657B"/>
    <w:rsid w:val="00E03E45"/>
    <w:rsid w:val="00E11ADA"/>
    <w:rsid w:val="00E16D52"/>
    <w:rsid w:val="00E318BE"/>
    <w:rsid w:val="00E34581"/>
    <w:rsid w:val="00E470B2"/>
    <w:rsid w:val="00E54746"/>
    <w:rsid w:val="00E57248"/>
    <w:rsid w:val="00E64D48"/>
    <w:rsid w:val="00E66346"/>
    <w:rsid w:val="00E67256"/>
    <w:rsid w:val="00E71408"/>
    <w:rsid w:val="00E748C4"/>
    <w:rsid w:val="00EA2D5C"/>
    <w:rsid w:val="00EA6481"/>
    <w:rsid w:val="00EB49AA"/>
    <w:rsid w:val="00EB72DA"/>
    <w:rsid w:val="00EC21EF"/>
    <w:rsid w:val="00ED3702"/>
    <w:rsid w:val="00ED698D"/>
    <w:rsid w:val="00EF3A8A"/>
    <w:rsid w:val="00EF4EBA"/>
    <w:rsid w:val="00F146E5"/>
    <w:rsid w:val="00F42FA4"/>
    <w:rsid w:val="00F46B6E"/>
    <w:rsid w:val="00F52E99"/>
    <w:rsid w:val="00F66E86"/>
    <w:rsid w:val="00F72ED2"/>
    <w:rsid w:val="00F86410"/>
    <w:rsid w:val="00F9366B"/>
    <w:rsid w:val="00FB0A2E"/>
    <w:rsid w:val="00FB3573"/>
    <w:rsid w:val="00FC0308"/>
    <w:rsid w:val="00FC6A13"/>
    <w:rsid w:val="00FD395E"/>
    <w:rsid w:val="00FD4AB3"/>
    <w:rsid w:val="00FD6320"/>
    <w:rsid w:val="00FD7131"/>
    <w:rsid w:val="00FF73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635A"/>
    <w:pPr>
      <w:spacing w:after="200" w:line="276" w:lineRule="auto"/>
    </w:pPr>
    <w:rPr>
      <w:rFonts w:eastAsia="Times New Roman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1</Pages>
  <Words>338</Words>
  <Characters>1927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</dc:creator>
  <cp:keywords/>
  <dc:description/>
  <cp:lastModifiedBy>user11</cp:lastModifiedBy>
  <cp:revision>3</cp:revision>
  <dcterms:created xsi:type="dcterms:W3CDTF">2024-04-08T07:38:00Z</dcterms:created>
  <dcterms:modified xsi:type="dcterms:W3CDTF">2024-04-08T12:09:00Z</dcterms:modified>
</cp:coreProperties>
</file>