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5D5" w:rsidRDefault="00E045D5" w:rsidP="00F27224">
      <w:pPr>
        <w:spacing w:after="0"/>
        <w:rPr>
          <w:rFonts w:ascii="Times New Roman" w:hAnsi="Times New Roman"/>
          <w:sz w:val="18"/>
          <w:szCs w:val="18"/>
        </w:rPr>
      </w:pPr>
      <w:bookmarkStart w:id="0" w:name="_GoBack"/>
      <w:bookmarkEnd w:id="0"/>
      <w:r>
        <w:rPr>
          <w:rFonts w:ascii="Times New Roman" w:hAnsi="Times New Roman"/>
          <w:sz w:val="16"/>
          <w:szCs w:val="16"/>
        </w:rPr>
        <w:t>ИНФОРМАЦИОННЫЙ БЮЛЛЕТЕНЬ</w:t>
      </w:r>
    </w:p>
    <w:p w:rsidR="00E045D5" w:rsidRDefault="00E045D5" w:rsidP="00F27224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ПИКСЯСИНСКОГО СЕЛЬСКОГО ПОСЕЛЕНИЯ</w:t>
      </w:r>
    </w:p>
    <w:p w:rsidR="00E045D5" w:rsidRDefault="00E045D5" w:rsidP="00F27224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АРДАТОВСКОГО МУНИЦИПАЛЬНОГО РАЙОНА</w:t>
      </w:r>
    </w:p>
    <w:p w:rsidR="00E045D5" w:rsidRDefault="00E045D5" w:rsidP="00F27224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Является официальным  печатным  изданием </w:t>
      </w:r>
    </w:p>
    <w:p w:rsidR="00E045D5" w:rsidRDefault="00E045D5" w:rsidP="00F27224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Пиксясинского сельского поселения                                                                                                                                                  </w:t>
      </w:r>
    </w:p>
    <w:p w:rsidR="00E045D5" w:rsidRDefault="00E045D5" w:rsidP="00F27224">
      <w:pPr>
        <w:spacing w:after="0"/>
        <w:rPr>
          <w:rFonts w:ascii="Times New Roman" w:hAnsi="Times New Roman"/>
          <w:sz w:val="18"/>
          <w:szCs w:val="18"/>
        </w:rPr>
      </w:pPr>
    </w:p>
    <w:p w:rsidR="00E045D5" w:rsidRDefault="00E045D5" w:rsidP="00F27224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От  24.01.2024                                                                                                                                                      №2</w:t>
      </w:r>
    </w:p>
    <w:p w:rsidR="00E045D5" w:rsidRDefault="00E045D5" w:rsidP="00C114F3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E045D5" w:rsidRPr="00C114F3" w:rsidRDefault="00E045D5" w:rsidP="00C114F3">
      <w:pPr>
        <w:spacing w:after="0" w:line="240" w:lineRule="auto"/>
        <w:jc w:val="center"/>
        <w:rPr>
          <w:rFonts w:ascii="Times New Roman" w:hAnsi="Times New Roman"/>
          <w:sz w:val="28"/>
        </w:rPr>
      </w:pPr>
      <w:r w:rsidRPr="00C114F3">
        <w:rPr>
          <w:rFonts w:ascii="Times New Roman" w:hAnsi="Times New Roman"/>
          <w:sz w:val="28"/>
        </w:rPr>
        <w:t>Уважаемые жители городских и сельских поселений Ардатовского муниципального района!</w:t>
      </w:r>
    </w:p>
    <w:p w:rsidR="00E045D5" w:rsidRPr="00C114F3" w:rsidRDefault="00E045D5" w:rsidP="00C114F3">
      <w:pPr>
        <w:spacing w:after="0" w:line="240" w:lineRule="exact"/>
        <w:jc w:val="center"/>
        <w:rPr>
          <w:rFonts w:ascii="Times New Roman" w:hAnsi="Times New Roman"/>
          <w:sz w:val="28"/>
        </w:rPr>
      </w:pPr>
    </w:p>
    <w:p w:rsidR="00E045D5" w:rsidRPr="00C114F3" w:rsidRDefault="00E045D5" w:rsidP="00C114F3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 w:rsidRPr="00C114F3">
        <w:rPr>
          <w:rFonts w:ascii="Times New Roman" w:hAnsi="Times New Roman"/>
          <w:sz w:val="28"/>
        </w:rPr>
        <w:t>Прокуратура Ардатовского района напоминает о недопущении образования свалочных очагов и навалов мусора. Не вывозите бытовые отходы в лесополосы, не оставляйте мусор возле обочин!</w:t>
      </w:r>
    </w:p>
    <w:p w:rsidR="00E045D5" w:rsidRPr="00C114F3" w:rsidRDefault="00E045D5" w:rsidP="00C114F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114F3">
        <w:rPr>
          <w:rFonts w:ascii="Times New Roman" w:hAnsi="Times New Roman"/>
          <w:sz w:val="28"/>
          <w:szCs w:val="28"/>
        </w:rPr>
        <w:t xml:space="preserve">Загрязнение поверхности почвы твердыми коммунальными отходами отличается от многих других техногенных воздействий тем, что оно дает постепенную нагрузку на среду, не вызывает быструю ответную реакцию. В составе мусора могут оказаться ядовитые вещества, такие, как ртуть или другие тяжелые металлы, химические соединения, которые растворяются в дождевых и снеговых водах и затем попадают в водоемы и грунтовые воды. </w:t>
      </w:r>
    </w:p>
    <w:p w:rsidR="00E045D5" w:rsidRPr="00C114F3" w:rsidRDefault="00E045D5" w:rsidP="00C114F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114F3">
        <w:rPr>
          <w:rFonts w:ascii="Times New Roman" w:hAnsi="Times New Roman"/>
          <w:sz w:val="28"/>
          <w:szCs w:val="28"/>
        </w:rPr>
        <w:t xml:space="preserve">В поверхности слоев свалок содержатся: цинк до 70%, медь, никель до 20%, кадмий, ртуть, свинец. </w:t>
      </w:r>
    </w:p>
    <w:p w:rsidR="00E045D5" w:rsidRPr="00C114F3" w:rsidRDefault="00E045D5" w:rsidP="00C114F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114F3">
        <w:rPr>
          <w:rFonts w:ascii="Times New Roman" w:hAnsi="Times New Roman"/>
          <w:sz w:val="28"/>
          <w:szCs w:val="28"/>
        </w:rPr>
        <w:t>Загрязнение растительности, в частности, выращиваемых овощей и фруктов происходит на расстоянии километра от свалки.</w:t>
      </w:r>
    </w:p>
    <w:p w:rsidR="00E045D5" w:rsidRPr="00C114F3" w:rsidRDefault="00E045D5" w:rsidP="00C114F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114F3">
        <w:rPr>
          <w:rFonts w:ascii="Times New Roman" w:hAnsi="Times New Roman"/>
          <w:sz w:val="28"/>
          <w:szCs w:val="28"/>
        </w:rPr>
        <w:t>В докладе Всемирной конференции представителей ВОЗ, касающемся влияние свалок на здоровье человека, опубликованы следующие данные:</w:t>
      </w:r>
    </w:p>
    <w:p w:rsidR="00E045D5" w:rsidRPr="00C114F3" w:rsidRDefault="00E045D5" w:rsidP="00C114F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114F3">
        <w:rPr>
          <w:rFonts w:ascii="Times New Roman" w:hAnsi="Times New Roman"/>
          <w:sz w:val="28"/>
          <w:szCs w:val="28"/>
        </w:rPr>
        <w:t>- на 63% повышен риск рождения младенцев с врожденными пороками развития у женщин, живущих рядом со свалками, оцененными как «области высокого риска», и на 12% - у женщин, проживающих рядом с неактивными свалками;</w:t>
      </w:r>
    </w:p>
    <w:p w:rsidR="00E045D5" w:rsidRPr="00C114F3" w:rsidRDefault="00E045D5" w:rsidP="00C114F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114F3">
        <w:rPr>
          <w:rFonts w:ascii="Times New Roman" w:hAnsi="Times New Roman"/>
          <w:sz w:val="28"/>
          <w:szCs w:val="28"/>
        </w:rPr>
        <w:t>- повышение риска развития у населения рака гортани, поджелудочной железы, печени;</w:t>
      </w:r>
    </w:p>
    <w:p w:rsidR="00E045D5" w:rsidRPr="00C114F3" w:rsidRDefault="00E045D5" w:rsidP="00C114F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114F3">
        <w:rPr>
          <w:rFonts w:ascii="Times New Roman" w:hAnsi="Times New Roman"/>
          <w:sz w:val="28"/>
          <w:szCs w:val="28"/>
        </w:rPr>
        <w:t>- увеличение заболеваний сердечно-сосудистой, нервной, мочеполовой систем;</w:t>
      </w:r>
    </w:p>
    <w:p w:rsidR="00E045D5" w:rsidRPr="00C114F3" w:rsidRDefault="00E045D5" w:rsidP="00C114F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114F3">
        <w:rPr>
          <w:rFonts w:ascii="Times New Roman" w:hAnsi="Times New Roman"/>
          <w:sz w:val="28"/>
          <w:szCs w:val="28"/>
        </w:rPr>
        <w:t>- оказывает долгосрочный эффект не только на живущих возле свалок людей, но и на их потомство.</w:t>
      </w:r>
    </w:p>
    <w:p w:rsidR="00E045D5" w:rsidRPr="00C114F3" w:rsidRDefault="00E045D5" w:rsidP="00C114F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114F3">
        <w:rPr>
          <w:rFonts w:ascii="Times New Roman" w:hAnsi="Times New Roman"/>
          <w:sz w:val="28"/>
          <w:szCs w:val="28"/>
        </w:rPr>
        <w:t>Кроме того, бродячие животные, грызуны и насекомые, питающиеся на свалках, являются источниками распространения различных опасных инфекционных заболеваний.</w:t>
      </w:r>
    </w:p>
    <w:p w:rsidR="00E045D5" w:rsidRPr="00C114F3" w:rsidRDefault="00E045D5" w:rsidP="00C114F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114F3">
        <w:rPr>
          <w:rFonts w:ascii="Times New Roman" w:hAnsi="Times New Roman"/>
          <w:sz w:val="28"/>
          <w:szCs w:val="28"/>
        </w:rPr>
        <w:t>Таким образом, вывоз отходов на несанкционированные свалки и навалы мусора представляют собой экологическую, эпидемиологическую опасности для всего живого.</w:t>
      </w:r>
    </w:p>
    <w:p w:rsidR="00E045D5" w:rsidRPr="00C114F3" w:rsidRDefault="00E045D5" w:rsidP="00C114F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114F3">
        <w:rPr>
          <w:rFonts w:ascii="Times New Roman" w:hAnsi="Times New Roman"/>
          <w:sz w:val="28"/>
          <w:szCs w:val="28"/>
        </w:rPr>
        <w:t>Только пересмотрев свое отношение к окружающей среде, как к среде обитания и жизнедеятельности человека, выработав ответственности за собственное благополучие и экологическое благополучие окружающей среды, и умение вести себя в ней в соответствии с общечеловеческими нормами морали, мы можем справиться с этой проблемой, создающей угрозу для всего живого на нашей планете!</w:t>
      </w:r>
    </w:p>
    <w:p w:rsidR="00E045D5" w:rsidRPr="00C114F3" w:rsidRDefault="00E045D5" w:rsidP="00C114F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114F3">
        <w:rPr>
          <w:rFonts w:ascii="Times New Roman" w:hAnsi="Times New Roman"/>
          <w:sz w:val="28"/>
        </w:rPr>
        <w:t xml:space="preserve">Также разъясняю, что согласно ст. 28 Федерального закона № 89-ФЗ «Об отходах производства и потребления» неисполнение или ненадлежащее исполнение законодательства Российской Федерации в области обращения с отходами влечет за собой дисциплинарную, административную, уголовную и гражданско-правовую ответственность в соответствии с законодательством Российской Федерации. </w:t>
      </w:r>
    </w:p>
    <w:p w:rsidR="00E045D5" w:rsidRPr="00C114F3" w:rsidRDefault="00E045D5" w:rsidP="00C114F3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 w:rsidRPr="00C114F3">
        <w:rPr>
          <w:rFonts w:ascii="Times New Roman" w:hAnsi="Times New Roman"/>
          <w:sz w:val="28"/>
        </w:rPr>
        <w:t>Ответственность за организацию несанкционированной свалки предусмотрена статьей 8.2 КоАП РФ (несоблюдение требований в области охраны окружающей среды при обращении с отходами производства и потребления). По данной норме закона предусмотрен административный штраф</w:t>
      </w:r>
      <w:r>
        <w:rPr>
          <w:rFonts w:ascii="Times New Roman" w:hAnsi="Times New Roman"/>
          <w:sz w:val="28"/>
        </w:rPr>
        <w:t xml:space="preserve">, который для граждан установлен в размере от двух тысяч до трех тысяч рублей. </w:t>
      </w:r>
      <w:r w:rsidRPr="00C114F3">
        <w:rPr>
          <w:rFonts w:ascii="Times New Roman" w:hAnsi="Times New Roman"/>
          <w:sz w:val="28"/>
        </w:rPr>
        <w:t>Помимо административной к нарушителям могут быть применены и меры уголовной ответственности по ст. 247 УК РФ с применением наказания от штрафа до лишения свободы сроком на 8 лет.</w:t>
      </w:r>
    </w:p>
    <w:p w:rsidR="00E045D5" w:rsidRDefault="00E045D5"/>
    <w:p w:rsidR="00E045D5" w:rsidRDefault="00E045D5">
      <w:pPr>
        <w:rPr>
          <w:rFonts w:ascii="Times New Roman" w:hAnsi="Times New Roman"/>
          <w:sz w:val="28"/>
        </w:rPr>
      </w:pPr>
      <w:r w:rsidRPr="00C114F3">
        <w:rPr>
          <w:rFonts w:ascii="Times New Roman" w:hAnsi="Times New Roman"/>
          <w:sz w:val="28"/>
        </w:rPr>
        <w:t>Прокуратура Ардатовского района</w:t>
      </w:r>
    </w:p>
    <w:p w:rsidR="00E045D5" w:rsidRDefault="00E045D5" w:rsidP="00F27224"/>
    <w:p w:rsidR="00E045D5" w:rsidRDefault="00E045D5" w:rsidP="00F272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Информационный  бюллетень  Пиксясинского сельского поселения</w:t>
      </w:r>
    </w:p>
    <w:p w:rsidR="00E045D5" w:rsidRDefault="00E045D5" w:rsidP="00F272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Ардатовского муниципального района от  24.01.2023 года №2</w:t>
      </w:r>
    </w:p>
    <w:p w:rsidR="00E045D5" w:rsidRDefault="00E045D5" w:rsidP="00F272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Учредитель: Совет депутатов Пиксясинского сельского поселения </w:t>
      </w:r>
    </w:p>
    <w:p w:rsidR="00E045D5" w:rsidRDefault="00E045D5" w:rsidP="00F27224">
      <w:r>
        <w:rPr>
          <w:rFonts w:ascii="Times New Roman" w:hAnsi="Times New Roman"/>
          <w:sz w:val="24"/>
          <w:szCs w:val="24"/>
        </w:rPr>
        <w:t xml:space="preserve"> Ардатовского муниципального района</w:t>
      </w:r>
    </w:p>
    <w:p w:rsidR="00E045D5" w:rsidRPr="00C114F3" w:rsidRDefault="00E045D5">
      <w:pPr>
        <w:rPr>
          <w:rFonts w:ascii="Times New Roman" w:hAnsi="Times New Roman"/>
          <w:sz w:val="28"/>
        </w:rPr>
      </w:pPr>
    </w:p>
    <w:sectPr w:rsidR="00E045D5" w:rsidRPr="00C114F3" w:rsidSect="00BD0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05F3"/>
    <w:rsid w:val="00044552"/>
    <w:rsid w:val="00103766"/>
    <w:rsid w:val="002005F3"/>
    <w:rsid w:val="00572592"/>
    <w:rsid w:val="00BD014E"/>
    <w:rsid w:val="00C114F3"/>
    <w:rsid w:val="00E045D5"/>
    <w:rsid w:val="00F272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14E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568</Words>
  <Characters>3239</Characters>
  <Application>Microsoft Office Outlook</Application>
  <DocSecurity>0</DocSecurity>
  <Lines>0</Lines>
  <Paragraphs>0</Paragraphs>
  <ScaleCrop>false</ScaleCrop>
  <Company>Прокуратура РФ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Логунова Ирина Игоревна</dc:creator>
  <cp:keywords/>
  <dc:description/>
  <cp:lastModifiedBy>user11</cp:lastModifiedBy>
  <cp:revision>3</cp:revision>
  <dcterms:created xsi:type="dcterms:W3CDTF">2024-01-23T14:46:00Z</dcterms:created>
  <dcterms:modified xsi:type="dcterms:W3CDTF">2024-01-24T06:02:00Z</dcterms:modified>
</cp:coreProperties>
</file>