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25F" w:rsidRDefault="00C9025F" w:rsidP="0096509A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Совет депутатов Пиксясинского сельского поселения</w:t>
      </w:r>
    </w:p>
    <w:p w:rsidR="00C9025F" w:rsidRDefault="00C9025F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Ардатовского муниципального района РМ</w:t>
      </w:r>
    </w:p>
    <w:p w:rsidR="00C9025F" w:rsidRDefault="00C9025F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седьмого созыва</w:t>
      </w:r>
    </w:p>
    <w:p w:rsidR="00C9025F" w:rsidRDefault="00C9025F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с.Пиксяси</w:t>
      </w:r>
    </w:p>
    <w:p w:rsidR="00C9025F" w:rsidRDefault="00C9025F" w:rsidP="0096509A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C9025F" w:rsidRDefault="00C9025F" w:rsidP="0096509A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  <w:sz w:val="22"/>
          <w:szCs w:val="22"/>
        </w:rPr>
      </w:pPr>
    </w:p>
    <w:p w:rsidR="00C9025F" w:rsidRDefault="00C9025F" w:rsidP="0096509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РЕШЕНИЕ</w:t>
      </w:r>
    </w:p>
    <w:p w:rsidR="00C9025F" w:rsidRPr="0096509A" w:rsidRDefault="00C9025F" w:rsidP="008544E3">
      <w:pPr>
        <w:ind w:left="-567"/>
        <w:jc w:val="center"/>
        <w:rPr>
          <w:b/>
          <w:bCs/>
          <w:sz w:val="28"/>
          <w:szCs w:val="28"/>
        </w:rPr>
      </w:pPr>
    </w:p>
    <w:p w:rsidR="00C9025F" w:rsidRDefault="00C9025F" w:rsidP="00143A93">
      <w:pPr>
        <w:pStyle w:val="31"/>
        <w:rPr>
          <w:b/>
          <w:sz w:val="24"/>
          <w:szCs w:val="24"/>
        </w:rPr>
      </w:pPr>
      <w:r w:rsidRPr="00365158">
        <w:rPr>
          <w:b/>
          <w:sz w:val="28"/>
          <w:szCs w:val="28"/>
        </w:rPr>
        <w:t xml:space="preserve">     </w:t>
      </w:r>
      <w:r>
        <w:rPr>
          <w:b/>
          <w:sz w:val="24"/>
          <w:szCs w:val="24"/>
        </w:rPr>
        <w:t xml:space="preserve">  17 февраля </w:t>
      </w:r>
      <w:smartTag w:uri="urn:schemas-microsoft-com:office:smarttags" w:element="metricconverter">
        <w:smartTagPr>
          <w:attr w:name="ProductID" w:val="2023 г"/>
        </w:smartTagPr>
        <w:r>
          <w:rPr>
            <w:b/>
            <w:sz w:val="24"/>
            <w:szCs w:val="24"/>
          </w:rPr>
          <w:t>2023 г</w:t>
        </w:r>
      </w:smartTag>
      <w:r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                             № 37а</w:t>
      </w:r>
    </w:p>
    <w:p w:rsidR="00C9025F" w:rsidRPr="0096509A" w:rsidRDefault="00C9025F" w:rsidP="008544E3">
      <w:pPr>
        <w:pStyle w:val="NoSpacing"/>
        <w:ind w:left="-567"/>
        <w:jc w:val="center"/>
        <w:rPr>
          <w:rFonts w:ascii="Times New Roman" w:hAnsi="Times New Roman"/>
          <w:b/>
        </w:rPr>
      </w:pPr>
      <w:r w:rsidRPr="0096509A">
        <w:rPr>
          <w:rStyle w:val="1"/>
          <w:rFonts w:ascii="Times New Roman" w:hAnsi="Times New Roman"/>
          <w:b/>
          <w:color w:val="000000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C9025F" w:rsidRPr="008544E3" w:rsidRDefault="00C9025F" w:rsidP="008544E3">
      <w:pPr>
        <w:tabs>
          <w:tab w:val="left" w:pos="0"/>
        </w:tabs>
        <w:spacing w:line="100" w:lineRule="atLeast"/>
        <w:ind w:left="-567"/>
        <w:jc w:val="both"/>
        <w:rPr>
          <w:sz w:val="28"/>
          <w:szCs w:val="28"/>
        </w:rPr>
      </w:pPr>
    </w:p>
    <w:p w:rsidR="00C9025F" w:rsidRPr="00B34F87" w:rsidRDefault="00C9025F" w:rsidP="00E836F4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Style w:val="1"/>
          <w:rFonts w:ascii="Times New Roman" w:hAnsi="Times New Roman" w:cs="Sylfaen"/>
          <w:color w:val="000000"/>
          <w:sz w:val="28"/>
          <w:szCs w:val="28"/>
        </w:rPr>
        <w:t>В</w:t>
      </w:r>
      <w:r w:rsidRPr="00B34F87">
        <w:rPr>
          <w:rStyle w:val="1"/>
          <w:rFonts w:ascii="Times New Roman" w:hAnsi="Times New Roman" w:cs="Sylfaen"/>
          <w:color w:val="000000"/>
          <w:sz w:val="28"/>
          <w:szCs w:val="28"/>
        </w:rPr>
        <w:t xml:space="preserve">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r>
        <w:rPr>
          <w:rStyle w:val="1"/>
          <w:rFonts w:ascii="Times New Roman" w:hAnsi="Times New Roman" w:cs="Sylfaen"/>
          <w:color w:val="000000"/>
          <w:sz w:val="28"/>
          <w:szCs w:val="28"/>
        </w:rPr>
        <w:t>Пиксясинского</w:t>
      </w:r>
      <w:r w:rsidRPr="00B34F87">
        <w:rPr>
          <w:rStyle w:val="1"/>
          <w:rFonts w:ascii="Times New Roman" w:hAnsi="Times New Roman" w:cs="Sylfaen"/>
          <w:color w:val="000000"/>
          <w:sz w:val="28"/>
          <w:szCs w:val="28"/>
        </w:rPr>
        <w:t xml:space="preserve"> сельского поселения</w:t>
      </w:r>
      <w:r w:rsidRPr="00B34F8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п.2.10 Положения «О порядке самообложения граждан», утверждённого решением Совета депутатов Пиксясинского сельского поселения № 13 от 10.11.202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1г., на основании ходатайства инициативной группы,</w:t>
      </w:r>
      <w:r w:rsidRPr="00B34F87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  <w:lang w:eastAsia="ar-SA"/>
        </w:rPr>
        <w:t>Пиксясинского</w:t>
      </w:r>
      <w:r w:rsidRPr="00B34F87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C9025F" w:rsidRPr="00B34F87" w:rsidRDefault="00C9025F" w:rsidP="00E836F4">
      <w:pPr>
        <w:pStyle w:val="BodyTextIndent"/>
        <w:ind w:left="-567" w:firstLine="510"/>
        <w:rPr>
          <w:sz w:val="28"/>
          <w:szCs w:val="28"/>
        </w:rPr>
      </w:pPr>
    </w:p>
    <w:p w:rsidR="00C9025F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 Провести сход граждан по вопросу введения самообложения и использования средств самообложения граждан на расширение ограждения кладбища села Андреевка Пиксясинского сельского поселения Ардатовского муниципального района Республики Мордовия 22 марта</w:t>
      </w:r>
      <w:r w:rsidRPr="00105152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>2023г. в 14.00 часов в здании  Дома культуры Пиксясинского сельского поселения с. Пиксяси с повесткой дня:</w:t>
      </w:r>
    </w:p>
    <w:p w:rsidR="00C9025F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утверждении повестки схода граждан;</w:t>
      </w:r>
    </w:p>
    <w:p w:rsidR="00C9025F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председателя схода граждан;</w:t>
      </w:r>
    </w:p>
    <w:p w:rsidR="00C9025F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избрании секретаря схода граждан;</w:t>
      </w:r>
    </w:p>
    <w:p w:rsidR="00C9025F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обсуждении вопроса о введении самообложения граждан на территории села Пиксяси</w:t>
      </w:r>
      <w:r>
        <w:rPr>
          <w:rFonts w:cs="Tahoma"/>
          <w:sz w:val="28"/>
          <w:szCs w:val="28"/>
        </w:rPr>
        <w:t xml:space="preserve"> Пиксясинского сельского поселения </w:t>
      </w:r>
      <w:r>
        <w:rPr>
          <w:rFonts w:ascii="Times New Roman CYR" w:hAnsi="Times New Roman CYR" w:cs="Tahoma"/>
          <w:sz w:val="28"/>
          <w:szCs w:val="28"/>
        </w:rPr>
        <w:t>Ардатовского муниципального района Республики Мордовия;</w:t>
      </w:r>
    </w:p>
    <w:p w:rsidR="00C9025F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определении суммы разового платежа и порядка сбора;</w:t>
      </w:r>
    </w:p>
    <w:p w:rsidR="00C9025F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-об использовании средств самообложения граждан села Пиксяси на благоустройство кладбища в селе Пиксяси Пиксясинского сельского поселения</w:t>
      </w:r>
      <w:r>
        <w:rPr>
          <w:rFonts w:cs="Tahoma"/>
          <w:sz w:val="28"/>
          <w:szCs w:val="28"/>
        </w:rPr>
        <w:t xml:space="preserve"> </w:t>
      </w:r>
      <w:r>
        <w:rPr>
          <w:rFonts w:ascii="Times New Roman CYR" w:hAnsi="Times New Roman CYR" w:cs="Tahoma"/>
          <w:sz w:val="28"/>
          <w:szCs w:val="28"/>
        </w:rPr>
        <w:t>Ардатовского муниципального района Республики Мордовия.</w:t>
      </w:r>
    </w:p>
    <w:p w:rsidR="00C9025F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 xml:space="preserve">2. Вид голосования - открытый.  </w:t>
      </w:r>
    </w:p>
    <w:p w:rsidR="00C9025F" w:rsidRPr="00E836F4" w:rsidRDefault="00C9025F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 w:rsidRPr="00E836F4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836F4">
        <w:rPr>
          <w:sz w:val="28"/>
          <w:szCs w:val="28"/>
        </w:rPr>
        <w:t>С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C9025F" w:rsidRPr="00E836F4" w:rsidRDefault="00C9025F" w:rsidP="009D1D38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>-Громов Владимир Николаевич - Г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лава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Пиксясинского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председатель комиссии</w:t>
      </w:r>
    </w:p>
    <w:p w:rsidR="00C9025F" w:rsidRPr="00E836F4" w:rsidRDefault="00C9025F" w:rsidP="009D1D38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/>
          <w:color w:val="000000"/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-Глухова Татьяна Ивановна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заместитель Г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лавы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Пиксясинского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секретарь комиссии</w:t>
      </w:r>
    </w:p>
    <w:p w:rsidR="00C9025F" w:rsidRPr="00E836F4" w:rsidRDefault="00C9025F" w:rsidP="009D1D38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-Козлов Петр Иванович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- депутат Совета депутатов </w:t>
      </w:r>
      <w:r>
        <w:rPr>
          <w:rStyle w:val="1"/>
          <w:rFonts w:ascii="Times New Roman" w:hAnsi="Times New Roman"/>
          <w:color w:val="000000"/>
          <w:sz w:val="28"/>
          <w:szCs w:val="28"/>
        </w:rPr>
        <w:t>Пиксясинского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 xml:space="preserve"> сельского поселе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ния по избирательному округу № 3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-</w:t>
      </w:r>
      <w:r>
        <w:rPr>
          <w:rStyle w:val="1"/>
          <w:rFonts w:ascii="Times New Roman" w:hAnsi="Times New Roman"/>
          <w:color w:val="000000"/>
          <w:sz w:val="28"/>
          <w:szCs w:val="28"/>
        </w:rPr>
        <w:t xml:space="preserve"> </w:t>
      </w:r>
      <w:r w:rsidRPr="00E836F4">
        <w:rPr>
          <w:rStyle w:val="1"/>
          <w:rFonts w:ascii="Times New Roman" w:hAnsi="Times New Roman"/>
          <w:color w:val="000000"/>
          <w:sz w:val="28"/>
          <w:szCs w:val="28"/>
        </w:rPr>
        <w:t>член комиссии.</w:t>
      </w:r>
    </w:p>
    <w:p w:rsidR="00C9025F" w:rsidRDefault="00C9025F" w:rsidP="00E836F4">
      <w:pPr>
        <w:tabs>
          <w:tab w:val="left" w:pos="0"/>
        </w:tabs>
        <w:autoSpaceDE w:val="0"/>
        <w:ind w:left="-567"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</w:t>
      </w:r>
      <w:r w:rsidRPr="006F4DFA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после официального опубликования</w:t>
      </w:r>
      <w:r>
        <w:rPr>
          <w:rFonts w:cs="Tahoma"/>
          <w:sz w:val="28"/>
          <w:szCs w:val="28"/>
        </w:rPr>
        <w:t xml:space="preserve"> в Информационном бюллетене Пиксясинского сельского поселения.</w:t>
      </w:r>
    </w:p>
    <w:p w:rsidR="00C9025F" w:rsidRDefault="00C9025F" w:rsidP="00E836F4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8"/>
          <w:szCs w:val="28"/>
        </w:rPr>
      </w:pPr>
    </w:p>
    <w:p w:rsidR="00C9025F" w:rsidRPr="008544E3" w:rsidRDefault="00C9025F" w:rsidP="008544E3">
      <w:pPr>
        <w:tabs>
          <w:tab w:val="left" w:pos="0"/>
        </w:tabs>
        <w:autoSpaceDE w:val="0"/>
        <w:ind w:left="-567" w:firstLine="709"/>
        <w:jc w:val="both"/>
        <w:rPr>
          <w:sz w:val="28"/>
          <w:szCs w:val="28"/>
        </w:rPr>
      </w:pPr>
    </w:p>
    <w:p w:rsidR="00C9025F" w:rsidRPr="008544E3" w:rsidRDefault="00C9025F" w:rsidP="008544E3">
      <w:pPr>
        <w:tabs>
          <w:tab w:val="left" w:pos="0"/>
        </w:tabs>
        <w:autoSpaceDE w:val="0"/>
        <w:ind w:left="-567" w:firstLine="709"/>
        <w:jc w:val="both"/>
        <w:rPr>
          <w:sz w:val="28"/>
          <w:szCs w:val="28"/>
        </w:rPr>
      </w:pPr>
    </w:p>
    <w:p w:rsidR="00C9025F" w:rsidRPr="008544E3" w:rsidRDefault="00C9025F" w:rsidP="008544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544E3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Пиксясинского</w:t>
      </w:r>
    </w:p>
    <w:p w:rsidR="00C9025F" w:rsidRPr="008544E3" w:rsidRDefault="00C9025F" w:rsidP="008544E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544E3">
        <w:rPr>
          <w:sz w:val="28"/>
          <w:szCs w:val="28"/>
        </w:rPr>
        <w:t xml:space="preserve">сельского поселения                 </w:t>
      </w:r>
      <w:r>
        <w:rPr>
          <w:sz w:val="28"/>
          <w:szCs w:val="28"/>
        </w:rPr>
        <w:t xml:space="preserve">     </w:t>
      </w:r>
      <w:r w:rsidRPr="008544E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В.Н.Громов</w:t>
      </w:r>
    </w:p>
    <w:p w:rsidR="00C9025F" w:rsidRPr="008544E3" w:rsidRDefault="00C9025F">
      <w:pPr>
        <w:ind w:left="-567"/>
      </w:pPr>
    </w:p>
    <w:sectPr w:rsidR="00C9025F" w:rsidRPr="008544E3" w:rsidSect="00105152">
      <w:pgSz w:w="11906" w:h="16838"/>
      <w:pgMar w:top="1134" w:right="566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CAE"/>
    <w:rsid w:val="00001C92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76693"/>
    <w:rsid w:val="000858E7"/>
    <w:rsid w:val="00091A99"/>
    <w:rsid w:val="00091F60"/>
    <w:rsid w:val="00092EE9"/>
    <w:rsid w:val="00095F54"/>
    <w:rsid w:val="000B1CD3"/>
    <w:rsid w:val="000B4090"/>
    <w:rsid w:val="000B6CEF"/>
    <w:rsid w:val="000C0CB8"/>
    <w:rsid w:val="000C425F"/>
    <w:rsid w:val="000C554F"/>
    <w:rsid w:val="000C5E78"/>
    <w:rsid w:val="000D066E"/>
    <w:rsid w:val="000D1529"/>
    <w:rsid w:val="000D780A"/>
    <w:rsid w:val="000E6210"/>
    <w:rsid w:val="000F2A43"/>
    <w:rsid w:val="000F5B2E"/>
    <w:rsid w:val="000F610F"/>
    <w:rsid w:val="000F7360"/>
    <w:rsid w:val="00101FBD"/>
    <w:rsid w:val="00102CF3"/>
    <w:rsid w:val="00103C37"/>
    <w:rsid w:val="00105152"/>
    <w:rsid w:val="00107BBA"/>
    <w:rsid w:val="0011074E"/>
    <w:rsid w:val="001112A3"/>
    <w:rsid w:val="00112CAE"/>
    <w:rsid w:val="00113D57"/>
    <w:rsid w:val="00126682"/>
    <w:rsid w:val="00133113"/>
    <w:rsid w:val="00141FBB"/>
    <w:rsid w:val="0014311A"/>
    <w:rsid w:val="00143A93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B54D1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1023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3883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84296"/>
    <w:rsid w:val="00293D4F"/>
    <w:rsid w:val="00294A38"/>
    <w:rsid w:val="002954C6"/>
    <w:rsid w:val="002A0184"/>
    <w:rsid w:val="002B431B"/>
    <w:rsid w:val="002C4DA1"/>
    <w:rsid w:val="002D0ED8"/>
    <w:rsid w:val="002D1670"/>
    <w:rsid w:val="002D53C1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46632"/>
    <w:rsid w:val="0035261E"/>
    <w:rsid w:val="00364FC3"/>
    <w:rsid w:val="00365158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82576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45991"/>
    <w:rsid w:val="0055541C"/>
    <w:rsid w:val="00564C45"/>
    <w:rsid w:val="0056770E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99B"/>
    <w:rsid w:val="005B7F04"/>
    <w:rsid w:val="005C6FAF"/>
    <w:rsid w:val="005C7155"/>
    <w:rsid w:val="005D25CE"/>
    <w:rsid w:val="005E2A17"/>
    <w:rsid w:val="00605F8D"/>
    <w:rsid w:val="00606F9F"/>
    <w:rsid w:val="006224D3"/>
    <w:rsid w:val="00627A27"/>
    <w:rsid w:val="00630906"/>
    <w:rsid w:val="00632618"/>
    <w:rsid w:val="00634D6C"/>
    <w:rsid w:val="0064421C"/>
    <w:rsid w:val="00646517"/>
    <w:rsid w:val="006478BD"/>
    <w:rsid w:val="006518F0"/>
    <w:rsid w:val="00651A6C"/>
    <w:rsid w:val="00652001"/>
    <w:rsid w:val="006532AF"/>
    <w:rsid w:val="00657096"/>
    <w:rsid w:val="006611A7"/>
    <w:rsid w:val="00663F57"/>
    <w:rsid w:val="00667F8C"/>
    <w:rsid w:val="00672E42"/>
    <w:rsid w:val="00672EEB"/>
    <w:rsid w:val="006753BF"/>
    <w:rsid w:val="006766A9"/>
    <w:rsid w:val="00683502"/>
    <w:rsid w:val="0068619C"/>
    <w:rsid w:val="00686649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2246"/>
    <w:rsid w:val="006F4DFA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9F0"/>
    <w:rsid w:val="00735EC0"/>
    <w:rsid w:val="00741275"/>
    <w:rsid w:val="007419C1"/>
    <w:rsid w:val="007422B0"/>
    <w:rsid w:val="00743B5D"/>
    <w:rsid w:val="0076371C"/>
    <w:rsid w:val="00765076"/>
    <w:rsid w:val="00775CD2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30B3"/>
    <w:rsid w:val="007E61D3"/>
    <w:rsid w:val="007F0D53"/>
    <w:rsid w:val="007F31B3"/>
    <w:rsid w:val="007F4D2D"/>
    <w:rsid w:val="0080281C"/>
    <w:rsid w:val="008057AF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44E3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E0BBF"/>
    <w:rsid w:val="008F130A"/>
    <w:rsid w:val="008F1B4F"/>
    <w:rsid w:val="008F2F53"/>
    <w:rsid w:val="008F7C7A"/>
    <w:rsid w:val="00900CC5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45CB6"/>
    <w:rsid w:val="00952ED9"/>
    <w:rsid w:val="00956196"/>
    <w:rsid w:val="0096013D"/>
    <w:rsid w:val="00962259"/>
    <w:rsid w:val="009622C0"/>
    <w:rsid w:val="009629C9"/>
    <w:rsid w:val="0096509A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5EB"/>
    <w:rsid w:val="009C0833"/>
    <w:rsid w:val="009C2724"/>
    <w:rsid w:val="009C7953"/>
    <w:rsid w:val="009C7EAC"/>
    <w:rsid w:val="009D10D0"/>
    <w:rsid w:val="009D1D31"/>
    <w:rsid w:val="009D1D38"/>
    <w:rsid w:val="009D38A9"/>
    <w:rsid w:val="009D6E96"/>
    <w:rsid w:val="009D7469"/>
    <w:rsid w:val="009E0E28"/>
    <w:rsid w:val="009E1471"/>
    <w:rsid w:val="009E1B12"/>
    <w:rsid w:val="009F0A4D"/>
    <w:rsid w:val="009F4EE6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6A16"/>
    <w:rsid w:val="00A6702A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34F87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1A28"/>
    <w:rsid w:val="00BD21E3"/>
    <w:rsid w:val="00BE17D8"/>
    <w:rsid w:val="00BF088B"/>
    <w:rsid w:val="00BF25DC"/>
    <w:rsid w:val="00C018F6"/>
    <w:rsid w:val="00C02E10"/>
    <w:rsid w:val="00C03E79"/>
    <w:rsid w:val="00C06C52"/>
    <w:rsid w:val="00C34F49"/>
    <w:rsid w:val="00C3717F"/>
    <w:rsid w:val="00C41CBF"/>
    <w:rsid w:val="00C43037"/>
    <w:rsid w:val="00C47D98"/>
    <w:rsid w:val="00C55BFA"/>
    <w:rsid w:val="00C62C05"/>
    <w:rsid w:val="00C63BDC"/>
    <w:rsid w:val="00C643A2"/>
    <w:rsid w:val="00C644FF"/>
    <w:rsid w:val="00C67BBD"/>
    <w:rsid w:val="00C736F1"/>
    <w:rsid w:val="00C81F2A"/>
    <w:rsid w:val="00C82B7B"/>
    <w:rsid w:val="00C85B4E"/>
    <w:rsid w:val="00C9025F"/>
    <w:rsid w:val="00CA41B7"/>
    <w:rsid w:val="00CB4E44"/>
    <w:rsid w:val="00CC46B6"/>
    <w:rsid w:val="00CD0958"/>
    <w:rsid w:val="00CE0161"/>
    <w:rsid w:val="00CE0558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37CB7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48A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1E95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669B4"/>
    <w:rsid w:val="00E71304"/>
    <w:rsid w:val="00E7510A"/>
    <w:rsid w:val="00E7751D"/>
    <w:rsid w:val="00E836F4"/>
    <w:rsid w:val="00E83D51"/>
    <w:rsid w:val="00E870B8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375A"/>
    <w:rsid w:val="00EF47E7"/>
    <w:rsid w:val="00EF6B2C"/>
    <w:rsid w:val="00F003DB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8363E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4E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8544E3"/>
    <w:pPr>
      <w:ind w:firstLine="1122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544E3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Normal"/>
    <w:uiPriority w:val="99"/>
    <w:rsid w:val="008544E3"/>
    <w:pPr>
      <w:spacing w:after="120"/>
    </w:pPr>
    <w:rPr>
      <w:sz w:val="16"/>
      <w:szCs w:val="16"/>
    </w:rPr>
  </w:style>
  <w:style w:type="paragraph" w:styleId="NoSpacing">
    <w:name w:val="No Spacing"/>
    <w:uiPriority w:val="99"/>
    <w:qFormat/>
    <w:rsid w:val="008544E3"/>
    <w:rPr>
      <w:rFonts w:eastAsia="Times New Roman"/>
    </w:rPr>
  </w:style>
  <w:style w:type="character" w:customStyle="1" w:styleId="1">
    <w:name w:val="Основной текст Знак1"/>
    <w:uiPriority w:val="99"/>
    <w:rsid w:val="008544E3"/>
    <w:rPr>
      <w:rFonts w:ascii="Sylfaen" w:hAnsi="Sylfaen"/>
      <w:spacing w:val="12"/>
      <w:sz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78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2</Pages>
  <Words>399</Words>
  <Characters>2277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17</cp:revision>
  <cp:lastPrinted>2022-12-08T07:43:00Z</cp:lastPrinted>
  <dcterms:created xsi:type="dcterms:W3CDTF">2021-10-04T11:00:00Z</dcterms:created>
  <dcterms:modified xsi:type="dcterms:W3CDTF">2023-04-17T09:54:00Z</dcterms:modified>
</cp:coreProperties>
</file>