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03" w:rsidRPr="009A4819" w:rsidRDefault="00E71803" w:rsidP="009A4819">
      <w:pPr>
        <w:jc w:val="center"/>
        <w:rPr>
          <w:rFonts w:ascii="Times New Roman" w:hAnsi="Times New Roman"/>
          <w:bCs/>
          <w:sz w:val="144"/>
          <w:szCs w:val="144"/>
        </w:rPr>
      </w:pPr>
      <w:r w:rsidRPr="009A4819">
        <w:rPr>
          <w:rFonts w:ascii="Times New Roman" w:hAnsi="Times New Roman"/>
          <w:b/>
          <w:bCs/>
          <w:sz w:val="40"/>
          <w:szCs w:val="40"/>
        </w:rPr>
        <w:t>Республика Мордовия</w:t>
      </w:r>
    </w:p>
    <w:p w:rsidR="00E71803" w:rsidRPr="009A4819" w:rsidRDefault="00E71803" w:rsidP="009A4819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9A4819">
        <w:rPr>
          <w:rFonts w:ascii="Times New Roman" w:hAnsi="Times New Roman"/>
          <w:b/>
          <w:bCs/>
          <w:sz w:val="32"/>
          <w:szCs w:val="32"/>
        </w:rPr>
        <w:t xml:space="preserve">АДМИНИСТРАЦИЯ </w:t>
      </w:r>
    </w:p>
    <w:p w:rsidR="00E71803" w:rsidRPr="009A4819" w:rsidRDefault="00E71803" w:rsidP="009A4819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9A4819">
        <w:rPr>
          <w:rFonts w:ascii="Times New Roman" w:hAnsi="Times New Roman"/>
          <w:b/>
          <w:bCs/>
          <w:sz w:val="32"/>
          <w:szCs w:val="32"/>
        </w:rPr>
        <w:t>ПИКСЯСИНСКОГО СЕЛЬСКОГО ПОСЕЛЕНИЯ</w:t>
      </w:r>
    </w:p>
    <w:p w:rsidR="00E71803" w:rsidRPr="009A4819" w:rsidRDefault="00E71803" w:rsidP="009A4819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9A4819">
        <w:rPr>
          <w:rFonts w:ascii="Times New Roman" w:hAnsi="Times New Roman"/>
          <w:b/>
          <w:bCs/>
          <w:sz w:val="32"/>
          <w:szCs w:val="32"/>
        </w:rPr>
        <w:t>АРДАТОВСКОГО МУНИЦИПАЛЬНОГОРАЙОНА</w:t>
      </w:r>
    </w:p>
    <w:p w:rsidR="00E71803" w:rsidRPr="009A170B" w:rsidRDefault="00E71803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hAnsi="Times New Roman"/>
          <w:sz w:val="40"/>
          <w:szCs w:val="40"/>
          <w:lang w:eastAsia="ru-RU"/>
        </w:rPr>
        <w:t xml:space="preserve">ПОСТАНОВЛЕНИЕ  </w:t>
      </w:r>
      <w:r w:rsidRPr="009A170B">
        <w:rPr>
          <w:rFonts w:ascii="Times New Roman" w:hAnsi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hAnsi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</w:t>
      </w:r>
    </w:p>
    <w:p w:rsidR="00E71803" w:rsidRDefault="00E71803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71803" w:rsidRPr="009A170B" w:rsidRDefault="00E71803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«30» марта </w:t>
      </w:r>
      <w:smartTag w:uri="urn:schemas-microsoft-com:office:smarttags" w:element="metricconverter">
        <w:smartTagPr>
          <w:attr w:name="ProductID" w:val="2023 г"/>
        </w:smartTagPr>
        <w:r w:rsidRPr="009A170B">
          <w:rPr>
            <w:rFonts w:ascii="Times New Roman" w:hAnsi="Times New Roman"/>
            <w:b/>
            <w:bCs/>
            <w:sz w:val="24"/>
            <w:szCs w:val="24"/>
            <w:lang w:eastAsia="ru-RU"/>
          </w:rPr>
          <w:t>20</w:t>
        </w:r>
        <w:r>
          <w:rPr>
            <w:rFonts w:ascii="Times New Roman" w:hAnsi="Times New Roman"/>
            <w:b/>
            <w:bCs/>
            <w:sz w:val="24"/>
            <w:szCs w:val="24"/>
            <w:lang w:eastAsia="ru-RU"/>
          </w:rPr>
          <w:t xml:space="preserve">23 </w:t>
        </w:r>
        <w:r w:rsidRPr="009A170B">
          <w:rPr>
            <w:rFonts w:ascii="Times New Roman" w:hAnsi="Times New Roman"/>
            <w:b/>
            <w:bCs/>
            <w:sz w:val="24"/>
            <w:szCs w:val="24"/>
            <w:lang w:eastAsia="ru-RU"/>
          </w:rPr>
          <w:t>г</w:t>
        </w:r>
      </w:smartTag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ab/>
        <w:t xml:space="preserve">  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с.Пиксяси</w:t>
      </w:r>
      <w:r w:rsidRPr="009A17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ab/>
        <w:t xml:space="preserve">                                 №4</w:t>
      </w:r>
    </w:p>
    <w:p w:rsidR="00E71803" w:rsidRDefault="00E71803" w:rsidP="006B1481">
      <w:pPr>
        <w:pStyle w:val="ConsPlusTitle"/>
        <w:rPr>
          <w:b w:val="0"/>
          <w:sz w:val="26"/>
          <w:szCs w:val="26"/>
        </w:rPr>
      </w:pPr>
    </w:p>
    <w:p w:rsidR="00E71803" w:rsidRPr="00D131F0" w:rsidRDefault="00E71803" w:rsidP="006B1481">
      <w:pPr>
        <w:pStyle w:val="ConsPlusTitle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 минимальном размере пенсии за выслугу лет</w:t>
      </w:r>
    </w:p>
    <w:p w:rsidR="00E71803" w:rsidRPr="00D131F0" w:rsidRDefault="00E71803" w:rsidP="00C44088">
      <w:pPr>
        <w:pStyle w:val="ConsPlusNormal"/>
        <w:rPr>
          <w:sz w:val="28"/>
          <w:szCs w:val="28"/>
        </w:rPr>
      </w:pPr>
    </w:p>
    <w:p w:rsidR="00E71803" w:rsidRPr="00D131F0" w:rsidRDefault="00E71803" w:rsidP="006B1481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В соответствии с постановлением Правительства РФ от 17 марта 2023 года </w:t>
      </w:r>
      <w:bookmarkStart w:id="0" w:name="_GoBack"/>
      <w:bookmarkEnd w:id="0"/>
      <w:r w:rsidRPr="00D131F0">
        <w:rPr>
          <w:sz w:val="28"/>
          <w:szCs w:val="28"/>
        </w:rPr>
        <w:t>№ 404 «</w:t>
      </w:r>
      <w:r w:rsidRPr="00D131F0"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</w:t>
      </w:r>
      <w:smartTag w:uri="urn:schemas-microsoft-com:office:smarttags" w:element="metricconverter">
        <w:smartTagPr>
          <w:attr w:name="ProductID" w:val="1999 г"/>
        </w:smartTagPr>
        <w:r w:rsidRPr="00D131F0">
          <w:rPr>
            <w:sz w:val="28"/>
            <w:szCs w:val="28"/>
            <w:shd w:val="clear" w:color="auto" w:fill="FFFFFF"/>
          </w:rPr>
          <w:t>2023 г</w:t>
        </w:r>
      </w:smartTag>
      <w:r w:rsidRPr="00D131F0">
        <w:rPr>
          <w:sz w:val="28"/>
          <w:szCs w:val="28"/>
          <w:shd w:val="clear" w:color="auto" w:fill="FFFFFF"/>
        </w:rPr>
        <w:t xml:space="preserve">. социальных пенсий»,  Федеральным законом от 15 декабря </w:t>
      </w:r>
      <w:smartTag w:uri="urn:schemas-microsoft-com:office:smarttags" w:element="metricconverter">
        <w:smartTagPr>
          <w:attr w:name="ProductID" w:val="1999 г"/>
        </w:smartTagPr>
        <w:r w:rsidRPr="00D131F0">
          <w:rPr>
            <w:sz w:val="28"/>
            <w:szCs w:val="28"/>
            <w:shd w:val="clear" w:color="auto" w:fill="FFFFFF"/>
          </w:rPr>
          <w:t>2001 г</w:t>
        </w:r>
      </w:smartTag>
      <w:r w:rsidRPr="00D131F0">
        <w:rPr>
          <w:sz w:val="28"/>
          <w:szCs w:val="28"/>
          <w:shd w:val="clear" w:color="auto" w:fill="FFFFFF"/>
        </w:rPr>
        <w:t xml:space="preserve">. № 166-фз «О государственном пенсионном обеспечении в Российской Федерации», </w:t>
      </w:r>
      <w:r w:rsidRPr="00D131F0">
        <w:rPr>
          <w:sz w:val="28"/>
          <w:szCs w:val="28"/>
        </w:rPr>
        <w:t xml:space="preserve">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D131F0">
          <w:rPr>
            <w:sz w:val="28"/>
            <w:szCs w:val="28"/>
          </w:rPr>
          <w:t>1999 г</w:t>
        </w:r>
      </w:smartTag>
      <w:r w:rsidRPr="00D131F0">
        <w:rPr>
          <w:sz w:val="28"/>
          <w:szCs w:val="28"/>
        </w:rPr>
        <w:t xml:space="preserve">. № 30-З «О муниципальной службе в Республике Мордовия», </w:t>
      </w:r>
      <w:r w:rsidRPr="005E5747">
        <w:rPr>
          <w:sz w:val="28"/>
          <w:szCs w:val="28"/>
        </w:rPr>
        <w:t xml:space="preserve">Решением Совета депутатов Пиксясинского сельского поселения Ардатовского муниципального района Республики Мордовия от 28 декабря 2017 года № 38 </w:t>
      </w:r>
      <w:r w:rsidRPr="00D131F0">
        <w:rPr>
          <w:sz w:val="28"/>
          <w:szCs w:val="28"/>
        </w:rPr>
        <w:t xml:space="preserve">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Ардатовского муниципального района», администрация  Ардатовского муниципального района, </w:t>
      </w:r>
    </w:p>
    <w:p w:rsidR="00E71803" w:rsidRDefault="00E71803" w:rsidP="006B1481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ПОСТАНОВЛЯЕТ:</w:t>
      </w:r>
    </w:p>
    <w:p w:rsidR="00E71803" w:rsidRPr="00D131F0" w:rsidRDefault="00E71803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E71803" w:rsidRPr="00D131F0" w:rsidRDefault="00E71803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Установить с 1 апреля 2023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</w:rPr>
        <w:t xml:space="preserve">Пиксясинского сельского поселения </w:t>
      </w:r>
      <w:r w:rsidRPr="00D131F0">
        <w:rPr>
          <w:sz w:val="28"/>
          <w:szCs w:val="28"/>
        </w:rPr>
        <w:t>Ардатовского муниципального района в размере 3576 рубля 67 копеек.</w:t>
      </w:r>
    </w:p>
    <w:p w:rsidR="00E71803" w:rsidRPr="00D131F0" w:rsidRDefault="00E71803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Управлению финансов профинансировать администрацию </w:t>
      </w:r>
      <w:r w:rsidRPr="005E5747">
        <w:rPr>
          <w:sz w:val="28"/>
          <w:szCs w:val="28"/>
        </w:rPr>
        <w:t xml:space="preserve">Пиксясинского сельского поселения </w:t>
      </w:r>
      <w:r w:rsidRPr="00D131F0">
        <w:rPr>
          <w:sz w:val="28"/>
          <w:szCs w:val="28"/>
        </w:rPr>
        <w:t>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Pr="002026E3">
        <w:rPr>
          <w:sz w:val="28"/>
          <w:szCs w:val="28"/>
        </w:rPr>
        <w:t xml:space="preserve"> </w:t>
      </w:r>
      <w:r w:rsidRPr="005E5747">
        <w:rPr>
          <w:sz w:val="28"/>
          <w:szCs w:val="28"/>
        </w:rPr>
        <w:t>Пиксясинского сельского поселения</w:t>
      </w:r>
      <w:r w:rsidRPr="00D131F0">
        <w:rPr>
          <w:sz w:val="28"/>
          <w:szCs w:val="28"/>
        </w:rPr>
        <w:t xml:space="preserve"> Ардатовского муниципального района.</w:t>
      </w:r>
    </w:p>
    <w:p w:rsidR="00E71803" w:rsidRPr="00D131F0" w:rsidRDefault="00E71803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E5747">
        <w:rPr>
          <w:sz w:val="28"/>
          <w:szCs w:val="28"/>
        </w:rPr>
        <w:t>Постановление администрации Пиксясинского сельского поселения Ардатовс</w:t>
      </w:r>
      <w:r>
        <w:rPr>
          <w:sz w:val="28"/>
          <w:szCs w:val="28"/>
        </w:rPr>
        <w:t>кого муниципального района от 30.03.2022</w:t>
      </w:r>
      <w:r w:rsidRPr="005E5747">
        <w:rPr>
          <w:sz w:val="28"/>
          <w:szCs w:val="28"/>
        </w:rPr>
        <w:t xml:space="preserve"> №6 «О минимальном размере пенсии за выслугу лет» признать утратившим силу</w:t>
      </w:r>
      <w:r w:rsidRPr="00D131F0">
        <w:rPr>
          <w:sz w:val="28"/>
          <w:szCs w:val="28"/>
        </w:rPr>
        <w:t>.</w:t>
      </w:r>
    </w:p>
    <w:p w:rsidR="00E71803" w:rsidRPr="00D131F0" w:rsidRDefault="00E71803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01.04.2023 года.</w:t>
      </w:r>
    </w:p>
    <w:p w:rsidR="00E71803" w:rsidRDefault="00E71803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71803" w:rsidRPr="00D131F0" w:rsidRDefault="00E71803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131F0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</w:p>
    <w:p w:rsidR="00E71803" w:rsidRPr="00D131F0" w:rsidRDefault="00E71803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D131F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В.Н.Громов</w:t>
      </w:r>
    </w:p>
    <w:sectPr w:rsidR="00E71803" w:rsidRPr="00D131F0" w:rsidSect="002026E3">
      <w:pgSz w:w="11906" w:h="16838"/>
      <w:pgMar w:top="360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11F"/>
    <w:rsid w:val="00163D09"/>
    <w:rsid w:val="00170C05"/>
    <w:rsid w:val="002026E3"/>
    <w:rsid w:val="002B67CA"/>
    <w:rsid w:val="002C1B5D"/>
    <w:rsid w:val="003B7896"/>
    <w:rsid w:val="003E611F"/>
    <w:rsid w:val="00421D75"/>
    <w:rsid w:val="004A380B"/>
    <w:rsid w:val="005639AE"/>
    <w:rsid w:val="005E5747"/>
    <w:rsid w:val="006844A3"/>
    <w:rsid w:val="006902D0"/>
    <w:rsid w:val="006B1481"/>
    <w:rsid w:val="00701434"/>
    <w:rsid w:val="007B595D"/>
    <w:rsid w:val="0081606A"/>
    <w:rsid w:val="00940C4C"/>
    <w:rsid w:val="00964EB6"/>
    <w:rsid w:val="009A170B"/>
    <w:rsid w:val="009A4819"/>
    <w:rsid w:val="009B6AB7"/>
    <w:rsid w:val="00B55612"/>
    <w:rsid w:val="00C44088"/>
    <w:rsid w:val="00C7251C"/>
    <w:rsid w:val="00D131F0"/>
    <w:rsid w:val="00D4193A"/>
    <w:rsid w:val="00DC234D"/>
    <w:rsid w:val="00DF17C4"/>
    <w:rsid w:val="00E316EF"/>
    <w:rsid w:val="00E57D2C"/>
    <w:rsid w:val="00E71803"/>
    <w:rsid w:val="00EE5CAC"/>
    <w:rsid w:val="00F50C69"/>
    <w:rsid w:val="00F5717C"/>
    <w:rsid w:val="00F67E09"/>
    <w:rsid w:val="00F92684"/>
    <w:rsid w:val="00FA7212"/>
    <w:rsid w:val="00FD6E12"/>
    <w:rsid w:val="00FE7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B14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6B148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405</TotalTime>
  <Pages>1</Pages>
  <Words>327</Words>
  <Characters>1870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22</cp:revision>
  <cp:lastPrinted>2023-03-30T11:21:00Z</cp:lastPrinted>
  <dcterms:created xsi:type="dcterms:W3CDTF">2019-03-12T08:39:00Z</dcterms:created>
  <dcterms:modified xsi:type="dcterms:W3CDTF">2023-03-30T11:22:00Z</dcterms:modified>
</cp:coreProperties>
</file>