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5F1" w:rsidRPr="009F52C7" w:rsidRDefault="00B205F1" w:rsidP="00621C1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F52C7">
        <w:rPr>
          <w:rFonts w:ascii="Times New Roman" w:hAnsi="Times New Roman"/>
          <w:b/>
          <w:sz w:val="28"/>
          <w:szCs w:val="28"/>
          <w:u w:val="single"/>
        </w:rPr>
        <w:t>Правила самосохранения и спасения утопающего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Выделяют два этапа оказания помощи при утоплении. Первый - это действие спасателя непосредственно в воде, когда утопающий еще в сознании, предпринимает активные действия и в состоянии самостоятельно держаться на поверхности. В этом случае есть реальная возможность не допустить трагедии и отделаться лишь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легким испугом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>. Но именно этот вариант представляет наибольшую опасность для спасателя и требует от него прежде всего умения плавать, хорошей физической подготовки и владения специальными приемами подхода к тонущему человеку, а главное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52C7">
        <w:rPr>
          <w:rFonts w:ascii="Times New Roman" w:hAnsi="Times New Roman"/>
          <w:sz w:val="28"/>
          <w:szCs w:val="28"/>
        </w:rPr>
        <w:t xml:space="preserve">умения освобождаться от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мертвых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 захватов.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России известна пословица, что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утопающий хватается за соломинку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. А вот в некоторых других странах говорят жестче: </w:t>
      </w:r>
      <w:r>
        <w:rPr>
          <w:rFonts w:ascii="Times New Roman" w:hAnsi="Times New Roman"/>
          <w:sz w:val="28"/>
          <w:szCs w:val="28"/>
        </w:rPr>
        <w:t>«</w:t>
      </w:r>
      <w:r w:rsidRPr="009F52C7">
        <w:rPr>
          <w:rFonts w:ascii="Times New Roman" w:hAnsi="Times New Roman"/>
          <w:sz w:val="28"/>
          <w:szCs w:val="28"/>
        </w:rPr>
        <w:t>Утопающий ухватится и за бритву</w:t>
      </w:r>
      <w:r>
        <w:rPr>
          <w:rFonts w:ascii="Times New Roman" w:hAnsi="Times New Roman"/>
          <w:sz w:val="28"/>
          <w:szCs w:val="28"/>
        </w:rPr>
        <w:t>»</w:t>
      </w:r>
      <w:r w:rsidRPr="009F52C7">
        <w:rPr>
          <w:rFonts w:ascii="Times New Roman" w:hAnsi="Times New Roman"/>
          <w:sz w:val="28"/>
          <w:szCs w:val="28"/>
        </w:rPr>
        <w:t xml:space="preserve">. Велика опасность, что тонущий, в ужасе ухватившись за спасателя, утащит его за собой на дно. Панический страх утопающего - смертельная опасность для спасателя!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З</w:t>
      </w:r>
      <w:r w:rsidRPr="009F52C7">
        <w:rPr>
          <w:rFonts w:ascii="Times New Roman" w:hAnsi="Times New Roman"/>
          <w:sz w:val="28"/>
          <w:szCs w:val="28"/>
        </w:rPr>
        <w:t xml:space="preserve">аплывать на глубину и далеко от берега можно только в том случае, если вы умеете хорошо плавать. Тогда вы не растеряетесь и не утонете, даже оказавшись в затруднительном положении. Длительное пребывание в холодной воде может вызвать судороги. </w:t>
      </w:r>
    </w:p>
    <w:p w:rsidR="00B205F1" w:rsidRPr="00C27614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27614">
        <w:rPr>
          <w:rFonts w:ascii="Times New Roman" w:hAnsi="Times New Roman"/>
          <w:b/>
          <w:i/>
          <w:sz w:val="28"/>
          <w:szCs w:val="28"/>
        </w:rPr>
        <w:t xml:space="preserve">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Едва почувствовав судорогу, сразу же останавливайтесь и, повернувшись на спину, ложитесь на воду.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у вас свело судорогой переднюю мышцу бедра, распрямите ногу и оттяните носок вперед.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судорога в икроножной мышце или на задней поверхности бедра, то, выпрямив ногу, тяните носок на себя.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судороги очень сильные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и нога сама не распрямляется, попробуйте сделать это руками.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крайнем случае растирайте и разминайте мышцу, пока не почувствуете, что она становится мягче. После этого снова попробуйте выпрямить ногу.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судороги пройдут, немного отдохните, затем перевернитесь и плывите к берегу, желательно другим стилем.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Длительное плавание может вызвать усталость. 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только начнете уставать или замерзать, немедленно разворачивайтесь и плывите назад к берегу.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Экономно расходуйте свои силы, время от времени отдыхайте, перевернувшись на спину и расслабившись. Отдых чересчур не затягивайте, чтобы не замерзнуть еще больше.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вы сомневаетесь, что сумеете самостоятельно добраться до берега, во время отдыха поднимайте вверх руку и машите, стараясь привлечь к себе внимание.        </w:t>
      </w:r>
    </w:p>
    <w:p w:rsidR="00B205F1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C276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Default="00B205F1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B205F1" w:rsidRPr="00C27614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  <w:r w:rsidRPr="00C27614">
        <w:rPr>
          <w:rFonts w:ascii="Times New Roman" w:hAnsi="Times New Roman"/>
          <w:b/>
          <w:i/>
          <w:sz w:val="28"/>
          <w:szCs w:val="28"/>
        </w:rPr>
        <w:t xml:space="preserve">Если вас подхватило сильное течение. </w:t>
      </w:r>
    </w:p>
    <w:p w:rsidR="00B205F1" w:rsidRPr="009F52C7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>Не тратьте силы напрасно и не боритесь с течением. Плавая в реке, просто следуйте за потоком, направляясь по диагонали к ближайшему берегу. Увидев впереди излучину, устремляйтесь к ее внутреннему радиусу, где течение более спокойное. Сильное течение может быть и на море. Там встречаются отмели, обычно скрытые от глаз под водой. Волны, накатывающиеся на берег в часы прилива, попадают в пространство между отмелями, и в результате возникает обратное течение в сторону открытого моря. Попав в такое течение, не пугайтесь. Пусть оно несет вас. Скоро вы почувствуете, что его скорость заметно снизилась. Тогда поворачивайте и плывите вдоль берега, пока совсем не выберетесь из течения.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вы </w:t>
      </w:r>
      <w:r>
        <w:rPr>
          <w:rFonts w:ascii="Times New Roman" w:hAnsi="Times New Roman"/>
          <w:sz w:val="28"/>
          <w:szCs w:val="28"/>
        </w:rPr>
        <w:t xml:space="preserve">внезапно </w:t>
      </w:r>
      <w:r w:rsidRPr="009F52C7">
        <w:rPr>
          <w:rFonts w:ascii="Times New Roman" w:hAnsi="Times New Roman"/>
          <w:sz w:val="28"/>
          <w:szCs w:val="28"/>
        </w:rPr>
        <w:t>упали в воду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вы можете испытать шок и на время перестанете контролировать свои действия. 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 Как помочь самому себе?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Задержать дыхание и зажать пальцами нос, чтобы не нахлебаться воды.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Попытайтесь нащупать ногами дно, если вы недалеко от берега.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место глубокое, постарайтесь как можно скорее избавиться от обуви и тяжелой одежды, чтобы она не тянула вас ко дну.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в момент падения на вас были резиновые сапоги, не выбрасывайте их. Сняв их и перевернув голенищами вниз, зажмите сапоги под мышками, превратив в воздушные подушки. Так вам будет легче держаться на поверхности.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Добирайтесь вплавь к ближайшему берегу, плывя по течению по диагонали. </w:t>
      </w:r>
    </w:p>
    <w:p w:rsidR="00B205F1" w:rsidRPr="00E2331F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 w:rsidRPr="00E2331F">
        <w:rPr>
          <w:rFonts w:ascii="Times New Roman" w:hAnsi="Times New Roman"/>
          <w:b/>
          <w:i/>
          <w:sz w:val="28"/>
          <w:szCs w:val="28"/>
        </w:rPr>
        <w:t>Если вы оказались в воде, не умея плавать.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9F52C7">
        <w:rPr>
          <w:rFonts w:ascii="Times New Roman" w:hAnsi="Times New Roman"/>
          <w:sz w:val="28"/>
          <w:szCs w:val="28"/>
        </w:rPr>
        <w:t xml:space="preserve">В этом случае постарайтесь продержаться на воде, пока не придет помощь. Попробуйте лечь на воду лицом вниз, широко раскинув руки и дыша как можно глубже и реже. Так вы меньше затратите энергии.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Оставаться на поверхности продолжительное время можно и по-другому. Двигайте ногами так, будто крутите педали. Не переставая шлепайте руками по воде, перенося на них часть нагрузки и сохраняя равновесие.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Или, оставаясь в вертикальном положении, сгибайте одновременно обе ноги, разводя колени в стороны, а затем резко распрямляйте их.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</w:t>
      </w:r>
      <w:r w:rsidRPr="00E03609">
        <w:rPr>
          <w:rFonts w:ascii="Times New Roman" w:hAnsi="Times New Roman"/>
          <w:b/>
          <w:i/>
          <w:sz w:val="28"/>
          <w:szCs w:val="28"/>
        </w:rPr>
        <w:t>Плавание в шторм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Купаться в штормовую погоду не рекомендуется. Но если вы вс</w:t>
      </w:r>
      <w:r>
        <w:rPr>
          <w:rFonts w:ascii="Times New Roman" w:hAnsi="Times New Roman"/>
          <w:sz w:val="28"/>
          <w:szCs w:val="28"/>
        </w:rPr>
        <w:t xml:space="preserve">ё же </w:t>
      </w:r>
      <w:r w:rsidRPr="009F52C7">
        <w:rPr>
          <w:rFonts w:ascii="Times New Roman" w:hAnsi="Times New Roman"/>
          <w:sz w:val="28"/>
          <w:szCs w:val="28"/>
        </w:rPr>
        <w:t>оказались в воде, постарайтесь как можно быстрее вернуться на сушу.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Если вы заплыли далеко от берега.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тратьте силы и не боритесь с волнами, пусть они сами несут вас к берегу.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 приближением волны начинайте энергично работать руками и ногами, стараясь продвинуться на ее гребне как можно дальше.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только волна уйдет, расслабляйтесь и ждите следующую. Для продвижения вперед используйте также технику "скольжения по волнам". Оно состоит в следующем.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Следите через плечо за приближением очередной волны.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она подхватит вас, напрягите все тело, поднимите голову, выставив подбородок вперед, и вытяните руки перед собой или прижмите их к туловищу под себя.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Добравшись таким образом до берега, выходите на него только после того, как гребень волны уйдет из-под вас.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Оказавшись на суше, сразу же ухватитесь за что-нибудь крепкое, чтобы следующая волна не утащила вас назад в море.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Если вы плаваете возле берега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Обратите внимание, что волны здесь, сталкиваясь друг с другом и ударяясь о камни, образуют на поверхности воды буруны и водовороты. Преодолевайте их не сверху, а снизу.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Ныряйте навстречу волне за мгновение до того, как белая пена на ее гребне коснется вас.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Если вы оказались вдали от берега во время прилива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Прогуливаясь по морскому побережью в часы отлива, вы можете забрести в пещеру, прибрежный грот или бухточку и не успеете выбраться до начала прилива.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Заберитесь повыше на камни, чтобы даже при максимальном подъеме вода не доставала вас.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Постарайтесь привлечь к себе внимание людей криками, взмахами рук.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спускайтесь вниз, пока не прибудут спасатели или не закончится прилив и вода спадет.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Помощь утопающему 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Как узнать, что человек тонет?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Когда человек тонет, его тело, как правило, стоит в воде вертикально, голова то и дело скрывается в волнах.  Тонущий человек судорожно взмахивает руками, а потом взмахи вовсе прекращаются.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Ваши действия.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есть лодка, подплывите на ней к тонущему и затаскивайте его через корму, чтобы лодка не перевернулась.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лодки нет, доберитесь до тонущего вплавь.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Приблизившись, обхватите его сзади за плечи, чтобы он не мог вцепиться в вас.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Тогда вы лишитесь возможности двигаться и можете утонуть вместе с ним.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тонущий продолжает судорожно цепляться за вас, сковывая ваши движения, возьмите его одной рукой под подбородок и подтащите к себе, чтобы его голова оказалась вровень с вашей, лицом вверх. Локтем той же руки крепко зажмите его плечо, чтобы помешать ему повернуться, и продвигайтесь к берегу на боку или на спине.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утопающий находится без сознания, тащите его к берегу, взяв рукой под подбородок, чтобы его лицо постоянно находилось над поверхностью воды. При сильных волнах обхватите тонущего одной рукой поперек груди, поддерживая его голову над водой.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Меры предосторожности при спасении утопающего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не снимайте с себя одежду, чтобы избежать переохлаждения организма. Следует сбросить только обувь и вытащить всё из карманов.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Следите, чтобы утопающий в панике не хватался за вас. Если этого не удастся избежать, примените специальные</w:t>
      </w:r>
    </w:p>
    <w:p w:rsidR="00B205F1" w:rsidRPr="009F52C7" w:rsidRDefault="00B205F1" w:rsidP="004156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</w:t>
      </w:r>
      <w:r w:rsidRPr="009A5E63">
        <w:rPr>
          <w:rFonts w:ascii="Times New Roman" w:hAnsi="Times New Roman"/>
          <w:b/>
          <w:i/>
          <w:sz w:val="28"/>
          <w:szCs w:val="28"/>
        </w:rPr>
        <w:t>приемы освобождения</w:t>
      </w:r>
      <w:r w:rsidRPr="009F52C7">
        <w:rPr>
          <w:rFonts w:ascii="Times New Roman" w:hAnsi="Times New Roman"/>
          <w:sz w:val="28"/>
          <w:szCs w:val="28"/>
        </w:rPr>
        <w:t xml:space="preserve">: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он схватился за вашу ногу, быстро опустите ее, одновременно приняв вертикальное положение.    Поднимите другую ногу и, упершись ею в плечо или грудь утопающего, оттолкнитесь от него, откинувшись назад всем телом.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тонущий обхватил вас спереди, возьмите его обеими руками под мышки и, приподняв, оттолкните от себя.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Если он обхватил вас сзади за шею, опустите голову как можно ниже, чтобы его руки не сомкнулись у вас на горле. Крепко сожмите запястье той его руки, которая находится выше, и резко дерните вперед, приподнимая другой рукой его локоть. Оказавшись таким образом у него за спиной, вы заблокируете одну из его рук.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крайнем случае</w:t>
      </w:r>
      <w:r>
        <w:rPr>
          <w:rFonts w:ascii="Times New Roman" w:hAnsi="Times New Roman"/>
          <w:sz w:val="28"/>
          <w:szCs w:val="28"/>
        </w:rPr>
        <w:t>,</w:t>
      </w:r>
      <w:r w:rsidRPr="009F52C7">
        <w:rPr>
          <w:rFonts w:ascii="Times New Roman" w:hAnsi="Times New Roman"/>
          <w:sz w:val="28"/>
          <w:szCs w:val="28"/>
        </w:rPr>
        <w:t xml:space="preserve"> погружайтесь с головой в воду и, вынырнув за спиной утопающего, крепко обхватите его за плечи.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Постарайтесь успокоить паникующего человека и внушить ему, что он спасется только в том случае, если будет вам подчиняться.</w:t>
      </w:r>
    </w:p>
    <w:p w:rsidR="00B205F1" w:rsidRPr="00E03609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03609">
        <w:rPr>
          <w:rFonts w:ascii="Times New Roman" w:hAnsi="Times New Roman"/>
          <w:b/>
          <w:i/>
          <w:sz w:val="28"/>
          <w:szCs w:val="28"/>
        </w:rPr>
        <w:t xml:space="preserve">       Пребывание в холодной воде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0360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Погрузившись в холодную воду, неподготовленный человек попадает в шок. В первые секунды его дыхание непроизвольно становится гораздо более глубоким и частым, чем в нормальных условиях. Его пульс заметно учащается, а кровяное давление резко возрастает. Человек может пребывать в подобном состоянии от нескольких секунд до двух-трех минут, и именно в это время особенно велика опасность наглотаться воды и захлебнуться.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Кроме того, следствием значительного увеличения поглощения кислорода является понижение содержания в крови двуокиси углерода, что часто приводит к судорогам.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человеческое тело остывает очень быстро. Тепловой баланс нарушается в среднем уже при температуре воды около 20 градусов: иными словами, в таких условиях организм начинает отдавать больше тепла, чем успевает производить. Разумеется, этот дисбаланс тем больше, чем значительней разница температур между водой и телом.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Реагируя на изменение условий окружающей среды, организм включает защитные механизмы, пытаясь сократить потери тепла и уберечь в первую очередь внутренние органы, наиболее важные с токи зрения жизнедеятельности.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Происходит отток крови от внешних покровов, в результате чего мышцы начинают деревенеть, руки и ноги немеют, теряя подвижность, нарушается координация движений.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холодной воде заметно уменьшается и способность задерживать дыхание.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Исходя из всего сказанного, становится ясно, что при отсутствии надлежащей подготовки следует избегать плавания в холодной воде. Однако может возникнуть ситуация, когда вам вольно или невольно придется пренебречь этим советом.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таких ситуациях постарайтесь следовать следующим правилам.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Не погружайтесь в холодную воду сразу целиком. Гораздо целесообразнее заходить в нее постепенно, давая организму возможность привыкнуть к изменению температуры окружающей среды.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Держите голову как можно выше над водой, по крайней мере в первые минуты, пока первоначальный шок не прошел до конца.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Старайтесь по мере возможности контролировать дыхание. </w:t>
      </w:r>
    </w:p>
    <w:p w:rsidR="00B205F1" w:rsidRPr="00055E8C" w:rsidRDefault="00B205F1" w:rsidP="004156F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</w:t>
      </w:r>
      <w:r w:rsidRPr="00055E8C">
        <w:rPr>
          <w:rFonts w:ascii="Times New Roman" w:hAnsi="Times New Roman"/>
          <w:b/>
          <w:i/>
          <w:sz w:val="28"/>
          <w:szCs w:val="28"/>
        </w:rPr>
        <w:t xml:space="preserve">Утопление - смерть или терминальное состояние вследствие острого кислородного голодания мозга и других тканей, возникающего при заполнении дыхательных путей жидкостью; разновидность асфиксии.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Смерть при утоплении обычно наступает через 3-5 минут после прекращения дыхания и кровообращения. От типичного утопления отличают внезапную смерть в воде, наступившую от других причин (болезни сердца, травмы черепа, шейного отдела позвоночника и др.) Реанимация (от лат. "re-" - "обратно" и animatio "оживление") есть совокупность мероприятий по оживлению человека, находящегося в состоянии клинической смерти, восстановлению функций жизненно важных органов, внезапно утраченных или нарушенных в результате несчастных случаев, заболеваний и осложнений.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Первая помощь при утоплении эффективна только в период клинической смерти и оказывается на месте происшествия: удаляют жидкость из дыхательных путей, проводят искусственное дыхание, массаж сердца.    После восстановления жизненных функций необходимо наблюдение врача, ибо возвращенные к жизни могут погибнуть, например, от отёка легких. </w:t>
      </w:r>
    </w:p>
    <w:p w:rsidR="00B205F1" w:rsidRPr="009F52C7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В том случае, когда из воды извлекается уже "бездыханное тело" - пострадавший находится без сознания, а зачастую и без признаков жизни, - значительно снижаются шансы на его спасение. Если человек пробыл под водой более 5-10 минут, его вряд ли удастся вернуть к жизни. </w:t>
      </w:r>
    </w:p>
    <w:p w:rsidR="00B205F1" w:rsidRDefault="00B205F1" w:rsidP="004156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52C7">
        <w:rPr>
          <w:rFonts w:ascii="Times New Roman" w:hAnsi="Times New Roman"/>
          <w:sz w:val="28"/>
          <w:szCs w:val="28"/>
        </w:rPr>
        <w:t xml:space="preserve">        Хотя в каждом конкретном случае исход будет зависеть от времени года, температуры и состава воды, особенностей организма, а главное - от вида утопления и верно выбранной тактики оказания помощи. На успех можно надеяться только при правильном оказании помощи с учетом типа утопления. </w:t>
      </w:r>
    </w:p>
    <w:p w:rsidR="00B205F1" w:rsidRDefault="00B205F1"/>
    <w:sectPr w:rsidR="00B205F1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56F0"/>
    <w:rsid w:val="00055E8C"/>
    <w:rsid w:val="003A59E1"/>
    <w:rsid w:val="004156F0"/>
    <w:rsid w:val="004737D6"/>
    <w:rsid w:val="004E5586"/>
    <w:rsid w:val="00621C1C"/>
    <w:rsid w:val="009A5E63"/>
    <w:rsid w:val="009F52C7"/>
    <w:rsid w:val="00B205F1"/>
    <w:rsid w:val="00C27614"/>
    <w:rsid w:val="00CA402F"/>
    <w:rsid w:val="00E03609"/>
    <w:rsid w:val="00E2331F"/>
    <w:rsid w:val="00E57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7D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1887</Words>
  <Characters>10760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user11</cp:lastModifiedBy>
  <cp:revision>5</cp:revision>
  <dcterms:created xsi:type="dcterms:W3CDTF">2019-10-07T11:50:00Z</dcterms:created>
  <dcterms:modified xsi:type="dcterms:W3CDTF">2023-03-17T07:28:00Z</dcterms:modified>
</cp:coreProperties>
</file>