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216" w:rsidRDefault="00A10216" w:rsidP="00701B6C">
      <w:pPr>
        <w:spacing w:after="0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Совет  депутатов   Пиксясинского сельского поселения                                         Ардатовского муниципального района РМ                                                                  седьмого созыва                                                               </w:t>
      </w:r>
    </w:p>
    <w:p w:rsidR="00A10216" w:rsidRDefault="00A10216" w:rsidP="00701B6C">
      <w:pPr>
        <w:spacing w:after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                                                     с.Пиксяси                                                                                   </w:t>
      </w:r>
    </w:p>
    <w:p w:rsidR="00A10216" w:rsidRDefault="00A10216" w:rsidP="00701B6C">
      <w:pPr>
        <w:spacing w:after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                                                    </w:t>
      </w:r>
    </w:p>
    <w:p w:rsidR="00A10216" w:rsidRDefault="00A10216" w:rsidP="00701B6C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</w:rPr>
        <w:t xml:space="preserve">                                                           РЕШЕНИЕ                           </w:t>
      </w:r>
    </w:p>
    <w:p w:rsidR="00A10216" w:rsidRDefault="00A10216" w:rsidP="00701B6C">
      <w:pPr>
        <w:tabs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28 декабря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color w:val="000000"/>
            <w:sz w:val="28"/>
            <w:szCs w:val="28"/>
          </w:rPr>
          <w:t>2022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     №30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</w:p>
    <w:p w:rsidR="00A10216" w:rsidRDefault="00A10216" w:rsidP="00701B6C">
      <w:pPr>
        <w:tabs>
          <w:tab w:val="right" w:pos="935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отчете о результатах деятельности главы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и администрации Пиксясинского сельского поселения за 2022 год и о плане</w:t>
      </w:r>
    </w:p>
    <w:p w:rsidR="00A10216" w:rsidRDefault="00A10216" w:rsidP="00701B6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2023год</w:t>
      </w:r>
      <w:r>
        <w:rPr>
          <w:rFonts w:ascii="Times New Roman" w:hAnsi="Times New Roman"/>
          <w:sz w:val="28"/>
          <w:szCs w:val="28"/>
        </w:rPr>
        <w:tab/>
      </w:r>
    </w:p>
    <w:p w:rsidR="00A10216" w:rsidRDefault="00A10216" w:rsidP="00701B6C">
      <w:pPr>
        <w:tabs>
          <w:tab w:val="left" w:pos="7512"/>
        </w:tabs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A10216" w:rsidRDefault="00A10216" w:rsidP="00701B6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Пиксясинского сельского поселения Ардатовского муниципального района, заслушав отчет о результатах деятельности главы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за 2022 год </w:t>
      </w: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решил:</w:t>
      </w: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1.Принять к сведению прилагаемый </w:t>
      </w:r>
      <w:hyperlink r:id="rId4" w:anchor="sub_1000" w:history="1">
        <w:r w:rsidRPr="00717EB8">
          <w:rPr>
            <w:rStyle w:val="a"/>
            <w:rFonts w:ascii="Times New Roman" w:hAnsi="Times New Roman"/>
            <w:color w:val="auto"/>
            <w:sz w:val="28"/>
            <w:szCs w:val="28"/>
          </w:rPr>
          <w:t>отчет</w:t>
        </w:r>
      </w:hyperlink>
      <w:r w:rsidRPr="00717E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результатах деятельности главы Пиксясинского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Пиксясинского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 за 2022год </w:t>
      </w:r>
      <w:r>
        <w:rPr>
          <w:rFonts w:ascii="Times New Roman" w:hAnsi="Times New Roman"/>
          <w:bCs/>
          <w:sz w:val="28"/>
          <w:szCs w:val="28"/>
        </w:rPr>
        <w:t>(прилагается)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2.Признать деятельность главы Пиксясинского сельского поселения Ардатовского муниципального района </w:t>
      </w:r>
      <w:r>
        <w:rPr>
          <w:rStyle w:val="BodyTextChar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и администрации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>удовлетворительной.</w:t>
      </w:r>
    </w:p>
    <w:p w:rsidR="00A10216" w:rsidRDefault="00A10216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3.Администрации Пиксясинского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  <w:lang w:val="ru-RU"/>
        </w:rPr>
        <w:t xml:space="preserve">Республики Мордовия </w:t>
      </w:r>
      <w:r>
        <w:rPr>
          <w:rFonts w:ascii="Times New Roman" w:hAnsi="Times New Roman"/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Здунова Государственному Собранию Республики Мордовия на 2023 год.    </w:t>
      </w:r>
    </w:p>
    <w:p w:rsidR="00A10216" w:rsidRDefault="00A10216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4.Настоящее решение вступает в силу после официального опубликования.</w:t>
      </w: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Пиксясинского сельского поселения                          В.Н.Громов</w:t>
      </w:r>
    </w:p>
    <w:p w:rsidR="00A10216" w:rsidRDefault="00A10216" w:rsidP="00701B6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10216" w:rsidRDefault="00A10216" w:rsidP="002C7AE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>Утверждены решением Совета</w:t>
      </w:r>
    </w:p>
    <w:p w:rsidR="00A10216" w:rsidRDefault="00A10216" w:rsidP="002C7AE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депутатов  Пиксясинского сельского</w:t>
      </w:r>
    </w:p>
    <w:p w:rsidR="00A10216" w:rsidRDefault="00A10216" w:rsidP="002C7AE1">
      <w:pPr>
        <w:spacing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поселения  от 28.12. 2022 года №30</w:t>
      </w:r>
    </w:p>
    <w:p w:rsidR="00A10216" w:rsidRDefault="00A10216" w:rsidP="00701B6C">
      <w:pPr>
        <w:jc w:val="center"/>
        <w:rPr>
          <w:rFonts w:ascii="Times New Roman" w:hAnsi="Times New Roman"/>
          <w:sz w:val="24"/>
          <w:szCs w:val="28"/>
        </w:rPr>
      </w:pPr>
    </w:p>
    <w:p w:rsidR="00A10216" w:rsidRDefault="00A10216" w:rsidP="00701B6C">
      <w:pPr>
        <w:jc w:val="center"/>
        <w:rPr>
          <w:rFonts w:ascii="Times New Roman" w:hAnsi="Times New Roman"/>
          <w:sz w:val="24"/>
          <w:szCs w:val="28"/>
        </w:rPr>
      </w:pPr>
    </w:p>
    <w:p w:rsidR="00A10216" w:rsidRDefault="00A10216" w:rsidP="00701B6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</w:p>
    <w:p w:rsidR="00A10216" w:rsidRDefault="00A10216" w:rsidP="00701B6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реализации   Послания Главы Республики Мордовия</w:t>
      </w:r>
    </w:p>
    <w:p w:rsidR="00A10216" w:rsidRDefault="00A10216" w:rsidP="00701B6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Государственному Собранию  Республики Мордовия по Пиксясинскому    сельскому поселению</w:t>
      </w:r>
    </w:p>
    <w:p w:rsidR="00A10216" w:rsidRDefault="00A10216" w:rsidP="00701B6C">
      <w:pPr>
        <w:jc w:val="center"/>
        <w:rPr>
          <w:rFonts w:ascii="Times New Roman" w:hAnsi="Times New Roman"/>
          <w:b/>
          <w:sz w:val="24"/>
          <w:szCs w:val="28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860"/>
        <w:gridCol w:w="1809"/>
        <w:gridCol w:w="3231"/>
      </w:tblGrid>
      <w:tr w:rsidR="00A10216" w:rsidRPr="00D955F4" w:rsidTr="00717EB8">
        <w:trPr>
          <w:trHeight w:val="133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исполнение</w:t>
            </w:r>
          </w:p>
        </w:tc>
      </w:tr>
      <w:tr w:rsidR="00A10216" w:rsidRPr="00D955F4" w:rsidTr="00717EB8">
        <w:trPr>
          <w:trHeight w:val="133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1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3</w:t>
            </w: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5</w:t>
            </w:r>
          </w:p>
        </w:tc>
      </w:tr>
      <w:tr w:rsidR="00A10216" w:rsidRPr="00D955F4" w:rsidTr="00717EB8">
        <w:trPr>
          <w:trHeight w:val="133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1.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Пиксясинского</w:t>
            </w: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A10216" w:rsidRPr="00D955F4" w:rsidTr="00717EB8">
        <w:trPr>
          <w:trHeight w:val="133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2.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2023 году по отношению к предыдущему году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Администрация  сельского поселения  </w:t>
            </w:r>
          </w:p>
        </w:tc>
      </w:tr>
      <w:tr w:rsidR="00A10216" w:rsidRPr="00D955F4" w:rsidTr="00717EB8">
        <w:trPr>
          <w:trHeight w:val="133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3.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Ад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министрация сельского поселения</w:t>
            </w:r>
          </w:p>
        </w:tc>
      </w:tr>
      <w:tr w:rsidR="00A10216" w:rsidRPr="00D955F4" w:rsidTr="00717EB8">
        <w:trPr>
          <w:trHeight w:val="274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4.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D955F4">
              <w:rPr>
                <w:rFonts w:ascii="Times New Roman" w:hAnsi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Адми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нистрация  сельского поселения </w:t>
            </w:r>
          </w:p>
        </w:tc>
      </w:tr>
      <w:tr w:rsidR="00A10216" w:rsidRPr="00D955F4" w:rsidTr="00717EB8">
        <w:trPr>
          <w:trHeight w:val="274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5.</w:t>
            </w:r>
          </w:p>
        </w:tc>
        <w:tc>
          <w:tcPr>
            <w:tcW w:w="4860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D955F4">
              <w:rPr>
                <w:rFonts w:ascii="Times New Roman" w:hAnsi="Times New Roman"/>
                <w:sz w:val="24"/>
                <w:szCs w:val="28"/>
              </w:rPr>
              <w:t>По благоустройству:</w:t>
            </w:r>
          </w:p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D955F4">
              <w:rPr>
                <w:rFonts w:ascii="Times New Roman" w:hAnsi="Times New Roman"/>
                <w:sz w:val="24"/>
                <w:szCs w:val="28"/>
              </w:rPr>
              <w:t>содержать дороги в проезжем состоянии.</w:t>
            </w:r>
          </w:p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09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Адми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нистрация  сельского поселения </w:t>
            </w:r>
          </w:p>
        </w:tc>
      </w:tr>
      <w:tr w:rsidR="00A10216" w:rsidRPr="00D955F4" w:rsidTr="00717EB8">
        <w:trPr>
          <w:trHeight w:val="274"/>
        </w:trPr>
        <w:tc>
          <w:tcPr>
            <w:tcW w:w="720" w:type="dxa"/>
          </w:tcPr>
          <w:p w:rsidR="00A10216" w:rsidRPr="00D955F4" w:rsidRDefault="00A10216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6.</w:t>
            </w:r>
          </w:p>
        </w:tc>
        <w:tc>
          <w:tcPr>
            <w:tcW w:w="4860" w:type="dxa"/>
          </w:tcPr>
          <w:p w:rsidR="00A10216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  <w:r w:rsidRPr="00D955F4">
              <w:rPr>
                <w:rFonts w:ascii="Times New Roman" w:hAnsi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A10216" w:rsidRDefault="00A10216">
            <w:pPr>
              <w:spacing w:line="252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09" w:type="dxa"/>
          </w:tcPr>
          <w:p w:rsidR="00A10216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3231" w:type="dxa"/>
          </w:tcPr>
          <w:p w:rsidR="00A10216" w:rsidRPr="00D955F4" w:rsidRDefault="00A10216">
            <w:pPr>
              <w:spacing w:line="252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D955F4">
              <w:rPr>
                <w:rFonts w:ascii="Times New Roman" w:hAnsi="Times New Roman"/>
                <w:bCs/>
                <w:sz w:val="24"/>
                <w:szCs w:val="28"/>
              </w:rPr>
              <w:t>Администрация сельского поселения</w:t>
            </w:r>
          </w:p>
        </w:tc>
      </w:tr>
    </w:tbl>
    <w:p w:rsidR="00A10216" w:rsidRDefault="00A10216" w:rsidP="002C7AE1"/>
    <w:sectPr w:rsidR="00A10216" w:rsidSect="000544DA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779"/>
    <w:rsid w:val="000544DA"/>
    <w:rsid w:val="001B0E44"/>
    <w:rsid w:val="002C7AE1"/>
    <w:rsid w:val="002F36FC"/>
    <w:rsid w:val="003716A2"/>
    <w:rsid w:val="00701B6C"/>
    <w:rsid w:val="00717EB8"/>
    <w:rsid w:val="00803527"/>
    <w:rsid w:val="008E17E6"/>
    <w:rsid w:val="009B2C59"/>
    <w:rsid w:val="00A10216"/>
    <w:rsid w:val="00D01779"/>
    <w:rsid w:val="00D955F4"/>
    <w:rsid w:val="00F32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B6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701B6C"/>
    <w:pPr>
      <w:spacing w:after="0" w:line="36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01B6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701B6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0544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87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5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628</Words>
  <Characters>3581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5</cp:revision>
  <cp:lastPrinted>2023-01-10T11:35:00Z</cp:lastPrinted>
  <dcterms:created xsi:type="dcterms:W3CDTF">2023-01-09T05:36:00Z</dcterms:created>
  <dcterms:modified xsi:type="dcterms:W3CDTF">2023-01-10T11:36:00Z</dcterms:modified>
</cp:coreProperties>
</file>