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ПИКСЯСИНСКОГО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28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49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Пиксяси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511F1C" w:rsidRDefault="00511F1C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>проведении месячника безопасности</w:t>
      </w:r>
    </w:p>
    <w:p w:rsidR="00511F1C" w:rsidRPr="00266119" w:rsidRDefault="00511F1C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людей на водных объектах</w:t>
      </w:r>
    </w:p>
    <w:p w:rsidR="00511F1C" w:rsidRPr="00266119" w:rsidRDefault="00511F1C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>Во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ar-SA"/>
        </w:rPr>
        <w:t>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>Провести на территории Пиксясинского сельского поселения Ардатовского муниципального района в период с 28 ноября по 22 декабря месячник безопасности людей на водных объектах в осенне-зимний период 2022 года.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2.Утвердить план проведения месячника безопасности людей на водных объектах в осенне-зимний период 2022 года на территории Пиксясинского сельского поселения Ардатовского муниципального района.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Пиксясинского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В.Н.Громов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 w:rsidRPr="009D070D">
        <w:rPr>
          <w:rFonts w:ascii="Times New Roman" w:hAnsi="Times New Roman"/>
          <w:sz w:val="24"/>
          <w:szCs w:val="24"/>
          <w:lang w:eastAsia="ar-SA"/>
        </w:rPr>
        <w:t>УТВЕРЖДЁН: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постановлением администрации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Пиксясинского сельского поселения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 xml:space="preserve">Ардатовского муниципального района 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от 28 ноября 2022г. № 49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ПЛАН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проведения месячника безопасности людей на водных объектах в осенне-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зимний период 2022 года на территории Пиксясинского сельского поселения 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Исполнители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МБОУ «Низовская СОШ Кечушевская СОШ»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Назначить должностных лиц, ответственных за обеспечение безопасности на водных объектах в период ледостава 2021-2022 годов и участвующих совместно с надзорными органами в проводимых проверках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до 28 ноября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объектах в период ледостава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до 28 ноября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до 28 ноября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работу по выявлению на водных объектах незарегистрированных мест массового выхода людей на лед, в т.ч. любителей подледного лова рыбы.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поселения, ММО МВД России «Ардатовский» (по согласованию)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до 22 декабря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</w:tbl>
    <w:p w:rsidR="00511F1C" w:rsidRPr="00266119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Default="00511F1C" w:rsidP="00D279F1">
      <w:pPr>
        <w:ind w:left="-567"/>
      </w:pPr>
    </w:p>
    <w:sectPr w:rsidR="00511F1C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3790C"/>
    <w:rsid w:val="0004017A"/>
    <w:rsid w:val="0005644B"/>
    <w:rsid w:val="000B3D99"/>
    <w:rsid w:val="000F6A43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3AD1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11F1C"/>
    <w:rsid w:val="005302BE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4B0A"/>
    <w:rsid w:val="009A59C7"/>
    <w:rsid w:val="009D070D"/>
    <w:rsid w:val="00A107C3"/>
    <w:rsid w:val="00A21CCF"/>
    <w:rsid w:val="00AF1168"/>
    <w:rsid w:val="00B02045"/>
    <w:rsid w:val="00B17C41"/>
    <w:rsid w:val="00B3785A"/>
    <w:rsid w:val="00B40ED5"/>
    <w:rsid w:val="00B43B66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279F1"/>
    <w:rsid w:val="00D40A51"/>
    <w:rsid w:val="00D52780"/>
    <w:rsid w:val="00D64067"/>
    <w:rsid w:val="00D7639A"/>
    <w:rsid w:val="00DA08FF"/>
    <w:rsid w:val="00DB1A2E"/>
    <w:rsid w:val="00E01971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4C0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756</Words>
  <Characters>4312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user11</cp:lastModifiedBy>
  <cp:revision>3</cp:revision>
  <cp:lastPrinted>2022-11-29T13:08:00Z</cp:lastPrinted>
  <dcterms:created xsi:type="dcterms:W3CDTF">2022-11-21T12:19:00Z</dcterms:created>
  <dcterms:modified xsi:type="dcterms:W3CDTF">2022-11-29T13:09:00Z</dcterms:modified>
</cp:coreProperties>
</file>