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66" w:rsidRDefault="00436A66" w:rsidP="00537917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436A66" w:rsidRPr="002F5003" w:rsidRDefault="00436A66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>
        <w:rPr>
          <w:sz w:val="28"/>
          <w:szCs w:val="28"/>
        </w:rPr>
        <w:t>Пиксясинского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436A66" w:rsidRDefault="00436A66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</w:t>
      </w:r>
    </w:p>
    <w:p w:rsidR="00436A66" w:rsidRPr="002F5003" w:rsidRDefault="00436A66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436A66" w:rsidRPr="002F5003" w:rsidRDefault="00436A6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Pr="002F5003">
        <w:rPr>
          <w:sz w:val="28"/>
          <w:szCs w:val="28"/>
        </w:rPr>
        <w:t xml:space="preserve"> созыва</w:t>
      </w:r>
    </w:p>
    <w:p w:rsidR="00436A66" w:rsidRDefault="00436A66" w:rsidP="00B808FE">
      <w:pPr>
        <w:jc w:val="center"/>
        <w:rPr>
          <w:color w:val="FF0000"/>
          <w:sz w:val="28"/>
          <w:szCs w:val="28"/>
        </w:rPr>
      </w:pPr>
    </w:p>
    <w:p w:rsidR="00436A66" w:rsidRPr="000D03BC" w:rsidRDefault="00436A6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Пиксяси</w:t>
      </w:r>
    </w:p>
    <w:p w:rsidR="00436A66" w:rsidRPr="002F5003" w:rsidRDefault="00436A66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436A66" w:rsidRPr="002F5003" w:rsidRDefault="00436A66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436A66" w:rsidRPr="002F5003" w:rsidRDefault="00436A66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  2021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89</w:t>
      </w:r>
    </w:p>
    <w:p w:rsidR="00436A66" w:rsidRPr="002F5003" w:rsidRDefault="00436A6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36A66" w:rsidRPr="000D03BC" w:rsidRDefault="00436A66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>
        <w:rPr>
          <w:sz w:val="28"/>
          <w:szCs w:val="28"/>
        </w:rPr>
        <w:t>Пиксясинского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48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Пиксясинского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436A66" w:rsidRPr="00D50F91" w:rsidRDefault="00436A6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36A66" w:rsidRDefault="00436A66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праздников», Совет депутатов Пиксясинского  сельского поселения решил:</w:t>
      </w:r>
    </w:p>
    <w:p w:rsidR="00436A66" w:rsidRDefault="00436A66" w:rsidP="005B3706">
      <w:pPr>
        <w:pStyle w:val="ConsPlusNormal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Пиксясин</w:t>
      </w:r>
      <w:r w:rsidRPr="0014006F">
        <w:rPr>
          <w:rFonts w:ascii="Times New Roman" w:hAnsi="Times New Roman"/>
          <w:sz w:val="28"/>
          <w:szCs w:val="28"/>
        </w:rPr>
        <w:t>ского  сельского поселения  Ардатовского муниципального района Республики Мордовия № 48 от 25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Пиксясинского сельского поселения Ардатовского муниципального района Республики Мордовия»:</w:t>
      </w:r>
    </w:p>
    <w:p w:rsidR="00436A66" w:rsidRDefault="00436A66" w:rsidP="005B3706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436A66" w:rsidRDefault="00436A66" w:rsidP="005B3706">
      <w:pPr>
        <w:ind w:firstLine="709"/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.</w:t>
      </w:r>
    </w:p>
    <w:p w:rsidR="00436A66" w:rsidRPr="00D50F91" w:rsidRDefault="00436A66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6A66" w:rsidRDefault="00436A66" w:rsidP="005B3706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436A66" w:rsidRPr="00D50F91" w:rsidRDefault="00436A66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436A66" w:rsidRPr="00D50F91" w:rsidRDefault="00436A6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36A66" w:rsidRPr="00D50F91" w:rsidRDefault="00436A66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436A66" w:rsidRDefault="00436A66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</w:p>
    <w:p w:rsidR="00436A66" w:rsidRDefault="00436A66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Пиксясинского 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поселения:                                   В.Н.Громов  </w:t>
      </w:r>
    </w:p>
    <w:p w:rsidR="00436A66" w:rsidRPr="00D50F91" w:rsidRDefault="00436A66" w:rsidP="00B808FE">
      <w:pPr>
        <w:jc w:val="both"/>
        <w:rPr>
          <w:sz w:val="28"/>
          <w:szCs w:val="28"/>
        </w:rPr>
      </w:pPr>
    </w:p>
    <w:p w:rsidR="00436A66" w:rsidRPr="0048622D" w:rsidRDefault="00436A66" w:rsidP="006D7AA1">
      <w:pPr>
        <w:autoSpaceDE w:val="0"/>
      </w:pPr>
      <w:r w:rsidRPr="0048622D">
        <w:t xml:space="preserve"> </w:t>
      </w:r>
    </w:p>
    <w:p w:rsidR="00436A66" w:rsidRPr="0048622D" w:rsidRDefault="00436A66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436A66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D03BC"/>
    <w:rsid w:val="000F775E"/>
    <w:rsid w:val="0014006F"/>
    <w:rsid w:val="001756A9"/>
    <w:rsid w:val="001F0F1D"/>
    <w:rsid w:val="00211835"/>
    <w:rsid w:val="002165BF"/>
    <w:rsid w:val="00254017"/>
    <w:rsid w:val="002E5D0E"/>
    <w:rsid w:val="002F5003"/>
    <w:rsid w:val="0030721E"/>
    <w:rsid w:val="00346F48"/>
    <w:rsid w:val="0036431C"/>
    <w:rsid w:val="0037550F"/>
    <w:rsid w:val="00392C38"/>
    <w:rsid w:val="003A1311"/>
    <w:rsid w:val="003A13DF"/>
    <w:rsid w:val="00436A66"/>
    <w:rsid w:val="00465202"/>
    <w:rsid w:val="00475EE8"/>
    <w:rsid w:val="0048622D"/>
    <w:rsid w:val="004F437E"/>
    <w:rsid w:val="00531ED9"/>
    <w:rsid w:val="00537917"/>
    <w:rsid w:val="005456BF"/>
    <w:rsid w:val="005B3706"/>
    <w:rsid w:val="005B73CD"/>
    <w:rsid w:val="005C554C"/>
    <w:rsid w:val="005D69BD"/>
    <w:rsid w:val="005F4425"/>
    <w:rsid w:val="00622485"/>
    <w:rsid w:val="00630D65"/>
    <w:rsid w:val="006D458B"/>
    <w:rsid w:val="006D7AA1"/>
    <w:rsid w:val="007401BB"/>
    <w:rsid w:val="00742B75"/>
    <w:rsid w:val="007677F1"/>
    <w:rsid w:val="007774D9"/>
    <w:rsid w:val="007F1BB7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C33D04"/>
    <w:rsid w:val="00C356B0"/>
    <w:rsid w:val="00C40A1D"/>
    <w:rsid w:val="00CF4334"/>
    <w:rsid w:val="00D06891"/>
    <w:rsid w:val="00D239E9"/>
    <w:rsid w:val="00D3753F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Times New Roman"/>
      <w:b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266</Words>
  <Characters>1520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user11</cp:lastModifiedBy>
  <cp:revision>4</cp:revision>
  <cp:lastPrinted>2020-10-21T11:34:00Z</cp:lastPrinted>
  <dcterms:created xsi:type="dcterms:W3CDTF">2021-03-02T06:41:00Z</dcterms:created>
  <dcterms:modified xsi:type="dcterms:W3CDTF">2021-03-03T06:19:00Z</dcterms:modified>
</cp:coreProperties>
</file>