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574" w:rsidRPr="00DB637C" w:rsidRDefault="009D6574" w:rsidP="00DB637C">
      <w:pPr>
        <w:jc w:val="center"/>
        <w:rPr>
          <w:rFonts w:ascii="Times New Roman" w:hAnsi="Times New Roman"/>
          <w:b/>
          <w:sz w:val="36"/>
        </w:rPr>
      </w:pPr>
      <w:r w:rsidRPr="00DB637C">
        <w:rPr>
          <w:rFonts w:ascii="Times New Roman" w:hAnsi="Times New Roman"/>
          <w:b/>
          <w:sz w:val="36"/>
        </w:rPr>
        <w:t>РЕСПУБЛИКА МОРДОВИЯ</w:t>
      </w:r>
    </w:p>
    <w:p w:rsidR="009D6574" w:rsidRPr="00DB637C" w:rsidRDefault="009D6574" w:rsidP="00DB637C">
      <w:pPr>
        <w:rPr>
          <w:rFonts w:ascii="Times New Roman" w:hAnsi="Times New Roman"/>
          <w:b/>
          <w:sz w:val="32"/>
        </w:rPr>
      </w:pPr>
      <w:r w:rsidRPr="00DB637C">
        <w:rPr>
          <w:rFonts w:ascii="Times New Roman" w:hAnsi="Times New Roman"/>
          <w:b/>
          <w:sz w:val="32"/>
        </w:rPr>
        <w:t xml:space="preserve">    </w:t>
      </w:r>
      <w:r>
        <w:rPr>
          <w:rFonts w:ascii="Times New Roman" w:hAnsi="Times New Roman"/>
          <w:b/>
          <w:sz w:val="32"/>
        </w:rPr>
        <w:t xml:space="preserve">            АДМИНИСТРАЦИЯ ПИКСЯСИН</w:t>
      </w:r>
      <w:r w:rsidRPr="00DB637C">
        <w:rPr>
          <w:rFonts w:ascii="Times New Roman" w:hAnsi="Times New Roman"/>
          <w:b/>
          <w:sz w:val="32"/>
        </w:rPr>
        <w:t xml:space="preserve">СКОГО СЕЛЬСКОГО </w:t>
      </w:r>
    </w:p>
    <w:p w:rsidR="009D6574" w:rsidRPr="00DB637C" w:rsidRDefault="009D6574" w:rsidP="00DB637C">
      <w:pPr>
        <w:jc w:val="center"/>
        <w:rPr>
          <w:rFonts w:ascii="Times New Roman" w:hAnsi="Times New Roman"/>
          <w:b/>
          <w:sz w:val="32"/>
        </w:rPr>
      </w:pPr>
      <w:r w:rsidRPr="00DB637C">
        <w:rPr>
          <w:rFonts w:ascii="Times New Roman" w:hAnsi="Times New Roman"/>
          <w:b/>
          <w:sz w:val="32"/>
        </w:rPr>
        <w:t xml:space="preserve"> ПОСЕЛЕНИЯ </w:t>
      </w:r>
    </w:p>
    <w:p w:rsidR="009D6574" w:rsidRPr="00DB637C" w:rsidRDefault="009D6574" w:rsidP="00DB637C">
      <w:pPr>
        <w:jc w:val="center"/>
        <w:rPr>
          <w:rFonts w:ascii="Times New Roman" w:hAnsi="Times New Roman"/>
          <w:b/>
          <w:sz w:val="32"/>
        </w:rPr>
      </w:pPr>
      <w:r w:rsidRPr="00DB637C">
        <w:rPr>
          <w:rFonts w:ascii="Times New Roman" w:hAnsi="Times New Roman"/>
          <w:b/>
          <w:sz w:val="32"/>
        </w:rPr>
        <w:t>АРДАТОВСКОГО МУНИЦИПАЛЬНОГО РАЙОНА</w:t>
      </w:r>
    </w:p>
    <w:p w:rsidR="009D6574" w:rsidRPr="0079473A" w:rsidRDefault="009D6574" w:rsidP="00DB637C">
      <w:pPr>
        <w:rPr>
          <w:rFonts w:ascii="Times New Roman" w:hAnsi="Times New Roman"/>
          <w:b/>
          <w:sz w:val="32"/>
        </w:rPr>
      </w:pPr>
      <w:r w:rsidRPr="00DB637C">
        <w:rPr>
          <w:rFonts w:ascii="Times New Roman" w:hAnsi="Times New Roman"/>
          <w:b/>
          <w:sz w:val="32"/>
        </w:rPr>
        <w:t>_________________________________________________________</w:t>
      </w:r>
      <w:r>
        <w:rPr>
          <w:rFonts w:ascii="Times New Roman" w:hAnsi="Times New Roman"/>
          <w:b/>
          <w:sz w:val="32"/>
        </w:rPr>
        <w:t>________</w:t>
      </w:r>
    </w:p>
    <w:p w:rsidR="009D6574" w:rsidRPr="00DB637C" w:rsidRDefault="009D6574" w:rsidP="00DB637C">
      <w:pPr>
        <w:rPr>
          <w:rFonts w:ascii="Times New Roman" w:hAnsi="Times New Roman"/>
          <w:b/>
          <w:sz w:val="36"/>
          <w:szCs w:val="36"/>
        </w:rPr>
      </w:pPr>
      <w:r w:rsidRPr="00DB637C">
        <w:rPr>
          <w:rFonts w:ascii="Times New Roman" w:hAnsi="Times New Roman"/>
          <w:b/>
          <w:sz w:val="36"/>
          <w:szCs w:val="36"/>
        </w:rPr>
        <w:t xml:space="preserve">                                  ПОСТАНОВЛЕНИЕ</w:t>
      </w:r>
      <w:r>
        <w:rPr>
          <w:rFonts w:ascii="Times New Roman" w:hAnsi="Times New Roman"/>
          <w:b/>
          <w:sz w:val="36"/>
          <w:szCs w:val="36"/>
        </w:rPr>
        <w:t xml:space="preserve">                   ПРОЕКТ</w:t>
      </w:r>
    </w:p>
    <w:p w:rsidR="009D6574" w:rsidRPr="00DB637C" w:rsidRDefault="009D6574" w:rsidP="00DB637C">
      <w:pPr>
        <w:rPr>
          <w:rFonts w:ascii="Times New Roman" w:hAnsi="Times New Roman"/>
          <w:sz w:val="28"/>
          <w:szCs w:val="28"/>
        </w:rPr>
      </w:pPr>
    </w:p>
    <w:p w:rsidR="009D6574" w:rsidRPr="007636FD" w:rsidRDefault="009D6574" w:rsidP="0038711A">
      <w:pPr>
        <w:ind w:left="708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 xml:space="preserve">февраля  </w:t>
      </w:r>
      <w:smartTag w:uri="urn:schemas-microsoft-com:office:smarttags" w:element="metricconverter">
        <w:smartTagPr>
          <w:attr w:name="ProductID" w:val="2021 г"/>
        </w:smartTagPr>
        <w:r w:rsidRPr="007636FD">
          <w:rPr>
            <w:rFonts w:ascii="Times New Roman" w:hAnsi="Times New Roman"/>
            <w:b/>
            <w:sz w:val="28"/>
            <w:szCs w:val="28"/>
          </w:rPr>
          <w:t>2021 г</w:t>
        </w:r>
      </w:smartTag>
      <w:r w:rsidRPr="007636FD">
        <w:rPr>
          <w:rFonts w:ascii="Times New Roman" w:hAnsi="Times New Roman"/>
          <w:b/>
          <w:sz w:val="28"/>
          <w:szCs w:val="28"/>
        </w:rPr>
        <w:t>.                        с.Пиксяси                                             № 4</w:t>
      </w:r>
    </w:p>
    <w:p w:rsidR="009D6574" w:rsidRPr="007636FD" w:rsidRDefault="009D6574" w:rsidP="0038711A">
      <w:pPr>
        <w:pStyle w:val="ConsPlusNormal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574" w:rsidRPr="007636FD" w:rsidRDefault="009D6574" w:rsidP="0038711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>Об определении места для выгула домашних животных</w:t>
      </w:r>
    </w:p>
    <w:p w:rsidR="009D6574" w:rsidRPr="007636FD" w:rsidRDefault="009D6574" w:rsidP="0038711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>и правил пользования такими местами на территории</w:t>
      </w:r>
    </w:p>
    <w:p w:rsidR="009D6574" w:rsidRPr="007636FD" w:rsidRDefault="009D6574" w:rsidP="0038711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>Пиксясинского сельского поселения Ардатовского муниципального района</w:t>
      </w:r>
    </w:p>
    <w:p w:rsidR="009D6574" w:rsidRPr="007636FD" w:rsidRDefault="009D6574" w:rsidP="0038711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 w:rsidRPr="007636F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6574" w:rsidRDefault="009D6574" w:rsidP="0038711A">
      <w:pPr>
        <w:spacing w:line="240" w:lineRule="auto"/>
        <w:ind w:left="708"/>
        <w:jc w:val="center"/>
        <w:rPr>
          <w:rFonts w:ascii="Times New Roman" w:hAnsi="Times New Roman"/>
          <w:sz w:val="28"/>
          <w:szCs w:val="28"/>
        </w:rPr>
      </w:pPr>
    </w:p>
    <w:p w:rsidR="009D6574" w:rsidRDefault="009D6574" w:rsidP="0038711A">
      <w:pPr>
        <w:spacing w:line="240" w:lineRule="auto"/>
        <w:ind w:left="70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исполнении государственных полномочий № 496 ФЗ «Об ответственном обращении с животными и о внесении изменений в отдельные законодательные акты РФ», администрация  Пиксясинского сельского поселения Ардатовского муниципального района,</w:t>
      </w:r>
    </w:p>
    <w:p w:rsidR="009D6574" w:rsidRDefault="009D6574" w:rsidP="003C7388">
      <w:pPr>
        <w:spacing w:line="240" w:lineRule="auto"/>
        <w:ind w:left="70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9D6574" w:rsidRDefault="009D6574" w:rsidP="007636FD">
      <w:pPr>
        <w:pStyle w:val="ListParagraph"/>
        <w:numPr>
          <w:ilvl w:val="0"/>
          <w:numId w:val="7"/>
        </w:numPr>
        <w:jc w:val="both"/>
        <w:rPr>
          <w:spacing w:val="2"/>
          <w:sz w:val="28"/>
          <w:szCs w:val="28"/>
        </w:rPr>
      </w:pPr>
      <w:r w:rsidRPr="00DB637C">
        <w:rPr>
          <w:rFonts w:ascii="Times New Roman" w:hAnsi="Times New Roman"/>
          <w:sz w:val="28"/>
          <w:szCs w:val="28"/>
        </w:rPr>
        <w:t xml:space="preserve">Определить </w:t>
      </w:r>
      <w:r w:rsidRPr="00DB637C">
        <w:rPr>
          <w:rFonts w:ascii="Times New Roman" w:hAnsi="Times New Roman"/>
          <w:spacing w:val="2"/>
          <w:sz w:val="28"/>
          <w:szCs w:val="28"/>
        </w:rPr>
        <w:t>следующие территории для выгула домашних животных</w:t>
      </w:r>
      <w:r w:rsidRPr="004D3C4E">
        <w:rPr>
          <w:spacing w:val="2"/>
          <w:sz w:val="28"/>
          <w:szCs w:val="28"/>
        </w:rPr>
        <w:t>:</w:t>
      </w:r>
    </w:p>
    <w:p w:rsidR="009D6574" w:rsidRDefault="009D6574" w:rsidP="007636FD">
      <w:pPr>
        <w:widowControl w:val="0"/>
        <w:autoSpaceDE w:val="0"/>
        <w:autoSpaceDN w:val="0"/>
        <w:adjustRightInd w:val="0"/>
        <w:ind w:left="10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C738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с. Пиксяси  используется для выгула животных – центральная дорога, с права пустырь  за селом, </w:t>
      </w:r>
      <w:smartTag w:uri="urn:schemas-microsoft-com:office:smarttags" w:element="metricconverter">
        <w:smartTagPr>
          <w:attr w:name="ProductID" w:val="25 метров"/>
        </w:smartTagPr>
        <w:r>
          <w:rPr>
            <w:rFonts w:ascii="Times New Roman CYR" w:hAnsi="Times New Roman CYR" w:cs="Times New Roman CYR"/>
            <w:sz w:val="28"/>
            <w:szCs w:val="28"/>
          </w:rPr>
          <w:t>25 метров</w:t>
        </w:r>
      </w:smartTag>
      <w:r>
        <w:rPr>
          <w:rFonts w:ascii="Times New Roman CYR" w:hAnsi="Times New Roman CYR" w:cs="Times New Roman CYR"/>
          <w:sz w:val="28"/>
          <w:szCs w:val="28"/>
        </w:rPr>
        <w:t xml:space="preserve"> от кладбища в север – западном направлении, </w:t>
      </w:r>
      <w:smartTag w:uri="urn:schemas-microsoft-com:office:smarttags" w:element="metricconverter">
        <w:smartTagPr>
          <w:attr w:name="ProductID" w:val="500 кв. м"/>
        </w:smartTagPr>
        <w:r>
          <w:rPr>
            <w:rFonts w:ascii="Times New Roman CYR" w:hAnsi="Times New Roman CYR" w:cs="Times New Roman CYR"/>
            <w:sz w:val="28"/>
            <w:szCs w:val="28"/>
          </w:rPr>
          <w:t>500 кв. м</w:t>
        </w:r>
      </w:smartTag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D6574" w:rsidRDefault="009D6574" w:rsidP="007636FD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Территория ограниченная с ул. Центральная и полями ООО МАПО «Ардатов». </w:t>
      </w:r>
    </w:p>
    <w:p w:rsidR="009D6574" w:rsidRDefault="009D6574" w:rsidP="007636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 Правила пользования местом для выгула домашних животных:</w:t>
      </w:r>
    </w:p>
    <w:p w:rsidR="009D6574" w:rsidRDefault="009D6574" w:rsidP="007636FD">
      <w:pPr>
        <w:spacing w:line="240" w:lineRule="auto"/>
        <w:ind w:left="108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прогулки с собакой до площадки для выгула животное должно быть в     наморднике и на коротком поводке.</w:t>
      </w:r>
    </w:p>
    <w:p w:rsidR="009D6574" w:rsidRDefault="009D6574" w:rsidP="007636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2.1. Запрещается:</w:t>
      </w:r>
    </w:p>
    <w:p w:rsidR="009D6574" w:rsidRDefault="009D6574" w:rsidP="007636FD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Оставлять собаку без присмотра;</w:t>
      </w:r>
    </w:p>
    <w:p w:rsidR="009D6574" w:rsidRDefault="009D6574" w:rsidP="007636FD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Приводить на площадку больных собак;</w:t>
      </w:r>
    </w:p>
    <w:p w:rsidR="009D6574" w:rsidRDefault="009D6574" w:rsidP="007636FD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Приводить маленьких собак туда, где гуляют с крупными собаками.</w:t>
      </w:r>
    </w:p>
    <w:p w:rsidR="009D6574" w:rsidRDefault="009D6574" w:rsidP="00BB462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D6574" w:rsidRDefault="009D6574" w:rsidP="00BB462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2.2.Владельцы собак обязаны:</w:t>
      </w:r>
    </w:p>
    <w:p w:rsidR="009D6574" w:rsidRDefault="009D657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Убирать за своими питомцами экскременты;</w:t>
      </w:r>
    </w:p>
    <w:p w:rsidR="009D6574" w:rsidRDefault="009D657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Убирать мусор, стекла,  пищевые отходы вне зависимости от того,</w:t>
      </w:r>
    </w:p>
    <w:p w:rsidR="009D6574" w:rsidRDefault="009D6574" w:rsidP="007636FD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кем это было оставлено.</w:t>
      </w:r>
    </w:p>
    <w:p w:rsidR="009D6574" w:rsidRDefault="009D657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Следить за порядком, не допускать противоправных действий;</w:t>
      </w:r>
    </w:p>
    <w:p w:rsidR="009D6574" w:rsidRDefault="009D657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Увидев явно потерявшуюся собаку, позаботится о ней;</w:t>
      </w:r>
    </w:p>
    <w:p w:rsidR="009D6574" w:rsidRDefault="009D657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Отпускать собаку с волочащимся за ней поводком;</w:t>
      </w:r>
    </w:p>
    <w:p w:rsidR="009D6574" w:rsidRPr="004D3C4E" w:rsidRDefault="009D6574" w:rsidP="007636FD">
      <w:pPr>
        <w:pStyle w:val="ListParagraph"/>
        <w:numPr>
          <w:ilvl w:val="0"/>
          <w:numId w:val="4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4D3C4E">
        <w:rPr>
          <w:rFonts w:ascii="Times New Roman" w:hAnsi="Times New Roman"/>
          <w:sz w:val="28"/>
          <w:szCs w:val="28"/>
        </w:rPr>
        <w:t>Оставлять детей с собакой без присмотра родителей.</w:t>
      </w:r>
      <w:r w:rsidRPr="004D3C4E">
        <w:rPr>
          <w:sz w:val="28"/>
          <w:szCs w:val="28"/>
        </w:rPr>
        <w:t xml:space="preserve"> </w:t>
      </w:r>
    </w:p>
    <w:p w:rsidR="009D6574" w:rsidRPr="0038711A" w:rsidRDefault="009D6574" w:rsidP="004D3C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8711A">
        <w:rPr>
          <w:rFonts w:ascii="Times New Roman" w:hAnsi="Times New Roman"/>
          <w:sz w:val="28"/>
          <w:szCs w:val="28"/>
        </w:rPr>
        <w:t>Действие настоящего пункта не распространяется на собак - поводырей.</w:t>
      </w:r>
      <w:bookmarkStart w:id="0" w:name="_GoBack"/>
      <w:bookmarkEnd w:id="0"/>
    </w:p>
    <w:p w:rsidR="009D6574" w:rsidRDefault="009D6574" w:rsidP="007636FD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8711A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9D6574" w:rsidRPr="0038711A" w:rsidRDefault="009D6574" w:rsidP="0038711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D6574" w:rsidRDefault="009D6574" w:rsidP="0038711A">
      <w:pPr>
        <w:pStyle w:val="ConsPlusNormal"/>
        <w:ind w:left="36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D6574" w:rsidRDefault="009D6574" w:rsidP="0038711A">
      <w:pPr>
        <w:pStyle w:val="ConsPlusNormal"/>
        <w:ind w:left="36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                            В.Н. Громов</w:t>
      </w:r>
    </w:p>
    <w:p w:rsidR="009D6574" w:rsidRPr="0079473A" w:rsidRDefault="009D6574" w:rsidP="001A7F02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sectPr w:rsidR="009D6574" w:rsidRPr="0079473A" w:rsidSect="003C7388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42FF"/>
    <w:multiLevelType w:val="hybridMultilevel"/>
    <w:tmpl w:val="701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FB5C32"/>
    <w:multiLevelType w:val="hybridMultilevel"/>
    <w:tmpl w:val="32BA7E4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B73FB9"/>
    <w:multiLevelType w:val="hybridMultilevel"/>
    <w:tmpl w:val="49A0DA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1E5649"/>
    <w:multiLevelType w:val="hybridMultilevel"/>
    <w:tmpl w:val="C39E15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DD2125E"/>
    <w:multiLevelType w:val="hybridMultilevel"/>
    <w:tmpl w:val="450898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C6F"/>
    <w:rsid w:val="00053197"/>
    <w:rsid w:val="00061B49"/>
    <w:rsid w:val="001A7F02"/>
    <w:rsid w:val="0038711A"/>
    <w:rsid w:val="003C1D16"/>
    <w:rsid w:val="003C7388"/>
    <w:rsid w:val="004253D5"/>
    <w:rsid w:val="004D3C4E"/>
    <w:rsid w:val="00580FAA"/>
    <w:rsid w:val="007636FD"/>
    <w:rsid w:val="0079473A"/>
    <w:rsid w:val="00814003"/>
    <w:rsid w:val="009C75A3"/>
    <w:rsid w:val="009D6574"/>
    <w:rsid w:val="009D6780"/>
    <w:rsid w:val="00B1227B"/>
    <w:rsid w:val="00B2505F"/>
    <w:rsid w:val="00B45294"/>
    <w:rsid w:val="00BB4625"/>
    <w:rsid w:val="00BE7F30"/>
    <w:rsid w:val="00C31C6F"/>
    <w:rsid w:val="00C53AFA"/>
    <w:rsid w:val="00D41C47"/>
    <w:rsid w:val="00DB637C"/>
    <w:rsid w:val="00EE5878"/>
    <w:rsid w:val="00F62CCC"/>
    <w:rsid w:val="00FD4204"/>
    <w:rsid w:val="00FF6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A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227B"/>
    <w:pPr>
      <w:ind w:left="720"/>
      <w:contextualSpacing/>
    </w:pPr>
  </w:style>
  <w:style w:type="paragraph" w:customStyle="1" w:styleId="ConsPlusNormal">
    <w:name w:val="ConsPlusNormal"/>
    <w:uiPriority w:val="99"/>
    <w:rsid w:val="00DB637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86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243</TotalTime>
  <Pages>2</Pages>
  <Words>308</Words>
  <Characters>1757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admin-Nastya</dc:creator>
  <cp:keywords/>
  <dc:description/>
  <cp:lastModifiedBy>user11</cp:lastModifiedBy>
  <cp:revision>12</cp:revision>
  <cp:lastPrinted>2021-03-01T13:23:00Z</cp:lastPrinted>
  <dcterms:created xsi:type="dcterms:W3CDTF">2021-03-01T05:55:00Z</dcterms:created>
  <dcterms:modified xsi:type="dcterms:W3CDTF">2021-04-05T09:03:00Z</dcterms:modified>
</cp:coreProperties>
</file>