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C5C" w:rsidRDefault="00E27C5C" w:rsidP="00BE28B1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</w:t>
      </w:r>
    </w:p>
    <w:p w:rsidR="00E27C5C" w:rsidRPr="00B03AB0" w:rsidRDefault="00E27C5C" w:rsidP="00BE28B1">
      <w:pPr>
        <w:jc w:val="both"/>
        <w:rPr>
          <w:b/>
          <w:sz w:val="28"/>
          <w:szCs w:val="28"/>
        </w:rPr>
      </w:pPr>
      <w:r w:rsidRPr="00B03AB0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</w:t>
      </w:r>
      <w:r w:rsidRPr="00B03AB0">
        <w:rPr>
          <w:sz w:val="28"/>
          <w:szCs w:val="28"/>
        </w:rPr>
        <w:t xml:space="preserve">     </w:t>
      </w:r>
      <w:r w:rsidRPr="00B03AB0">
        <w:rPr>
          <w:b/>
          <w:sz w:val="28"/>
          <w:szCs w:val="28"/>
        </w:rPr>
        <w:t>РЕСПУБЛИКА МОРДОВИЯ</w:t>
      </w:r>
    </w:p>
    <w:p w:rsidR="00E27C5C" w:rsidRPr="00B03AB0" w:rsidRDefault="00E27C5C" w:rsidP="00BE28B1">
      <w:pPr>
        <w:jc w:val="center"/>
        <w:rPr>
          <w:b/>
          <w:sz w:val="28"/>
          <w:szCs w:val="28"/>
        </w:rPr>
      </w:pPr>
    </w:p>
    <w:p w:rsidR="00E27C5C" w:rsidRPr="00B03AB0" w:rsidRDefault="00E27C5C" w:rsidP="00BE28B1">
      <w:pPr>
        <w:jc w:val="center"/>
        <w:rPr>
          <w:b/>
          <w:sz w:val="28"/>
          <w:szCs w:val="28"/>
        </w:rPr>
      </w:pPr>
      <w:r w:rsidRPr="00B03AB0">
        <w:rPr>
          <w:b/>
          <w:sz w:val="28"/>
          <w:szCs w:val="28"/>
        </w:rPr>
        <w:t>АДМИНИСТРАЦИЯ</w:t>
      </w:r>
    </w:p>
    <w:p w:rsidR="00E27C5C" w:rsidRDefault="00E27C5C" w:rsidP="00BE28B1">
      <w:pPr>
        <w:jc w:val="center"/>
        <w:rPr>
          <w:b/>
          <w:sz w:val="28"/>
          <w:szCs w:val="28"/>
        </w:rPr>
      </w:pPr>
      <w:r w:rsidRPr="00B03AB0">
        <w:rPr>
          <w:b/>
          <w:sz w:val="28"/>
          <w:szCs w:val="28"/>
        </w:rPr>
        <w:t xml:space="preserve">ПИКСЯСИНСКОГО СЕЛЬСКОГО ПОСЕЛЕНИЯ </w:t>
      </w:r>
      <w:r>
        <w:rPr>
          <w:b/>
          <w:sz w:val="28"/>
          <w:szCs w:val="28"/>
        </w:rPr>
        <w:t xml:space="preserve"> </w:t>
      </w:r>
    </w:p>
    <w:p w:rsidR="00E27C5C" w:rsidRPr="00B03AB0" w:rsidRDefault="00E27C5C" w:rsidP="00BE28B1">
      <w:pPr>
        <w:jc w:val="center"/>
        <w:rPr>
          <w:b/>
          <w:sz w:val="28"/>
          <w:szCs w:val="28"/>
        </w:rPr>
      </w:pPr>
      <w:r w:rsidRPr="00B03AB0">
        <w:rPr>
          <w:b/>
          <w:sz w:val="28"/>
          <w:szCs w:val="28"/>
        </w:rPr>
        <w:t xml:space="preserve"> АРДАТОВСКОГО  МУНИЦИПАЛЬНОГО РАЙОНА</w:t>
      </w:r>
    </w:p>
    <w:p w:rsidR="00E27C5C" w:rsidRPr="00B03AB0" w:rsidRDefault="00E27C5C" w:rsidP="00BE28B1">
      <w:pPr>
        <w:jc w:val="center"/>
        <w:rPr>
          <w:b/>
          <w:sz w:val="28"/>
          <w:szCs w:val="28"/>
        </w:rPr>
      </w:pPr>
    </w:p>
    <w:p w:rsidR="00E27C5C" w:rsidRPr="00B03AB0" w:rsidRDefault="00E27C5C" w:rsidP="00BE28B1">
      <w:pPr>
        <w:rPr>
          <w:b/>
          <w:sz w:val="28"/>
          <w:szCs w:val="28"/>
        </w:rPr>
      </w:pPr>
      <w:r w:rsidRPr="00B03AB0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        </w:t>
      </w:r>
      <w:r w:rsidRPr="00B03AB0">
        <w:rPr>
          <w:b/>
          <w:sz w:val="28"/>
          <w:szCs w:val="28"/>
        </w:rPr>
        <w:t xml:space="preserve">   ПОСТАНОВЛЕНИЕ</w:t>
      </w:r>
    </w:p>
    <w:p w:rsidR="00E27C5C" w:rsidRDefault="00E27C5C" w:rsidP="00BE28B1">
      <w:pPr>
        <w:rPr>
          <w:sz w:val="28"/>
          <w:szCs w:val="28"/>
        </w:rPr>
      </w:pPr>
      <w:r>
        <w:rPr>
          <w:bCs/>
          <w:sz w:val="36"/>
          <w:szCs w:val="36"/>
        </w:rPr>
        <w:t xml:space="preserve">__________________________________________________     </w:t>
      </w:r>
      <w:r>
        <w:rPr>
          <w:bCs/>
          <w:sz w:val="28"/>
          <w:szCs w:val="28"/>
        </w:rPr>
        <w:t xml:space="preserve">29 апреля </w:t>
      </w:r>
      <w:r>
        <w:rPr>
          <w:sz w:val="28"/>
          <w:szCs w:val="28"/>
        </w:rPr>
        <w:t>2020г.                         с.Пиксяси                                                 № 8</w:t>
      </w:r>
    </w:p>
    <w:p w:rsidR="00E27C5C" w:rsidRDefault="00E27C5C" w:rsidP="00BE28B1">
      <w:pPr>
        <w:rPr>
          <w:sz w:val="28"/>
          <w:szCs w:val="28"/>
        </w:rPr>
      </w:pPr>
    </w:p>
    <w:p w:rsidR="00E27C5C" w:rsidRDefault="00E27C5C" w:rsidP="00BE28B1">
      <w:pPr>
        <w:jc w:val="both"/>
        <w:rPr>
          <w:bCs/>
          <w:sz w:val="36"/>
          <w:szCs w:val="36"/>
        </w:rPr>
      </w:pPr>
      <w:r>
        <w:rPr>
          <w:sz w:val="28"/>
          <w:szCs w:val="28"/>
        </w:rPr>
        <w:t xml:space="preserve">    О предоставлении сведений о доходах, расходах, об имуществе и обязательствах имущественного характера муниципальными служащими  администрации Пиксясинского сельского поселения  Ардатовского муниципального района  Республики Мордовия за отчетный период с 1 января по 31 декабря 2019г.</w:t>
      </w:r>
    </w:p>
    <w:p w:rsidR="00E27C5C" w:rsidRDefault="00E27C5C" w:rsidP="00BE28B1">
      <w:pPr>
        <w:jc w:val="both"/>
        <w:rPr>
          <w:sz w:val="28"/>
          <w:szCs w:val="28"/>
        </w:rPr>
      </w:pPr>
    </w:p>
    <w:p w:rsidR="00E27C5C" w:rsidRDefault="00E27C5C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связи с реализацией на территории     Российской  Федерации комплекса ограничительных  и  иных мероприятий,направленных  на обеспечение  санитарно- эпидемиологического благополучия населения в связи с распространением новой коронавирусной инфекции  (С</w:t>
      </w:r>
      <w:r>
        <w:rPr>
          <w:sz w:val="28"/>
          <w:szCs w:val="28"/>
          <w:lang w:val="en-US"/>
        </w:rPr>
        <w:t>OVID</w:t>
      </w:r>
      <w:r>
        <w:rPr>
          <w:sz w:val="28"/>
          <w:szCs w:val="28"/>
        </w:rPr>
        <w:t xml:space="preserve">-19)  и на основании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№25-ФЗ "О муниципальной службе в Российской Федерации»,Федерального закона от 23 ноября 2012г."О контроле за соответствием расходов лиц, замещающих государственные должности, и иных лиц их доходам», Указа  Президента         Российской  Федерации  от 17 апреля 2020г.№272 «О предоставлении сведений  о доходах, расходах, об имуществе и обязательствах имущественного характера за отчетный период  с 1 января по 31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>.»</w:t>
      </w:r>
    </w:p>
    <w:p w:rsidR="00E27C5C" w:rsidRDefault="00E27C5C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1.Продлить до 1 августа 2020г. включительно срок предоставления  муниципальными служащими администрации Пиксясинского сельского поселения, включенными в перечень должностей, утвержденный постановлением администрации Пиксясинского  сельского поселения от 05.03.2013 №3 , сведений  о доходах, </w:t>
      </w:r>
      <w:bookmarkStart w:id="0" w:name="_GoBack"/>
      <w:bookmarkEnd w:id="0"/>
      <w:r>
        <w:rPr>
          <w:sz w:val="28"/>
          <w:szCs w:val="28"/>
        </w:rPr>
        <w:t xml:space="preserve">об имуществе и обязательствах имущественного характера за отчетный период  с 1 января по 31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>.</w:t>
      </w:r>
    </w:p>
    <w:p w:rsidR="00E27C5C" w:rsidRDefault="00E27C5C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  вступает в силу после его официального опубликования.</w:t>
      </w:r>
    </w:p>
    <w:p w:rsidR="00E27C5C" w:rsidRDefault="00E27C5C" w:rsidP="00BE28B1">
      <w:pPr>
        <w:jc w:val="both"/>
        <w:rPr>
          <w:sz w:val="28"/>
          <w:szCs w:val="28"/>
        </w:rPr>
      </w:pPr>
    </w:p>
    <w:p w:rsidR="00E27C5C" w:rsidRDefault="00E27C5C" w:rsidP="00BE28B1">
      <w:pPr>
        <w:jc w:val="both"/>
        <w:rPr>
          <w:sz w:val="28"/>
          <w:szCs w:val="28"/>
        </w:rPr>
      </w:pPr>
    </w:p>
    <w:p w:rsidR="00E27C5C" w:rsidRDefault="00E27C5C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Пиксясинского </w:t>
      </w:r>
    </w:p>
    <w:p w:rsidR="00E27C5C" w:rsidRDefault="00E27C5C" w:rsidP="00BE28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             В.Н.Громов</w:t>
      </w:r>
    </w:p>
    <w:p w:rsidR="00E27C5C" w:rsidRDefault="00E27C5C" w:rsidP="00BE28B1"/>
    <w:p w:rsidR="00E27C5C" w:rsidRDefault="00E27C5C"/>
    <w:sectPr w:rsidR="00E27C5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28B1"/>
    <w:rsid w:val="001B0C1C"/>
    <w:rsid w:val="001D5864"/>
    <w:rsid w:val="005C2545"/>
    <w:rsid w:val="00700449"/>
    <w:rsid w:val="008A50B7"/>
    <w:rsid w:val="0098493D"/>
    <w:rsid w:val="00B03AB0"/>
    <w:rsid w:val="00B700B4"/>
    <w:rsid w:val="00BE28B1"/>
    <w:rsid w:val="00CC26BA"/>
    <w:rsid w:val="00E27C5C"/>
    <w:rsid w:val="00E376BF"/>
    <w:rsid w:val="00F43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8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31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308</Words>
  <Characters>1760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7</cp:revision>
  <cp:lastPrinted>2020-04-29T12:18:00Z</cp:lastPrinted>
  <dcterms:created xsi:type="dcterms:W3CDTF">2020-04-29T06:51:00Z</dcterms:created>
  <dcterms:modified xsi:type="dcterms:W3CDTF">2020-04-30T08:05:00Z</dcterms:modified>
</cp:coreProperties>
</file>