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E" w:rsidRDefault="00F058EE"/>
    <w:p w:rsidR="00F058EE" w:rsidRDefault="00F058EE" w:rsidP="00D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Совет депутатов Пиксясинского сельского поселения</w:t>
      </w:r>
    </w:p>
    <w:p w:rsidR="00F058EE" w:rsidRDefault="00F058EE" w:rsidP="00D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Ардатовского муниципального района</w:t>
      </w:r>
    </w:p>
    <w:p w:rsidR="00F058EE" w:rsidRDefault="00F058EE" w:rsidP="00D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Республики Мордовия</w:t>
      </w:r>
    </w:p>
    <w:p w:rsidR="00F058EE" w:rsidRDefault="00F058EE" w:rsidP="00D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шестого созыа</w:t>
      </w:r>
    </w:p>
    <w:p w:rsidR="00F058EE" w:rsidRDefault="00F058EE" w:rsidP="00D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с.Пиксяси</w:t>
      </w:r>
    </w:p>
    <w:p w:rsidR="00F058EE" w:rsidRDefault="00F058EE" w:rsidP="00D739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58EE" w:rsidRDefault="00F058EE" w:rsidP="00D739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РЕШЕНИЕ </w:t>
      </w:r>
    </w:p>
    <w:p w:rsidR="00F058EE" w:rsidRDefault="00F058EE" w:rsidP="00D739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58EE" w:rsidRDefault="00F058EE" w:rsidP="00D7391C">
      <w:pPr>
        <w:spacing w:after="0" w:line="240" w:lineRule="auto"/>
        <w:jc w:val="both"/>
        <w:rPr>
          <w:rFonts w:ascii="Times New Roman" w:hAnsi="Times New Roman"/>
          <w:color w:val="020C22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«27»декабря 2019                                                                                            № 75</w:t>
      </w:r>
    </w:p>
    <w:p w:rsidR="00F058EE" w:rsidRPr="00814E59" w:rsidRDefault="00F058EE" w:rsidP="00D7391C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58EE" w:rsidRPr="00814E59" w:rsidRDefault="00F058EE" w:rsidP="00814E59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814E59">
        <w:rPr>
          <w:sz w:val="28"/>
          <w:szCs w:val="28"/>
        </w:rPr>
        <w:t>Об утверждении Положения о порядке</w:t>
      </w:r>
    </w:p>
    <w:p w:rsidR="00F058EE" w:rsidRPr="00814E59" w:rsidRDefault="00F058EE" w:rsidP="00814E59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814E59">
        <w:rPr>
          <w:color w:val="000000"/>
          <w:sz w:val="28"/>
          <w:szCs w:val="28"/>
        </w:rPr>
        <w:t xml:space="preserve">принятия решения о применении к </w:t>
      </w:r>
      <w:r w:rsidRPr="00814E59">
        <w:rPr>
          <w:sz w:val="28"/>
          <w:szCs w:val="28"/>
        </w:rPr>
        <w:t>депутату,</w:t>
      </w:r>
    </w:p>
    <w:p w:rsidR="00F058EE" w:rsidRPr="00814E59" w:rsidRDefault="00F058EE" w:rsidP="00814E59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814E59">
        <w:rPr>
          <w:sz w:val="28"/>
          <w:szCs w:val="28"/>
        </w:rPr>
        <w:t>члену выборного органа местного самоуправления,</w:t>
      </w:r>
    </w:p>
    <w:p w:rsidR="00F058EE" w:rsidRPr="00814E59" w:rsidRDefault="00F058EE" w:rsidP="00814E59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14E59">
        <w:rPr>
          <w:sz w:val="28"/>
          <w:szCs w:val="28"/>
        </w:rPr>
        <w:t>выборному должностному лицу местного самоуправления</w:t>
      </w:r>
    </w:p>
    <w:p w:rsidR="00F058EE" w:rsidRPr="00814E59" w:rsidRDefault="00F058EE" w:rsidP="00814E59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14E59">
        <w:rPr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F058EE" w:rsidRPr="00814E59" w:rsidRDefault="00F058EE" w:rsidP="00814E59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14E59">
        <w:rPr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F058EE" w:rsidRPr="00814E59" w:rsidRDefault="00F058EE" w:rsidP="00814E59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14E59">
        <w:rPr>
          <w:color w:val="000000"/>
          <w:sz w:val="28"/>
          <w:szCs w:val="28"/>
        </w:rPr>
        <w:t>этих сведений является несущественным</w:t>
      </w:r>
    </w:p>
    <w:p w:rsidR="00F058EE" w:rsidRPr="00814E59" w:rsidRDefault="00F058EE" w:rsidP="00814E59">
      <w:pPr>
        <w:pStyle w:val="a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58EE" w:rsidRDefault="00F058EE" w:rsidP="00D7391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F058EE" w:rsidRDefault="00F058EE" w:rsidP="00D7391C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54-З «О противодействии коррупции в Республике Мордовия», Уставом Пиксясинского сельского поселения, утвержденным решением Совета депутатов Пиксясинского сельского поселения от «01» июля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sz w:val="28"/>
            <w:szCs w:val="28"/>
          </w:rPr>
          <w:t>2019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 62_, Совет депутатов Пиксясинского сельского поселения 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058EE" w:rsidRDefault="00F058EE" w:rsidP="00D7391C">
      <w:pPr>
        <w:pStyle w:val="ListParagraph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прилагаемое Положение </w:t>
      </w:r>
      <w:r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F058EE" w:rsidRDefault="00F058EE" w:rsidP="00D7391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Настоящее решение вступает в силу  после его официального опубликования .</w:t>
      </w:r>
    </w:p>
    <w:p w:rsidR="00F058EE" w:rsidRDefault="00F058EE" w:rsidP="00D7391C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58EE" w:rsidRDefault="00F058EE" w:rsidP="00D7391C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Пиксясинского сельского поселения                                   В.Н.Громов</w:t>
      </w:r>
    </w:p>
    <w:tbl>
      <w:tblPr>
        <w:tblW w:w="4395" w:type="dxa"/>
        <w:tblInd w:w="5211" w:type="dxa"/>
        <w:tblLook w:val="00A0"/>
      </w:tblPr>
      <w:tblGrid>
        <w:gridCol w:w="4395"/>
      </w:tblGrid>
      <w:tr w:rsidR="00F058EE" w:rsidRPr="007A11C9" w:rsidTr="007A11C9">
        <w:tc>
          <w:tcPr>
            <w:tcW w:w="4395" w:type="dxa"/>
          </w:tcPr>
          <w:p w:rsidR="00F058EE" w:rsidRPr="007A11C9" w:rsidRDefault="00F058EE" w:rsidP="007A11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11C9">
              <w:rPr>
                <w:rFonts w:ascii="Times New Roman" w:hAnsi="Times New Roman"/>
                <w:sz w:val="24"/>
                <w:szCs w:val="24"/>
              </w:rPr>
              <w:t xml:space="preserve">Утверждено </w:t>
            </w:r>
          </w:p>
          <w:p w:rsidR="00F058EE" w:rsidRPr="007A11C9" w:rsidRDefault="00F058EE" w:rsidP="007A11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11C9">
              <w:rPr>
                <w:rFonts w:ascii="Times New Roman" w:hAnsi="Times New Roman"/>
                <w:sz w:val="24"/>
                <w:szCs w:val="24"/>
              </w:rPr>
              <w:t>решением Совета депутатов</w:t>
            </w:r>
          </w:p>
          <w:p w:rsidR="00F058EE" w:rsidRPr="007A11C9" w:rsidRDefault="00F058EE" w:rsidP="007A11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Пиксясинского сельского поселения</w:t>
            </w:r>
            <w:r w:rsidRPr="007A11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058EE" w:rsidRPr="007A11C9" w:rsidRDefault="00F058EE" w:rsidP="007A11C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27.12.2019 г. № 75</w:t>
            </w:r>
          </w:p>
        </w:tc>
      </w:tr>
    </w:tbl>
    <w:p w:rsidR="00F058EE" w:rsidRDefault="00F058EE" w:rsidP="0084232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058EE" w:rsidRDefault="00F058EE" w:rsidP="0051002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058EE" w:rsidRPr="006A064F" w:rsidRDefault="00F058EE" w:rsidP="0051002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F058EE" w:rsidRDefault="00F058EE" w:rsidP="00763B28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F058EE" w:rsidRPr="006A064F" w:rsidRDefault="00F058EE" w:rsidP="0040138D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F058EE" w:rsidRDefault="00F058EE" w:rsidP="0040138D">
      <w:pPr>
        <w:pStyle w:val="s1"/>
        <w:spacing w:before="0" w:beforeAutospacing="0" w:after="0" w:afterAutospacing="0"/>
        <w:rPr>
          <w:color w:val="000000"/>
        </w:rPr>
      </w:pPr>
    </w:p>
    <w:p w:rsidR="00F058EE" w:rsidRPr="001A2510" w:rsidRDefault="00F058EE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F058EE" w:rsidRPr="001A2510" w:rsidRDefault="00F058EE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sz w:val="28"/>
            <w:szCs w:val="28"/>
          </w:rPr>
          <w:t>2007 г</w:t>
        </w:r>
      </w:smartTag>
      <w:r w:rsidRPr="001A2510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F058EE" w:rsidRPr="001A2510" w:rsidRDefault="00F058EE" w:rsidP="007D6786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Основанием для вынесения вопроса, указанного в пункте 1 на</w:t>
      </w:r>
      <w:r>
        <w:rPr>
          <w:sz w:val="28"/>
          <w:szCs w:val="28"/>
        </w:rPr>
        <w:t xml:space="preserve">стоящего Положения, на </w:t>
      </w:r>
      <w:r w:rsidRPr="001A2510">
        <w:rPr>
          <w:sz w:val="28"/>
          <w:szCs w:val="28"/>
        </w:rPr>
        <w:t xml:space="preserve"> (с</w:t>
      </w:r>
      <w:r>
        <w:rPr>
          <w:sz w:val="28"/>
          <w:szCs w:val="28"/>
        </w:rPr>
        <w:t>ессии) Совета депутатов Пиксясинского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F058EE" w:rsidRPr="001A2510" w:rsidRDefault="00F058EE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F058EE" w:rsidRPr="001A2510" w:rsidRDefault="00F058EE" w:rsidP="00EF5B1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F058EE" w:rsidRPr="001A2510" w:rsidRDefault="00F058EE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F058EE" w:rsidRPr="001A2510" w:rsidRDefault="00F058EE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F058EE" w:rsidRPr="001A2510" w:rsidRDefault="00F058EE" w:rsidP="00CE7C5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F058EE" w:rsidRPr="001A2510" w:rsidRDefault="00F058EE" w:rsidP="00930E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F058EE" w:rsidRPr="001A2510" w:rsidRDefault="00F058EE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F058EE" w:rsidRPr="001A2510" w:rsidRDefault="00F058EE" w:rsidP="005100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F058EE" w:rsidRPr="001A2510" w:rsidRDefault="00F058EE" w:rsidP="00EE4D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rFonts w:ascii="Times New Roman" w:hAnsi="Times New Roman"/>
          <w:sz w:val="28"/>
          <w:szCs w:val="28"/>
        </w:rPr>
        <w:t>ке, предусмотренном уставом Пиксясинского сельского поселения</w:t>
      </w:r>
      <w:r w:rsidRPr="001A2510">
        <w:rPr>
          <w:rFonts w:ascii="Times New Roman" w:hAnsi="Times New Roman"/>
          <w:sz w:val="28"/>
          <w:szCs w:val="28"/>
        </w:rPr>
        <w:t xml:space="preserve"> и регламентом Совета депутатов.</w:t>
      </w:r>
    </w:p>
    <w:p w:rsidR="00F058EE" w:rsidRPr="001A2510" w:rsidRDefault="00F058EE" w:rsidP="009E53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/>
          <w:sz w:val="28"/>
          <w:szCs w:val="28"/>
        </w:rPr>
        <w:t>исполняюще</w:t>
      </w:r>
      <w:r>
        <w:rPr>
          <w:rFonts w:ascii="Times New Roman" w:hAnsi="Times New Roman"/>
          <w:sz w:val="28"/>
          <w:szCs w:val="28"/>
        </w:rPr>
        <w:t>го</w:t>
      </w:r>
      <w:r w:rsidRPr="001A2510">
        <w:rPr>
          <w:rFonts w:ascii="Times New Roman" w:hAnsi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/>
          <w:sz w:val="28"/>
          <w:szCs w:val="28"/>
        </w:rPr>
        <w:t xml:space="preserve">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F058EE" w:rsidRPr="001A2510" w:rsidRDefault="00F058EE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F058EE" w:rsidRPr="009014B7" w:rsidRDefault="00F058EE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F058EE" w:rsidRPr="009014B7" w:rsidRDefault="00F058EE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F058EE" w:rsidRPr="001A2510" w:rsidRDefault="00F058EE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F058EE" w:rsidRPr="001A2510" w:rsidRDefault="00F058EE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F058EE" w:rsidRPr="009014B7" w:rsidRDefault="00F058EE" w:rsidP="009014B7">
      <w:pPr>
        <w:pStyle w:val="ListParagraph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F058EE" w:rsidRDefault="00F058EE">
      <w:bookmarkStart w:id="5" w:name="_GoBack"/>
      <w:bookmarkEnd w:id="5"/>
    </w:p>
    <w:sectPr w:rsidR="00F058EE" w:rsidSect="00440768">
      <w:headerReference w:type="default" r:id="rId7"/>
      <w:headerReference w:type="first" r:id="rId8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8EE" w:rsidRDefault="00F058EE" w:rsidP="00DF4966">
      <w:pPr>
        <w:spacing w:after="0" w:line="240" w:lineRule="auto"/>
      </w:pPr>
      <w:r>
        <w:separator/>
      </w:r>
    </w:p>
  </w:endnote>
  <w:endnote w:type="continuationSeparator" w:id="0">
    <w:p w:rsidR="00F058EE" w:rsidRDefault="00F058EE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8EE" w:rsidRDefault="00F058EE" w:rsidP="00DF4966">
      <w:pPr>
        <w:spacing w:after="0" w:line="240" w:lineRule="auto"/>
      </w:pPr>
      <w:r>
        <w:separator/>
      </w:r>
    </w:p>
  </w:footnote>
  <w:footnote w:type="continuationSeparator" w:id="0">
    <w:p w:rsidR="00F058EE" w:rsidRDefault="00F058EE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8EE" w:rsidRPr="00440768" w:rsidRDefault="00F058EE">
    <w:pPr>
      <w:pStyle w:val="Header"/>
      <w:jc w:val="center"/>
      <w:rPr>
        <w:rFonts w:ascii="Times New Roman" w:hAnsi="Times New Roman"/>
        <w:sz w:val="24"/>
        <w:szCs w:val="24"/>
      </w:rPr>
    </w:pPr>
    <w:r w:rsidRPr="00440768">
      <w:rPr>
        <w:rFonts w:ascii="Times New Roman" w:hAnsi="Times New Roman"/>
        <w:sz w:val="24"/>
        <w:szCs w:val="24"/>
      </w:rPr>
      <w:fldChar w:fldCharType="begin"/>
    </w:r>
    <w:r w:rsidRPr="00440768">
      <w:rPr>
        <w:rFonts w:ascii="Times New Roman" w:hAnsi="Times New Roman"/>
        <w:sz w:val="24"/>
        <w:szCs w:val="24"/>
      </w:rPr>
      <w:instrText>PAGE   \* MERGEFORMAT</w:instrText>
    </w:r>
    <w:r w:rsidRPr="00440768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440768">
      <w:rPr>
        <w:rFonts w:ascii="Times New Roman" w:hAnsi="Times New Roman"/>
        <w:sz w:val="24"/>
        <w:szCs w:val="24"/>
      </w:rPr>
      <w:fldChar w:fldCharType="end"/>
    </w:r>
  </w:p>
  <w:p w:rsidR="00F058EE" w:rsidRDefault="00F058E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8EE" w:rsidRDefault="00F058EE">
    <w:pPr>
      <w:pStyle w:val="Header"/>
      <w:jc w:val="center"/>
    </w:pPr>
  </w:p>
  <w:p w:rsidR="00F058EE" w:rsidRDefault="00F058E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498"/>
    <w:rsid w:val="000122D2"/>
    <w:rsid w:val="00017691"/>
    <w:rsid w:val="00055F09"/>
    <w:rsid w:val="00110622"/>
    <w:rsid w:val="001519CC"/>
    <w:rsid w:val="001A2510"/>
    <w:rsid w:val="00246F48"/>
    <w:rsid w:val="002C0DA3"/>
    <w:rsid w:val="002C46DF"/>
    <w:rsid w:val="003016C1"/>
    <w:rsid w:val="00307987"/>
    <w:rsid w:val="00313F7C"/>
    <w:rsid w:val="003500C9"/>
    <w:rsid w:val="003658BA"/>
    <w:rsid w:val="00367520"/>
    <w:rsid w:val="00372F46"/>
    <w:rsid w:val="004009CC"/>
    <w:rsid w:val="0040138D"/>
    <w:rsid w:val="004176E7"/>
    <w:rsid w:val="00430C45"/>
    <w:rsid w:val="00440768"/>
    <w:rsid w:val="004548DA"/>
    <w:rsid w:val="00457EF3"/>
    <w:rsid w:val="0048697D"/>
    <w:rsid w:val="004E2595"/>
    <w:rsid w:val="00510027"/>
    <w:rsid w:val="005116F1"/>
    <w:rsid w:val="0052295A"/>
    <w:rsid w:val="00536E0A"/>
    <w:rsid w:val="005423A9"/>
    <w:rsid w:val="005502BD"/>
    <w:rsid w:val="00594868"/>
    <w:rsid w:val="00594AE7"/>
    <w:rsid w:val="005D58C1"/>
    <w:rsid w:val="005F6FC6"/>
    <w:rsid w:val="00654BB6"/>
    <w:rsid w:val="00664499"/>
    <w:rsid w:val="00672148"/>
    <w:rsid w:val="0067420F"/>
    <w:rsid w:val="00696B82"/>
    <w:rsid w:val="006A064F"/>
    <w:rsid w:val="006A3416"/>
    <w:rsid w:val="006B0FFF"/>
    <w:rsid w:val="006E0498"/>
    <w:rsid w:val="006F17F6"/>
    <w:rsid w:val="00713063"/>
    <w:rsid w:val="00763B28"/>
    <w:rsid w:val="00771309"/>
    <w:rsid w:val="007A11C9"/>
    <w:rsid w:val="007A5987"/>
    <w:rsid w:val="007D6786"/>
    <w:rsid w:val="00814E59"/>
    <w:rsid w:val="0083109E"/>
    <w:rsid w:val="0084232C"/>
    <w:rsid w:val="0085596F"/>
    <w:rsid w:val="00871A25"/>
    <w:rsid w:val="00874E80"/>
    <w:rsid w:val="00893465"/>
    <w:rsid w:val="008D68C2"/>
    <w:rsid w:val="008D7C5C"/>
    <w:rsid w:val="009014B7"/>
    <w:rsid w:val="00930E72"/>
    <w:rsid w:val="00971931"/>
    <w:rsid w:val="009C084A"/>
    <w:rsid w:val="009C5421"/>
    <w:rsid w:val="009E53E4"/>
    <w:rsid w:val="00A02EA3"/>
    <w:rsid w:val="00A36AF7"/>
    <w:rsid w:val="00A51F20"/>
    <w:rsid w:val="00A614DE"/>
    <w:rsid w:val="00AA3A21"/>
    <w:rsid w:val="00AA3A4F"/>
    <w:rsid w:val="00AB4956"/>
    <w:rsid w:val="00AB6DC7"/>
    <w:rsid w:val="00AC5269"/>
    <w:rsid w:val="00AD062F"/>
    <w:rsid w:val="00AF2AE2"/>
    <w:rsid w:val="00B007E4"/>
    <w:rsid w:val="00B25C53"/>
    <w:rsid w:val="00B37194"/>
    <w:rsid w:val="00B448C5"/>
    <w:rsid w:val="00B65D1D"/>
    <w:rsid w:val="00BB3DA4"/>
    <w:rsid w:val="00BB7690"/>
    <w:rsid w:val="00BF6D9B"/>
    <w:rsid w:val="00C31727"/>
    <w:rsid w:val="00C413D2"/>
    <w:rsid w:val="00C636EC"/>
    <w:rsid w:val="00C83847"/>
    <w:rsid w:val="00C90B02"/>
    <w:rsid w:val="00C9260D"/>
    <w:rsid w:val="00CB2101"/>
    <w:rsid w:val="00CC3EEB"/>
    <w:rsid w:val="00CC66ED"/>
    <w:rsid w:val="00CD4C46"/>
    <w:rsid w:val="00CE7C52"/>
    <w:rsid w:val="00D7391C"/>
    <w:rsid w:val="00D74130"/>
    <w:rsid w:val="00D96926"/>
    <w:rsid w:val="00DA7E41"/>
    <w:rsid w:val="00DC18AB"/>
    <w:rsid w:val="00DD26D3"/>
    <w:rsid w:val="00DD7D22"/>
    <w:rsid w:val="00DF4966"/>
    <w:rsid w:val="00E101DB"/>
    <w:rsid w:val="00E21308"/>
    <w:rsid w:val="00E24EEE"/>
    <w:rsid w:val="00EB0482"/>
    <w:rsid w:val="00EC7455"/>
    <w:rsid w:val="00EE4D77"/>
    <w:rsid w:val="00EF2CCA"/>
    <w:rsid w:val="00EF5B17"/>
    <w:rsid w:val="00F058EE"/>
    <w:rsid w:val="00F828AF"/>
    <w:rsid w:val="00F8680D"/>
    <w:rsid w:val="00FB0595"/>
    <w:rsid w:val="00FB6B1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62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5116F1"/>
    <w:rPr>
      <w:rFonts w:cs="Times New Roman"/>
      <w:color w:val="106BBE"/>
    </w:rPr>
  </w:style>
  <w:style w:type="paragraph" w:customStyle="1" w:styleId="a1">
    <w:name w:val="Комментарий"/>
    <w:basedOn w:val="Normal"/>
    <w:next w:val="Normal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2">
    <w:name w:val="Информация об изменениях документа"/>
    <w:basedOn w:val="a1"/>
    <w:next w:val="Normal"/>
    <w:uiPriority w:val="99"/>
    <w:rsid w:val="005116F1"/>
    <w:rPr>
      <w:i/>
      <w:iCs/>
    </w:rPr>
  </w:style>
  <w:style w:type="paragraph" w:styleId="ListParagraph">
    <w:name w:val="List Paragraph"/>
    <w:basedOn w:val="Normal"/>
    <w:uiPriority w:val="99"/>
    <w:qFormat/>
    <w:rsid w:val="005116F1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DF496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F496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F4966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076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0768"/>
    <w:rPr>
      <w:rFonts w:cs="Times New Roman"/>
    </w:rPr>
  </w:style>
  <w:style w:type="table" w:styleId="TableGrid">
    <w:name w:val="Table Grid"/>
    <w:basedOn w:val="TableNormal"/>
    <w:uiPriority w:val="99"/>
    <w:rsid w:val="0084232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68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8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267</TotalTime>
  <Pages>4</Pages>
  <Words>1352</Words>
  <Characters>7708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user11</cp:lastModifiedBy>
  <cp:revision>49</cp:revision>
  <cp:lastPrinted>2020-01-13T11:25:00Z</cp:lastPrinted>
  <dcterms:created xsi:type="dcterms:W3CDTF">2019-10-15T10:03:00Z</dcterms:created>
  <dcterms:modified xsi:type="dcterms:W3CDTF">2020-01-24T09:27:00Z</dcterms:modified>
</cp:coreProperties>
</file>