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21D" w:rsidRPr="00926C0C" w:rsidRDefault="00A0121D" w:rsidP="00926C0C">
      <w:pPr>
        <w:spacing w:after="0" w:line="240" w:lineRule="auto"/>
        <w:ind w:left="-54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926C0C">
        <w:rPr>
          <w:rFonts w:ascii="Times New Roman" w:hAnsi="Times New Roman"/>
          <w:sz w:val="28"/>
          <w:szCs w:val="28"/>
          <w:lang w:eastAsia="ar-SA"/>
        </w:rPr>
        <w:t xml:space="preserve">Совет депутатов </w:t>
      </w:r>
      <w:r>
        <w:rPr>
          <w:rFonts w:ascii="Times New Roman" w:hAnsi="Times New Roman"/>
          <w:sz w:val="28"/>
          <w:szCs w:val="28"/>
          <w:lang w:eastAsia="ar-SA"/>
        </w:rPr>
        <w:t>Пиксясинского</w:t>
      </w:r>
      <w:r w:rsidRPr="00926C0C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</w:t>
      </w:r>
    </w:p>
    <w:p w:rsidR="00A0121D" w:rsidRPr="00926C0C" w:rsidRDefault="00A0121D" w:rsidP="00926C0C">
      <w:pPr>
        <w:spacing w:after="0" w:line="240" w:lineRule="auto"/>
        <w:ind w:left="-54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926C0C"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</w:t>
      </w:r>
    </w:p>
    <w:p w:rsidR="00A0121D" w:rsidRPr="00926C0C" w:rsidRDefault="00A0121D" w:rsidP="00926C0C">
      <w:pPr>
        <w:spacing w:after="0" w:line="240" w:lineRule="auto"/>
        <w:ind w:left="-54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926C0C">
        <w:rPr>
          <w:rFonts w:ascii="Times New Roman" w:hAnsi="Times New Roman"/>
          <w:sz w:val="28"/>
          <w:szCs w:val="28"/>
          <w:lang w:eastAsia="ar-SA"/>
        </w:rPr>
        <w:t>Республики Мордовия</w:t>
      </w:r>
    </w:p>
    <w:p w:rsidR="00A0121D" w:rsidRPr="00926C0C" w:rsidRDefault="00A0121D" w:rsidP="00926C0C">
      <w:pPr>
        <w:spacing w:after="0" w:line="240" w:lineRule="auto"/>
        <w:ind w:left="-540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шестого</w:t>
      </w:r>
      <w:r w:rsidRPr="00926C0C">
        <w:rPr>
          <w:rFonts w:ascii="Times New Roman" w:hAnsi="Times New Roman"/>
          <w:sz w:val="28"/>
          <w:szCs w:val="28"/>
          <w:lang w:eastAsia="ar-SA"/>
        </w:rPr>
        <w:t xml:space="preserve"> созыва</w:t>
      </w:r>
    </w:p>
    <w:p w:rsidR="00A0121D" w:rsidRPr="00926C0C" w:rsidRDefault="00A0121D" w:rsidP="00926C0C">
      <w:pPr>
        <w:spacing w:after="0" w:line="240" w:lineRule="auto"/>
        <w:ind w:left="-540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с.Пиксяси</w:t>
      </w:r>
    </w:p>
    <w:p w:rsidR="00A0121D" w:rsidRPr="00926C0C" w:rsidRDefault="00A0121D" w:rsidP="00926C0C">
      <w:pPr>
        <w:spacing w:after="0" w:line="240" w:lineRule="auto"/>
        <w:ind w:left="-540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</w:p>
    <w:p w:rsidR="00A0121D" w:rsidRPr="00926C0C" w:rsidRDefault="00A0121D" w:rsidP="00926C0C">
      <w:pPr>
        <w:spacing w:after="0" w:line="240" w:lineRule="auto"/>
        <w:ind w:left="-54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26C0C">
        <w:rPr>
          <w:rFonts w:ascii="Times New Roman" w:hAnsi="Times New Roman"/>
          <w:sz w:val="28"/>
          <w:szCs w:val="28"/>
          <w:lang w:eastAsia="ru-RU"/>
        </w:rPr>
        <w:t>РЕШЕНИЕ</w:t>
      </w:r>
    </w:p>
    <w:p w:rsidR="00A0121D" w:rsidRPr="00926C0C" w:rsidRDefault="00A0121D" w:rsidP="00926C0C">
      <w:pPr>
        <w:spacing w:after="0" w:line="240" w:lineRule="auto"/>
        <w:ind w:left="-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0121D" w:rsidRPr="00926C0C" w:rsidRDefault="00A0121D" w:rsidP="00926C0C">
      <w:pPr>
        <w:spacing w:after="0" w:line="240" w:lineRule="auto"/>
        <w:ind w:left="-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0121D" w:rsidRPr="00926C0C" w:rsidRDefault="00A0121D" w:rsidP="009B1BD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26C0C">
        <w:rPr>
          <w:rFonts w:ascii="Times New Roman" w:hAnsi="Times New Roman"/>
          <w:sz w:val="28"/>
          <w:szCs w:val="28"/>
          <w:lang w:eastAsia="ru-RU"/>
        </w:rPr>
        <w:t>от «</w:t>
      </w:r>
      <w:r>
        <w:rPr>
          <w:rFonts w:ascii="Times New Roman" w:hAnsi="Times New Roman"/>
          <w:sz w:val="28"/>
          <w:szCs w:val="28"/>
          <w:lang w:eastAsia="ru-RU"/>
        </w:rPr>
        <w:t>02</w:t>
      </w:r>
      <w:r w:rsidRPr="00926C0C">
        <w:rPr>
          <w:rFonts w:ascii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sz w:val="28"/>
          <w:szCs w:val="28"/>
          <w:lang w:eastAsia="ru-RU"/>
        </w:rPr>
        <w:t>августа</w:t>
      </w:r>
      <w:smartTag w:uri="urn:schemas-microsoft-com:office:smarttags" w:element="metricconverter">
        <w:smartTagPr>
          <w:attr w:name="ProductID" w:val="2019 г"/>
        </w:smartTagPr>
        <w:r w:rsidRPr="00926C0C">
          <w:rPr>
            <w:rFonts w:ascii="Times New Roman" w:hAnsi="Times New Roman"/>
            <w:sz w:val="28"/>
            <w:szCs w:val="28"/>
            <w:lang w:eastAsia="ru-RU"/>
          </w:rPr>
          <w:t>2019 г</w:t>
        </w:r>
      </w:smartTag>
      <w:r w:rsidRPr="00926C0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№ </w:t>
      </w:r>
      <w:r>
        <w:rPr>
          <w:rFonts w:ascii="Times New Roman" w:hAnsi="Times New Roman"/>
          <w:sz w:val="28"/>
          <w:szCs w:val="28"/>
          <w:lang w:eastAsia="ru-RU"/>
        </w:rPr>
        <w:t>64</w:t>
      </w:r>
    </w:p>
    <w:p w:rsidR="00A0121D" w:rsidRPr="00926C0C" w:rsidRDefault="00A0121D" w:rsidP="00926C0C">
      <w:pPr>
        <w:spacing w:after="0" w:line="240" w:lineRule="auto"/>
        <w:ind w:left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0121D" w:rsidRPr="00926C0C" w:rsidRDefault="00A0121D" w:rsidP="00926C0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0121D" w:rsidRPr="00926C0C" w:rsidRDefault="00A0121D" w:rsidP="00926C0C">
      <w:pPr>
        <w:tabs>
          <w:tab w:val="left" w:pos="9360"/>
        </w:tabs>
        <w:spacing w:after="0" w:line="240" w:lineRule="auto"/>
        <w:ind w:right="-5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26C0C">
        <w:rPr>
          <w:rFonts w:ascii="Times New Roman" w:hAnsi="Times New Roman"/>
          <w:sz w:val="28"/>
          <w:szCs w:val="28"/>
          <w:lang w:eastAsia="ru-RU"/>
        </w:rPr>
        <w:t xml:space="preserve">О  внесении изменений в решение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>Пиксясинского сельского поселения от 11.10.2016 года № 7</w:t>
      </w:r>
      <w:r w:rsidRPr="00926C0C">
        <w:rPr>
          <w:rFonts w:ascii="Times New Roman" w:hAnsi="Times New Roman"/>
          <w:sz w:val="28"/>
          <w:szCs w:val="28"/>
          <w:lang w:eastAsia="ru-RU"/>
        </w:rPr>
        <w:t xml:space="preserve"> «Об утверждении структуры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Пиксясинского</w:t>
      </w:r>
      <w:r w:rsidRPr="00926C0C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</w:t>
      </w:r>
    </w:p>
    <w:p w:rsidR="00A0121D" w:rsidRPr="00926C0C" w:rsidRDefault="00A0121D" w:rsidP="00926C0C">
      <w:pPr>
        <w:tabs>
          <w:tab w:val="left" w:pos="9360"/>
        </w:tabs>
        <w:spacing w:after="0" w:line="240" w:lineRule="auto"/>
        <w:ind w:right="-5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26C0C">
        <w:rPr>
          <w:rFonts w:ascii="Times New Roman" w:hAnsi="Times New Roman"/>
          <w:sz w:val="28"/>
          <w:szCs w:val="28"/>
          <w:lang w:eastAsia="ru-RU"/>
        </w:rPr>
        <w:t>района Республики Мордовия».</w:t>
      </w:r>
    </w:p>
    <w:p w:rsidR="00A0121D" w:rsidRPr="00926C0C" w:rsidRDefault="00A0121D" w:rsidP="00926C0C">
      <w:pPr>
        <w:tabs>
          <w:tab w:val="left" w:pos="9360"/>
        </w:tabs>
        <w:spacing w:after="0" w:line="240" w:lineRule="auto"/>
        <w:ind w:right="-5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0121D" w:rsidRPr="00926C0C" w:rsidRDefault="00A0121D" w:rsidP="00926C0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0121D" w:rsidRPr="00F4294C" w:rsidRDefault="00A0121D" w:rsidP="00F4294C">
      <w:pPr>
        <w:keepNext/>
        <w:spacing w:before="240" w:after="60" w:line="240" w:lineRule="auto"/>
        <w:ind w:firstLine="720"/>
        <w:jc w:val="both"/>
        <w:outlineLvl w:val="0"/>
        <w:rPr>
          <w:rFonts w:ascii="Times New Roman" w:hAnsi="Times New Roman"/>
          <w:bCs/>
          <w:kern w:val="32"/>
          <w:sz w:val="28"/>
          <w:szCs w:val="28"/>
          <w:lang w:eastAsia="ru-RU"/>
        </w:rPr>
      </w:pPr>
      <w:r w:rsidRPr="00F4294C">
        <w:rPr>
          <w:rFonts w:ascii="Times New Roman" w:hAnsi="Times New Roman"/>
          <w:bCs/>
          <w:kern w:val="32"/>
          <w:sz w:val="28"/>
          <w:szCs w:val="28"/>
          <w:lang w:eastAsia="ru-RU"/>
        </w:rPr>
        <w:t xml:space="preserve">Руководствуясь статьями 37,41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F4294C">
          <w:rPr>
            <w:rFonts w:ascii="Times New Roman" w:hAnsi="Times New Roman"/>
            <w:bCs/>
            <w:kern w:val="32"/>
            <w:sz w:val="28"/>
            <w:szCs w:val="28"/>
            <w:lang w:eastAsia="ru-RU"/>
          </w:rPr>
          <w:t>2003 г</w:t>
        </w:r>
      </w:smartTag>
      <w:r w:rsidRPr="00F4294C">
        <w:rPr>
          <w:rFonts w:ascii="Times New Roman" w:hAnsi="Times New Roman"/>
          <w:bCs/>
          <w:kern w:val="32"/>
          <w:sz w:val="28"/>
          <w:szCs w:val="28"/>
          <w:lang w:eastAsia="ru-RU"/>
        </w:rPr>
        <w:t xml:space="preserve">.   N 131-ФЗ "Об общих принципах организации местного самоуправления в Российской Федерации" и Уставом </w:t>
      </w:r>
      <w:r>
        <w:rPr>
          <w:rFonts w:ascii="Times New Roman" w:hAnsi="Times New Roman"/>
          <w:bCs/>
          <w:kern w:val="32"/>
          <w:sz w:val="28"/>
          <w:szCs w:val="28"/>
          <w:lang w:eastAsia="ru-RU"/>
        </w:rPr>
        <w:t>Пиксясинского</w:t>
      </w:r>
      <w:r w:rsidRPr="00F4294C">
        <w:rPr>
          <w:rFonts w:ascii="Times New Roman" w:hAnsi="Times New Roman"/>
          <w:bCs/>
          <w:kern w:val="32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bCs/>
          <w:kern w:val="32"/>
          <w:sz w:val="28"/>
          <w:szCs w:val="28"/>
          <w:lang w:eastAsia="ru-RU"/>
        </w:rPr>
        <w:t>,</w:t>
      </w:r>
      <w:r w:rsidRPr="00F4294C">
        <w:rPr>
          <w:rFonts w:ascii="Times New Roman" w:hAnsi="Times New Roman"/>
          <w:bCs/>
          <w:kern w:val="32"/>
          <w:sz w:val="28"/>
          <w:szCs w:val="28"/>
          <w:lang w:eastAsia="ru-RU"/>
        </w:rPr>
        <w:t xml:space="preserve"> Совет депутатов решил:</w:t>
      </w:r>
    </w:p>
    <w:p w:rsidR="00A0121D" w:rsidRPr="00926C0C" w:rsidRDefault="00A0121D" w:rsidP="00F4294C">
      <w:pPr>
        <w:spacing w:after="0" w:line="240" w:lineRule="auto"/>
        <w:jc w:val="both"/>
        <w:rPr>
          <w:sz w:val="24"/>
          <w:szCs w:val="24"/>
          <w:lang w:eastAsia="ru-RU"/>
        </w:rPr>
      </w:pPr>
    </w:p>
    <w:p w:rsidR="00A0121D" w:rsidRPr="00926C0C" w:rsidRDefault="00A0121D" w:rsidP="00F429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26C0C">
        <w:rPr>
          <w:rFonts w:ascii="Times New Roman" w:hAnsi="Times New Roman"/>
          <w:sz w:val="28"/>
          <w:szCs w:val="28"/>
          <w:lang w:eastAsia="ru-RU"/>
        </w:rPr>
        <w:t xml:space="preserve">Внести в структуру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Пиксясинского</w:t>
      </w:r>
      <w:r w:rsidRPr="00926C0C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следующие изменения:</w:t>
      </w:r>
    </w:p>
    <w:p w:rsidR="00A0121D" w:rsidRPr="00926C0C" w:rsidRDefault="00A0121D" w:rsidP="00F4294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0121D" w:rsidRPr="00926C0C" w:rsidRDefault="00A0121D" w:rsidP="00F4294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26C0C">
        <w:rPr>
          <w:rFonts w:ascii="Times New Roman" w:hAnsi="Times New Roman"/>
          <w:sz w:val="28"/>
          <w:szCs w:val="28"/>
          <w:lang w:eastAsia="ru-RU"/>
        </w:rPr>
        <w:t xml:space="preserve">1.Ввести в структуру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Пиксясинского</w:t>
      </w:r>
      <w:r w:rsidRPr="00926C0C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должность – </w:t>
      </w:r>
      <w:r>
        <w:rPr>
          <w:rFonts w:ascii="Times New Roman" w:hAnsi="Times New Roman"/>
          <w:sz w:val="28"/>
          <w:szCs w:val="28"/>
          <w:lang w:eastAsia="ru-RU"/>
        </w:rPr>
        <w:t>ведущего специалиста</w:t>
      </w:r>
      <w:r w:rsidRPr="00926C0C">
        <w:rPr>
          <w:rFonts w:ascii="Times New Roman" w:hAnsi="Times New Roman"/>
          <w:sz w:val="28"/>
          <w:szCs w:val="28"/>
          <w:lang w:eastAsia="ru-RU"/>
        </w:rPr>
        <w:t>.</w:t>
      </w:r>
    </w:p>
    <w:p w:rsidR="00A0121D" w:rsidRPr="00926C0C" w:rsidRDefault="00A0121D" w:rsidP="00F4294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26C0C">
        <w:rPr>
          <w:rFonts w:ascii="Times New Roman" w:hAnsi="Times New Roman"/>
          <w:sz w:val="28"/>
          <w:szCs w:val="28"/>
          <w:lang w:eastAsia="ru-RU"/>
        </w:rPr>
        <w:t>2. Нас</w:t>
      </w:r>
      <w:r>
        <w:rPr>
          <w:rFonts w:ascii="Times New Roman" w:hAnsi="Times New Roman"/>
          <w:sz w:val="28"/>
          <w:szCs w:val="28"/>
          <w:lang w:eastAsia="ru-RU"/>
        </w:rPr>
        <w:t>тоящее решение вступает в силу п</w:t>
      </w:r>
      <w:r w:rsidRPr="00926C0C">
        <w:rPr>
          <w:rFonts w:ascii="Times New Roman" w:hAnsi="Times New Roman"/>
          <w:sz w:val="28"/>
          <w:szCs w:val="28"/>
          <w:lang w:eastAsia="ru-RU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 xml:space="preserve">сле </w:t>
      </w:r>
      <w:r w:rsidRPr="00926C0C">
        <w:rPr>
          <w:rFonts w:ascii="Times New Roman" w:hAnsi="Times New Roman"/>
          <w:sz w:val="28"/>
          <w:szCs w:val="28"/>
          <w:lang w:eastAsia="ru-RU"/>
        </w:rPr>
        <w:t xml:space="preserve"> его официального опубликования в информационном бюллетене </w:t>
      </w:r>
      <w:r>
        <w:rPr>
          <w:rFonts w:ascii="Times New Roman" w:hAnsi="Times New Roman"/>
          <w:sz w:val="28"/>
          <w:szCs w:val="28"/>
          <w:lang w:eastAsia="ru-RU"/>
        </w:rPr>
        <w:t>Пиксясинского</w:t>
      </w:r>
      <w:r w:rsidRPr="00926C0C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Мордовия.</w:t>
      </w:r>
    </w:p>
    <w:p w:rsidR="00A0121D" w:rsidRPr="00926C0C" w:rsidRDefault="00A0121D" w:rsidP="00F429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0121D" w:rsidRPr="00926C0C" w:rsidRDefault="00A0121D" w:rsidP="00926C0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0121D" w:rsidRPr="00926C0C" w:rsidRDefault="00A0121D" w:rsidP="00926C0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0121D" w:rsidRDefault="00A0121D" w:rsidP="00244E9B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A0121D" w:rsidRDefault="00A0121D" w:rsidP="00244E9B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A0121D" w:rsidRDefault="00A0121D" w:rsidP="00244E9B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A0121D" w:rsidRPr="00926C0C" w:rsidRDefault="00A0121D" w:rsidP="00244E9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Глава Пиксясинского сельского поселения                         </w:t>
      </w:r>
      <w:r w:rsidRPr="00926C0C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             В.Н.Громов</w:t>
      </w:r>
    </w:p>
    <w:p w:rsidR="00A0121D" w:rsidRDefault="00A0121D" w:rsidP="00926C0C">
      <w:pPr>
        <w:jc w:val="center"/>
      </w:pPr>
    </w:p>
    <w:sectPr w:rsidR="00A0121D" w:rsidSect="00627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C0C"/>
    <w:rsid w:val="000B69D2"/>
    <w:rsid w:val="000C4AB2"/>
    <w:rsid w:val="00131B63"/>
    <w:rsid w:val="001356DA"/>
    <w:rsid w:val="00244E9B"/>
    <w:rsid w:val="003E0E76"/>
    <w:rsid w:val="003F3E54"/>
    <w:rsid w:val="004F1370"/>
    <w:rsid w:val="00550C7F"/>
    <w:rsid w:val="00564258"/>
    <w:rsid w:val="005C7E4B"/>
    <w:rsid w:val="00627257"/>
    <w:rsid w:val="006278B5"/>
    <w:rsid w:val="006A322B"/>
    <w:rsid w:val="006E2F42"/>
    <w:rsid w:val="00706B69"/>
    <w:rsid w:val="007F13EC"/>
    <w:rsid w:val="00831BA9"/>
    <w:rsid w:val="00844D72"/>
    <w:rsid w:val="00874459"/>
    <w:rsid w:val="008F7A83"/>
    <w:rsid w:val="00926C0C"/>
    <w:rsid w:val="00995F4F"/>
    <w:rsid w:val="009B1BD2"/>
    <w:rsid w:val="00A0121D"/>
    <w:rsid w:val="00A14087"/>
    <w:rsid w:val="00A215AC"/>
    <w:rsid w:val="00A6020F"/>
    <w:rsid w:val="00BE79AE"/>
    <w:rsid w:val="00CF0F34"/>
    <w:rsid w:val="00D222CC"/>
    <w:rsid w:val="00D37498"/>
    <w:rsid w:val="00D8193F"/>
    <w:rsid w:val="00E01C31"/>
    <w:rsid w:val="00E074BE"/>
    <w:rsid w:val="00F42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25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184</Words>
  <Characters>1055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13</cp:revision>
  <cp:lastPrinted>2019-09-06T09:08:00Z</cp:lastPrinted>
  <dcterms:created xsi:type="dcterms:W3CDTF">2019-07-22T09:07:00Z</dcterms:created>
  <dcterms:modified xsi:type="dcterms:W3CDTF">2019-09-06T09:08:00Z</dcterms:modified>
</cp:coreProperties>
</file>