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9D1" w:rsidRPr="00C223E8" w:rsidRDefault="00EB79D1" w:rsidP="00D40E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79D1" w:rsidRPr="00C223E8" w:rsidRDefault="00EB79D1" w:rsidP="00D40E99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3E8">
        <w:rPr>
          <w:rFonts w:ascii="Times New Roman" w:hAnsi="Times New Roman" w:cs="Times New Roman"/>
          <w:sz w:val="28"/>
          <w:szCs w:val="28"/>
        </w:rPr>
        <w:t>Совет депутатов Пиксясинского</w:t>
      </w:r>
      <w:r w:rsidRPr="00C223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223E8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EB79D1" w:rsidRPr="00C223E8" w:rsidRDefault="00EB79D1" w:rsidP="00D40E99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3E8">
        <w:rPr>
          <w:rFonts w:ascii="Times New Roman" w:hAnsi="Times New Roman" w:cs="Times New Roman"/>
          <w:sz w:val="28"/>
          <w:szCs w:val="28"/>
        </w:rPr>
        <w:t>Пиксясинского муниципального района</w:t>
      </w:r>
    </w:p>
    <w:p w:rsidR="00EB79D1" w:rsidRPr="00C223E8" w:rsidRDefault="00EB79D1" w:rsidP="00D40E99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3E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B79D1" w:rsidRPr="00C223E8" w:rsidRDefault="00EB79D1" w:rsidP="00D40E99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3E8"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EB79D1" w:rsidRPr="00C223E8" w:rsidRDefault="00EB79D1" w:rsidP="00D40E99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3E8">
        <w:rPr>
          <w:rFonts w:ascii="Times New Roman" w:hAnsi="Times New Roman" w:cs="Times New Roman"/>
          <w:sz w:val="28"/>
          <w:szCs w:val="28"/>
        </w:rPr>
        <w:t>с. Пиксяси</w:t>
      </w:r>
    </w:p>
    <w:p w:rsidR="00EB79D1" w:rsidRPr="00C223E8" w:rsidRDefault="00EB79D1" w:rsidP="00D40E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79D1" w:rsidRPr="00C223E8" w:rsidRDefault="00EB79D1" w:rsidP="00D40E99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C223E8">
        <w:rPr>
          <w:rFonts w:ascii="Times New Roman" w:hAnsi="Times New Roman" w:cs="Times New Roman"/>
          <w:caps/>
          <w:sz w:val="28"/>
          <w:szCs w:val="28"/>
        </w:rPr>
        <w:t xml:space="preserve">Решение </w:t>
      </w:r>
    </w:p>
    <w:p w:rsidR="00EB79D1" w:rsidRPr="00C223E8" w:rsidRDefault="00EB79D1" w:rsidP="00D40E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79D1" w:rsidRPr="00C223E8" w:rsidRDefault="00EB79D1" w:rsidP="00D40E99">
      <w:pPr>
        <w:rPr>
          <w:rFonts w:ascii="Times New Roman" w:hAnsi="Times New Roman" w:cs="Times New Roman"/>
          <w:sz w:val="28"/>
          <w:szCs w:val="28"/>
        </w:rPr>
      </w:pPr>
      <w:r w:rsidRPr="00C223E8">
        <w:rPr>
          <w:rFonts w:ascii="Times New Roman" w:hAnsi="Times New Roman" w:cs="Times New Roman"/>
          <w:sz w:val="28"/>
          <w:szCs w:val="28"/>
        </w:rPr>
        <w:t xml:space="preserve">От 28 мая </w:t>
      </w:r>
      <w:smartTag w:uri="urn:schemas-microsoft-com:office:smarttags" w:element="metricconverter">
        <w:smartTagPr>
          <w:attr w:name="ProductID" w:val="2019 г"/>
        </w:smartTagPr>
        <w:r w:rsidRPr="00C223E8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C223E8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№ 60</w:t>
      </w:r>
    </w:p>
    <w:p w:rsidR="00EB79D1" w:rsidRPr="00C223E8" w:rsidRDefault="00EB79D1" w:rsidP="00D40E99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B79D1" w:rsidRPr="00C223E8" w:rsidRDefault="00EB79D1" w:rsidP="00D40E99">
      <w:pPr>
        <w:pStyle w:val="Heading1"/>
        <w:spacing w:after="60" w:line="240" w:lineRule="auto"/>
        <w:ind w:left="0" w:right="0"/>
        <w:jc w:val="both"/>
        <w:rPr>
          <w:rFonts w:ascii="Times New Roman" w:hAnsi="Times New Roman"/>
          <w:b w:val="0"/>
          <w:sz w:val="28"/>
          <w:szCs w:val="28"/>
        </w:rPr>
      </w:pPr>
      <w:r w:rsidRPr="00C223E8">
        <w:rPr>
          <w:rFonts w:ascii="Times New Roman" w:hAnsi="Times New Roman"/>
          <w:b w:val="0"/>
          <w:sz w:val="32"/>
          <w:szCs w:val="32"/>
        </w:rPr>
        <w:t xml:space="preserve"> </w:t>
      </w:r>
      <w:r w:rsidRPr="00C223E8">
        <w:rPr>
          <w:rFonts w:ascii="Times New Roman" w:hAnsi="Times New Roman"/>
          <w:b w:val="0"/>
          <w:sz w:val="28"/>
          <w:szCs w:val="28"/>
        </w:rPr>
        <w:t>О внесении изменений  в решение «О предоставлении лицами, замещающими муниципальные должности в Пиксясинском сельском поселении Ардатовского муниципального района , сведений о доходах, расходах, об имуществе и обязательствах имущественного характера на себя, своих супруга (супругу) и несовершеннолетних детей» от 14.03.2016г. №113</w:t>
      </w:r>
    </w:p>
    <w:p w:rsidR="00EB79D1" w:rsidRPr="00C223E8" w:rsidRDefault="00EB79D1" w:rsidP="00D40E99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C223E8">
        <w:rPr>
          <w:rFonts w:ascii="Times New Roman" w:hAnsi="Times New Roman" w:cs="Times New Roman"/>
        </w:rPr>
        <w:t> </w:t>
      </w:r>
    </w:p>
    <w:p w:rsidR="00EB79D1" w:rsidRPr="00C223E8" w:rsidRDefault="00EB79D1" w:rsidP="00D40E99">
      <w:pPr>
        <w:pStyle w:val="Heading1"/>
        <w:spacing w:after="60" w:line="240" w:lineRule="auto"/>
        <w:ind w:left="0" w:right="0"/>
        <w:jc w:val="both"/>
        <w:rPr>
          <w:rFonts w:ascii="Times New Roman" w:hAnsi="Times New Roman"/>
          <w:b w:val="0"/>
          <w:sz w:val="28"/>
          <w:szCs w:val="28"/>
        </w:rPr>
      </w:pPr>
      <w:r w:rsidRPr="00C223E8">
        <w:rPr>
          <w:rFonts w:ascii="Times New Roman" w:hAnsi="Times New Roman"/>
          <w:b w:val="0"/>
          <w:sz w:val="28"/>
          <w:szCs w:val="28"/>
        </w:rPr>
        <w:t xml:space="preserve">1.Внести  следующие изменения в решение Совета депутатов от 14.03.2016г. №113  «О предоставлении лицами, замещающими муниципальные должности в Пиксясинском сельском поселении Ардатовского муниципального района , сведений о доходах, расходах, об имуществе и обязательствах имущественного характера на себя, своих супруга (супругу) и несовершеннолетних детей» </w:t>
      </w:r>
    </w:p>
    <w:p w:rsidR="00EB79D1" w:rsidRPr="00C223E8" w:rsidRDefault="00EB79D1" w:rsidP="00D40E99">
      <w:pPr>
        <w:pStyle w:val="Heading1"/>
        <w:spacing w:after="60" w:line="240" w:lineRule="auto"/>
        <w:ind w:left="0" w:right="0"/>
        <w:jc w:val="both"/>
        <w:rPr>
          <w:rFonts w:ascii="Times New Roman" w:hAnsi="Times New Roman"/>
          <w:b w:val="0"/>
          <w:sz w:val="28"/>
          <w:szCs w:val="28"/>
        </w:rPr>
      </w:pPr>
      <w:r w:rsidRPr="00C223E8">
        <w:rPr>
          <w:rFonts w:ascii="Times New Roman" w:hAnsi="Times New Roman"/>
          <w:b w:val="0"/>
          <w:sz w:val="28"/>
          <w:szCs w:val="28"/>
        </w:rPr>
        <w:t>1). Пункт 1  решения изложить в новой редакции:</w:t>
      </w:r>
    </w:p>
    <w:p w:rsidR="00EB79D1" w:rsidRPr="00C223E8" w:rsidRDefault="00EB79D1" w:rsidP="00D40E99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23E8">
        <w:rPr>
          <w:rFonts w:ascii="Times New Roman" w:hAnsi="Times New Roman" w:cs="Times New Roman"/>
          <w:sz w:val="28"/>
          <w:szCs w:val="28"/>
        </w:rPr>
        <w:t xml:space="preserve"> (Председатель) Глава Пиксясинского сельского поселения Ардатовского муниципального района и депутаты Совета депутатов представляют Главе Республики Мордовия 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EB79D1" w:rsidRPr="00C223E8" w:rsidRDefault="00EB79D1" w:rsidP="00D40E99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</w:p>
    <w:p w:rsidR="00EB79D1" w:rsidRPr="00C223E8" w:rsidRDefault="00EB79D1" w:rsidP="00D40E9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223E8">
        <w:rPr>
          <w:sz w:val="28"/>
          <w:szCs w:val="28"/>
        </w:rPr>
        <w:t>2. Настоящее решение вступает в силу со дня его  официального опубликования.</w:t>
      </w:r>
    </w:p>
    <w:p w:rsidR="00EB79D1" w:rsidRPr="00C223E8" w:rsidRDefault="00EB79D1" w:rsidP="00D40E99">
      <w:pPr>
        <w:rPr>
          <w:rFonts w:ascii="Times New Roman" w:hAnsi="Times New Roman" w:cs="Times New Roman"/>
          <w:sz w:val="24"/>
          <w:szCs w:val="24"/>
        </w:rPr>
      </w:pPr>
    </w:p>
    <w:p w:rsidR="00EB79D1" w:rsidRPr="00C223E8" w:rsidRDefault="00EB79D1" w:rsidP="00D40E99">
      <w:pPr>
        <w:jc w:val="both"/>
        <w:rPr>
          <w:rFonts w:ascii="Times New Roman" w:hAnsi="Times New Roman" w:cs="Times New Roman"/>
          <w:sz w:val="28"/>
          <w:szCs w:val="28"/>
        </w:rPr>
      </w:pPr>
      <w:r w:rsidRPr="00C223E8">
        <w:rPr>
          <w:rFonts w:ascii="Times New Roman" w:hAnsi="Times New Roman" w:cs="Times New Roman"/>
          <w:sz w:val="28"/>
          <w:szCs w:val="28"/>
        </w:rPr>
        <w:t>Глава Пиксясинского</w:t>
      </w:r>
    </w:p>
    <w:p w:rsidR="00EB79D1" w:rsidRPr="00C223E8" w:rsidRDefault="00EB79D1" w:rsidP="00D40E99">
      <w:pPr>
        <w:jc w:val="both"/>
        <w:rPr>
          <w:rFonts w:ascii="Times New Roman" w:hAnsi="Times New Roman" w:cs="Times New Roman"/>
          <w:sz w:val="28"/>
          <w:szCs w:val="28"/>
        </w:rPr>
      </w:pPr>
      <w:r w:rsidRPr="00C223E8">
        <w:rPr>
          <w:rFonts w:ascii="Times New Roman" w:hAnsi="Times New Roman" w:cs="Times New Roman"/>
          <w:sz w:val="28"/>
          <w:szCs w:val="28"/>
        </w:rPr>
        <w:t xml:space="preserve"> сельскогопоселения                                                          В.Н.Громов</w:t>
      </w:r>
    </w:p>
    <w:p w:rsidR="00EB79D1" w:rsidRPr="00C223E8" w:rsidRDefault="00EB79D1" w:rsidP="00D40E9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79D1" w:rsidRPr="00C223E8" w:rsidRDefault="00EB79D1">
      <w:pPr>
        <w:rPr>
          <w:rFonts w:ascii="Times New Roman" w:hAnsi="Times New Roman" w:cs="Times New Roman"/>
        </w:rPr>
      </w:pPr>
    </w:p>
    <w:sectPr w:rsidR="00EB79D1" w:rsidRPr="00C223E8" w:rsidSect="00367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horndal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EBAE4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80E607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54295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7A676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23619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F2C7D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E6C4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32246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7887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CB035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5D90"/>
    <w:rsid w:val="000E7DDA"/>
    <w:rsid w:val="00185D90"/>
    <w:rsid w:val="0018688C"/>
    <w:rsid w:val="00196276"/>
    <w:rsid w:val="00206A0D"/>
    <w:rsid w:val="00247CD1"/>
    <w:rsid w:val="0027746C"/>
    <w:rsid w:val="00367351"/>
    <w:rsid w:val="00376C74"/>
    <w:rsid w:val="004631C1"/>
    <w:rsid w:val="004B595B"/>
    <w:rsid w:val="004B6410"/>
    <w:rsid w:val="005F6B1E"/>
    <w:rsid w:val="006865C5"/>
    <w:rsid w:val="00780DA1"/>
    <w:rsid w:val="008D5465"/>
    <w:rsid w:val="00956938"/>
    <w:rsid w:val="00972C26"/>
    <w:rsid w:val="00C223E8"/>
    <w:rsid w:val="00C81988"/>
    <w:rsid w:val="00D17A98"/>
    <w:rsid w:val="00D2688C"/>
    <w:rsid w:val="00D40E99"/>
    <w:rsid w:val="00E82E25"/>
    <w:rsid w:val="00EB79D1"/>
    <w:rsid w:val="00F94E98"/>
    <w:rsid w:val="00FB2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E2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Heading1">
    <w:name w:val="heading 1"/>
    <w:basedOn w:val="Normal"/>
    <w:link w:val="Heading1Char"/>
    <w:uiPriority w:val="99"/>
    <w:qFormat/>
    <w:locked/>
    <w:rsid w:val="00D40E99"/>
    <w:pPr>
      <w:keepNext/>
      <w:widowControl/>
      <w:autoSpaceDE/>
      <w:autoSpaceDN/>
      <w:adjustRightInd/>
      <w:spacing w:before="240" w:after="283" w:line="276" w:lineRule="auto"/>
      <w:ind w:left="150" w:right="150"/>
      <w:outlineLvl w:val="0"/>
    </w:pPr>
    <w:rPr>
      <w:rFonts w:ascii="Thorndale" w:hAnsi="Thorndale" w:cs="Times New Roman"/>
      <w:b/>
      <w:bCs/>
      <w:color w:val="000000"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0E99"/>
    <w:rPr>
      <w:rFonts w:ascii="Thorndale" w:hAnsi="Thorndale" w:cs="Times New Roman"/>
      <w:b/>
      <w:bCs/>
      <w:color w:val="000000"/>
      <w:kern w:val="36"/>
      <w:sz w:val="48"/>
      <w:szCs w:val="48"/>
      <w:lang w:val="ru-RU" w:eastAsia="ru-RU" w:bidi="ar-SA"/>
    </w:rPr>
  </w:style>
  <w:style w:type="paragraph" w:styleId="NormalWeb">
    <w:name w:val="Normal (Web)"/>
    <w:basedOn w:val="Normal"/>
    <w:uiPriority w:val="99"/>
    <w:semiHidden/>
    <w:rsid w:val="00E82E25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uiPriority w:val="99"/>
    <w:semiHidden/>
    <w:rsid w:val="00E82E25"/>
    <w:pPr>
      <w:widowControl w:val="0"/>
      <w:suppressAutoHyphens/>
      <w:autoSpaceDN w:val="0"/>
    </w:pPr>
    <w:rPr>
      <w:rFonts w:ascii="Times New Roman" w:eastAsia="Times New Roman" w:hAnsi="Times New Roman" w:cs="Tahoma"/>
      <w:kern w:val="3"/>
      <w:sz w:val="24"/>
      <w:szCs w:val="24"/>
    </w:rPr>
  </w:style>
  <w:style w:type="paragraph" w:customStyle="1" w:styleId="ConsTitle">
    <w:name w:val="ConsTitle"/>
    <w:uiPriority w:val="99"/>
    <w:rsid w:val="00D40E9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Normal"/>
    <w:uiPriority w:val="99"/>
    <w:rsid w:val="00D40E9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TextBody">
    <w:name w:val="Text Body"/>
    <w:basedOn w:val="Normal"/>
    <w:uiPriority w:val="99"/>
    <w:rsid w:val="00D40E99"/>
    <w:pPr>
      <w:widowControl/>
      <w:autoSpaceDE/>
      <w:autoSpaceDN/>
      <w:adjustRightInd/>
      <w:spacing w:after="283" w:line="276" w:lineRule="auto"/>
      <w:ind w:left="150" w:right="15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93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1</Pages>
  <Words>265</Words>
  <Characters>1516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user11</cp:lastModifiedBy>
  <cp:revision>13</cp:revision>
  <cp:lastPrinted>2019-05-29T14:14:00Z</cp:lastPrinted>
  <dcterms:created xsi:type="dcterms:W3CDTF">2019-03-13T06:04:00Z</dcterms:created>
  <dcterms:modified xsi:type="dcterms:W3CDTF">2019-06-04T08:47:00Z</dcterms:modified>
</cp:coreProperties>
</file>