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51" w:rsidRDefault="00262551" w:rsidP="00FC079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ИНФ.БЮЛ.№18 от 26.07.2018</w:t>
      </w:r>
    </w:p>
    <w:p w:rsidR="00262551" w:rsidRDefault="00262551" w:rsidP="00FC0790">
      <w:pPr>
        <w:pStyle w:val="Standard"/>
        <w:rPr>
          <w:sz w:val="28"/>
          <w:szCs w:val="28"/>
        </w:rPr>
      </w:pPr>
      <w:r>
        <w:t xml:space="preserve">          </w:t>
      </w:r>
    </w:p>
    <w:p w:rsidR="00262551" w:rsidRPr="002F5003" w:rsidRDefault="00262551" w:rsidP="00B84891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>
        <w:rPr>
          <w:color w:val="FF0000"/>
          <w:sz w:val="28"/>
          <w:szCs w:val="28"/>
        </w:rPr>
        <w:t>Пиксясинского</w:t>
      </w:r>
      <w:r w:rsidRPr="002F5003">
        <w:rPr>
          <w:sz w:val="28"/>
          <w:szCs w:val="28"/>
        </w:rPr>
        <w:t xml:space="preserve"> сельского поселения</w:t>
      </w:r>
    </w:p>
    <w:p w:rsidR="00262551" w:rsidRPr="002F5003" w:rsidRDefault="00262551" w:rsidP="00B84891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262551" w:rsidRPr="002F5003" w:rsidRDefault="00262551" w:rsidP="00B84891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</w:t>
      </w:r>
      <w:r w:rsidRPr="002F5003">
        <w:rPr>
          <w:sz w:val="28"/>
          <w:szCs w:val="28"/>
        </w:rPr>
        <w:t xml:space="preserve"> созыва</w:t>
      </w:r>
    </w:p>
    <w:p w:rsidR="00262551" w:rsidRDefault="00262551" w:rsidP="00B84891">
      <w:pPr>
        <w:jc w:val="center"/>
        <w:rPr>
          <w:color w:val="FF0000"/>
          <w:sz w:val="28"/>
          <w:szCs w:val="28"/>
        </w:rPr>
      </w:pPr>
    </w:p>
    <w:p w:rsidR="00262551" w:rsidRPr="002F5003" w:rsidRDefault="00262551" w:rsidP="00B84891">
      <w:pPr>
        <w:jc w:val="center"/>
        <w:rPr>
          <w:sz w:val="28"/>
          <w:szCs w:val="28"/>
        </w:rPr>
      </w:pPr>
      <w:r>
        <w:rPr>
          <w:color w:val="FF0000"/>
          <w:sz w:val="28"/>
          <w:szCs w:val="28"/>
        </w:rPr>
        <w:t>с.Пиксяси</w:t>
      </w:r>
    </w:p>
    <w:p w:rsidR="00262551" w:rsidRPr="002F5003" w:rsidRDefault="00262551" w:rsidP="00B84891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262551" w:rsidRPr="002F5003" w:rsidRDefault="00262551" w:rsidP="00B84891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262551" w:rsidRPr="002F5003" w:rsidRDefault="00262551" w:rsidP="00B84891">
      <w:pPr>
        <w:rPr>
          <w:sz w:val="28"/>
          <w:szCs w:val="28"/>
        </w:rPr>
      </w:pPr>
    </w:p>
    <w:p w:rsidR="00262551" w:rsidRPr="002F5003" w:rsidRDefault="00262551" w:rsidP="00B84891">
      <w:pPr>
        <w:rPr>
          <w:sz w:val="28"/>
          <w:szCs w:val="28"/>
        </w:rPr>
      </w:pPr>
      <w:r>
        <w:rPr>
          <w:sz w:val="28"/>
          <w:szCs w:val="28"/>
        </w:rPr>
        <w:t>от 26 июля 2018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color w:val="FF0000"/>
          <w:sz w:val="28"/>
          <w:szCs w:val="28"/>
        </w:rPr>
        <w:t xml:space="preserve">           № 47</w:t>
      </w:r>
    </w:p>
    <w:p w:rsidR="00262551" w:rsidRPr="002F5003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62551" w:rsidRPr="002F5003" w:rsidRDefault="00262551" w:rsidP="00B84891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2F5003">
        <w:rPr>
          <w:sz w:val="28"/>
          <w:szCs w:val="28"/>
        </w:rPr>
        <w:t xml:space="preserve">О внесении изменений в Решение  Совета депутатов </w:t>
      </w:r>
      <w:r>
        <w:rPr>
          <w:sz w:val="28"/>
          <w:szCs w:val="28"/>
        </w:rPr>
        <w:t xml:space="preserve"> Пиксясинского сельского поселения </w:t>
      </w:r>
      <w:r w:rsidRPr="002F5003">
        <w:rPr>
          <w:sz w:val="28"/>
          <w:szCs w:val="28"/>
        </w:rPr>
        <w:t xml:space="preserve"> Ардатовского муниципального района Республики Мордовия </w:t>
      </w:r>
      <w:r w:rsidRPr="002F5003">
        <w:rPr>
          <w:color w:val="FF0000"/>
          <w:sz w:val="28"/>
          <w:szCs w:val="28"/>
        </w:rPr>
        <w:t xml:space="preserve">№ </w:t>
      </w:r>
      <w:r>
        <w:rPr>
          <w:color w:val="FF0000"/>
          <w:sz w:val="28"/>
          <w:szCs w:val="28"/>
        </w:rPr>
        <w:t>34</w:t>
      </w:r>
      <w:r w:rsidRPr="002F5003">
        <w:rPr>
          <w:color w:val="FF0000"/>
          <w:sz w:val="28"/>
          <w:szCs w:val="28"/>
        </w:rPr>
        <w:t xml:space="preserve"> от 0</w:t>
      </w:r>
      <w:r>
        <w:rPr>
          <w:color w:val="FF0000"/>
          <w:sz w:val="28"/>
          <w:szCs w:val="28"/>
        </w:rPr>
        <w:t>9</w:t>
      </w:r>
      <w:r w:rsidRPr="002F5003">
        <w:rPr>
          <w:color w:val="FF0000"/>
          <w:sz w:val="28"/>
          <w:szCs w:val="28"/>
        </w:rPr>
        <w:t xml:space="preserve"> ноября 2005г</w:t>
      </w:r>
      <w:r w:rsidRPr="002F5003">
        <w:rPr>
          <w:sz w:val="28"/>
          <w:szCs w:val="28"/>
        </w:rPr>
        <w:t>. « Об установлении земельного налога</w:t>
      </w:r>
      <w:r w:rsidRPr="002F5003">
        <w:rPr>
          <w:bCs/>
          <w:sz w:val="28"/>
          <w:szCs w:val="28"/>
        </w:rPr>
        <w:t>»</w:t>
      </w: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>В целях приведения в соответствие с Налоговым кодексом Российской Ф</w:t>
      </w:r>
      <w:r>
        <w:rPr>
          <w:rFonts w:ascii="Times New Roman" w:hAnsi="Times New Roman"/>
          <w:sz w:val="28"/>
          <w:szCs w:val="28"/>
        </w:rPr>
        <w:t>едерации Совет депутатов Пиксясинского сельского поселения решил:</w:t>
      </w: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Внести </w:t>
      </w:r>
      <w:r>
        <w:rPr>
          <w:rFonts w:ascii="Times New Roman" w:hAnsi="Times New Roman"/>
          <w:sz w:val="28"/>
          <w:szCs w:val="28"/>
        </w:rPr>
        <w:t>следующее изменение</w:t>
      </w:r>
      <w:r w:rsidRPr="00D50F91">
        <w:rPr>
          <w:rFonts w:ascii="Times New Roman" w:hAnsi="Times New Roman"/>
          <w:sz w:val="28"/>
          <w:szCs w:val="28"/>
        </w:rPr>
        <w:t xml:space="preserve"> в решение Совета депутатов </w:t>
      </w:r>
      <w:r>
        <w:rPr>
          <w:rFonts w:ascii="Times New Roman" w:hAnsi="Times New Roman"/>
          <w:sz w:val="28"/>
          <w:szCs w:val="28"/>
        </w:rPr>
        <w:t xml:space="preserve">Пиксясинского </w:t>
      </w:r>
      <w:r w:rsidRPr="00D50F9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от 0</w:t>
      </w:r>
      <w:r>
        <w:rPr>
          <w:rFonts w:ascii="Times New Roman" w:hAnsi="Times New Roman"/>
          <w:sz w:val="28"/>
          <w:szCs w:val="28"/>
        </w:rPr>
        <w:t>9</w:t>
      </w:r>
      <w:r w:rsidRPr="00D50F91">
        <w:rPr>
          <w:rFonts w:ascii="Times New Roman" w:hAnsi="Times New Roman"/>
          <w:sz w:val="28"/>
          <w:szCs w:val="28"/>
        </w:rPr>
        <w:t xml:space="preserve">.11.2005 г. № </w:t>
      </w:r>
      <w:r>
        <w:rPr>
          <w:rFonts w:ascii="Times New Roman" w:hAnsi="Times New Roman"/>
          <w:sz w:val="28"/>
          <w:szCs w:val="28"/>
        </w:rPr>
        <w:t>34</w:t>
      </w:r>
      <w:r w:rsidRPr="00D50F91">
        <w:rPr>
          <w:rFonts w:ascii="Times New Roman" w:hAnsi="Times New Roman"/>
          <w:sz w:val="28"/>
          <w:szCs w:val="28"/>
        </w:rPr>
        <w:t xml:space="preserve"> "Об установлении земельного налога" </w:t>
      </w:r>
    </w:p>
    <w:p w:rsidR="00262551" w:rsidRDefault="00262551" w:rsidP="00B84891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1.Пункт 5 изложить в новой редакции  </w:t>
      </w:r>
      <w:r>
        <w:rPr>
          <w:rFonts w:ascii="Times New Roman" w:hAnsi="Times New Roman"/>
          <w:color w:val="22272F"/>
          <w:sz w:val="28"/>
          <w:szCs w:val="28"/>
        </w:rPr>
        <w:t>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</w:t>
      </w:r>
      <w:r>
        <w:rPr>
          <w:rFonts w:ascii="Times New Roman" w:hAnsi="Times New Roman"/>
          <w:sz w:val="28"/>
          <w:szCs w:val="28"/>
        </w:rPr>
        <w:t>.</w:t>
      </w:r>
    </w:p>
    <w:p w:rsidR="00262551" w:rsidRPr="00D50F91" w:rsidRDefault="00262551" w:rsidP="00B84891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   2.Настоящее решение вступает в силу со дня его официального опубликования.</w:t>
      </w: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62551" w:rsidRPr="00D50F91" w:rsidRDefault="00262551" w:rsidP="00B8489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62551" w:rsidRPr="00D50F91" w:rsidRDefault="00262551" w:rsidP="00B84891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Pr="00D50F91">
        <w:rPr>
          <w:sz w:val="28"/>
          <w:szCs w:val="28"/>
        </w:rPr>
        <w:t xml:space="preserve"> Глава </w:t>
      </w:r>
      <w:r>
        <w:rPr>
          <w:sz w:val="28"/>
          <w:szCs w:val="28"/>
        </w:rPr>
        <w:t xml:space="preserve">Пиксясинского </w:t>
      </w:r>
    </w:p>
    <w:p w:rsidR="00262551" w:rsidRPr="00D50F91" w:rsidRDefault="00262551" w:rsidP="00B84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В.Н.Громов</w:t>
      </w:r>
    </w:p>
    <w:p w:rsidR="00262551" w:rsidRPr="00D50F91" w:rsidRDefault="00262551" w:rsidP="00B84891">
      <w:pPr>
        <w:rPr>
          <w:sz w:val="28"/>
          <w:szCs w:val="28"/>
        </w:rPr>
      </w:pPr>
    </w:p>
    <w:p w:rsidR="00262551" w:rsidRPr="00D50F91" w:rsidRDefault="00262551" w:rsidP="00B84891">
      <w:pPr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p w:rsidR="00262551" w:rsidRDefault="00262551" w:rsidP="00257526">
      <w:pPr>
        <w:pStyle w:val="Standard"/>
        <w:rPr>
          <w:sz w:val="28"/>
          <w:szCs w:val="28"/>
        </w:rPr>
      </w:pPr>
    </w:p>
    <w:sectPr w:rsidR="00262551" w:rsidSect="00B60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2227E"/>
    <w:multiLevelType w:val="hybridMultilevel"/>
    <w:tmpl w:val="73DC35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F92BD7"/>
    <w:multiLevelType w:val="hybridMultilevel"/>
    <w:tmpl w:val="011868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D4010A3"/>
    <w:multiLevelType w:val="hybridMultilevel"/>
    <w:tmpl w:val="30686A26"/>
    <w:lvl w:ilvl="0" w:tplc="C128A302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3">
    <w:nsid w:val="422C4D3B"/>
    <w:multiLevelType w:val="hybridMultilevel"/>
    <w:tmpl w:val="C038C36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8B61867"/>
    <w:multiLevelType w:val="hybridMultilevel"/>
    <w:tmpl w:val="935840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AFC517E"/>
    <w:multiLevelType w:val="hybridMultilevel"/>
    <w:tmpl w:val="78E6A7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F7B3404"/>
    <w:multiLevelType w:val="hybridMultilevel"/>
    <w:tmpl w:val="60FACB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9C6244A"/>
    <w:multiLevelType w:val="hybridMultilevel"/>
    <w:tmpl w:val="475ADCDE"/>
    <w:lvl w:ilvl="0" w:tplc="3E3E2B94">
      <w:start w:val="1"/>
      <w:numFmt w:val="decimal"/>
      <w:lvlText w:val="%1."/>
      <w:lvlJc w:val="left"/>
      <w:pPr>
        <w:ind w:left="885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15D544A"/>
    <w:multiLevelType w:val="hybridMultilevel"/>
    <w:tmpl w:val="E35E1D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5B47"/>
    <w:rsid w:val="00010A26"/>
    <w:rsid w:val="00012999"/>
    <w:rsid w:val="00014089"/>
    <w:rsid w:val="00025132"/>
    <w:rsid w:val="00027307"/>
    <w:rsid w:val="000278D9"/>
    <w:rsid w:val="00036356"/>
    <w:rsid w:val="0004531F"/>
    <w:rsid w:val="00051D02"/>
    <w:rsid w:val="00062B4D"/>
    <w:rsid w:val="00067F5F"/>
    <w:rsid w:val="0007150F"/>
    <w:rsid w:val="000761AD"/>
    <w:rsid w:val="00080073"/>
    <w:rsid w:val="00082DBB"/>
    <w:rsid w:val="0008539C"/>
    <w:rsid w:val="00085CF9"/>
    <w:rsid w:val="0009313D"/>
    <w:rsid w:val="00097064"/>
    <w:rsid w:val="000B1E0D"/>
    <w:rsid w:val="000B3DDC"/>
    <w:rsid w:val="000B49A5"/>
    <w:rsid w:val="000C51A5"/>
    <w:rsid w:val="000C6608"/>
    <w:rsid w:val="000D1C7F"/>
    <w:rsid w:val="000D479F"/>
    <w:rsid w:val="000F21C7"/>
    <w:rsid w:val="0010296F"/>
    <w:rsid w:val="0011079B"/>
    <w:rsid w:val="00113A74"/>
    <w:rsid w:val="001148C7"/>
    <w:rsid w:val="00117FA3"/>
    <w:rsid w:val="001236B1"/>
    <w:rsid w:val="00141E64"/>
    <w:rsid w:val="00142D2C"/>
    <w:rsid w:val="0014754E"/>
    <w:rsid w:val="00147893"/>
    <w:rsid w:val="00156B01"/>
    <w:rsid w:val="00182290"/>
    <w:rsid w:val="00197B54"/>
    <w:rsid w:val="001A043D"/>
    <w:rsid w:val="001B2193"/>
    <w:rsid w:val="001F74ED"/>
    <w:rsid w:val="002219E6"/>
    <w:rsid w:val="00222B4D"/>
    <w:rsid w:val="002263F4"/>
    <w:rsid w:val="002301A6"/>
    <w:rsid w:val="00232C68"/>
    <w:rsid w:val="002376A4"/>
    <w:rsid w:val="0024711E"/>
    <w:rsid w:val="00257526"/>
    <w:rsid w:val="00262551"/>
    <w:rsid w:val="00264110"/>
    <w:rsid w:val="002722B5"/>
    <w:rsid w:val="002744FA"/>
    <w:rsid w:val="00276A6E"/>
    <w:rsid w:val="0028778F"/>
    <w:rsid w:val="00292612"/>
    <w:rsid w:val="002B4038"/>
    <w:rsid w:val="002C0334"/>
    <w:rsid w:val="002C0B8F"/>
    <w:rsid w:val="002C2489"/>
    <w:rsid w:val="002D0C04"/>
    <w:rsid w:val="002E5296"/>
    <w:rsid w:val="002F0CAA"/>
    <w:rsid w:val="002F1995"/>
    <w:rsid w:val="002F40C2"/>
    <w:rsid w:val="002F4F16"/>
    <w:rsid w:val="002F5003"/>
    <w:rsid w:val="0030240E"/>
    <w:rsid w:val="00303ECA"/>
    <w:rsid w:val="00311AE9"/>
    <w:rsid w:val="003151E2"/>
    <w:rsid w:val="0032097A"/>
    <w:rsid w:val="00326DDF"/>
    <w:rsid w:val="003278C1"/>
    <w:rsid w:val="00341507"/>
    <w:rsid w:val="00343F94"/>
    <w:rsid w:val="00387279"/>
    <w:rsid w:val="003A04D3"/>
    <w:rsid w:val="003A3196"/>
    <w:rsid w:val="003A64A8"/>
    <w:rsid w:val="003B0A05"/>
    <w:rsid w:val="003B0FE4"/>
    <w:rsid w:val="003B5EC3"/>
    <w:rsid w:val="003B7B65"/>
    <w:rsid w:val="003E29B2"/>
    <w:rsid w:val="003E50BA"/>
    <w:rsid w:val="003F5BB5"/>
    <w:rsid w:val="003F778C"/>
    <w:rsid w:val="0040178E"/>
    <w:rsid w:val="00404F16"/>
    <w:rsid w:val="00411956"/>
    <w:rsid w:val="00414984"/>
    <w:rsid w:val="00420206"/>
    <w:rsid w:val="00420C6B"/>
    <w:rsid w:val="00423B5B"/>
    <w:rsid w:val="004243BF"/>
    <w:rsid w:val="00440F6E"/>
    <w:rsid w:val="00444159"/>
    <w:rsid w:val="00445EAC"/>
    <w:rsid w:val="00455592"/>
    <w:rsid w:val="0046260E"/>
    <w:rsid w:val="00463CE3"/>
    <w:rsid w:val="0047009E"/>
    <w:rsid w:val="00472709"/>
    <w:rsid w:val="00485A19"/>
    <w:rsid w:val="00485B47"/>
    <w:rsid w:val="004A0834"/>
    <w:rsid w:val="004A5875"/>
    <w:rsid w:val="004D4B09"/>
    <w:rsid w:val="004D7B47"/>
    <w:rsid w:val="004F2C3B"/>
    <w:rsid w:val="004F4AEE"/>
    <w:rsid w:val="005153F0"/>
    <w:rsid w:val="005354B9"/>
    <w:rsid w:val="00536747"/>
    <w:rsid w:val="00537550"/>
    <w:rsid w:val="00541682"/>
    <w:rsid w:val="0054285C"/>
    <w:rsid w:val="0055447B"/>
    <w:rsid w:val="00554B9E"/>
    <w:rsid w:val="00561C2D"/>
    <w:rsid w:val="00571B42"/>
    <w:rsid w:val="00572CBD"/>
    <w:rsid w:val="00575C7D"/>
    <w:rsid w:val="005862BE"/>
    <w:rsid w:val="00593C19"/>
    <w:rsid w:val="00596315"/>
    <w:rsid w:val="005A28D6"/>
    <w:rsid w:val="005A4258"/>
    <w:rsid w:val="005A7F91"/>
    <w:rsid w:val="005B5F32"/>
    <w:rsid w:val="005E65A8"/>
    <w:rsid w:val="005F2E5C"/>
    <w:rsid w:val="005F7448"/>
    <w:rsid w:val="00607407"/>
    <w:rsid w:val="006161D7"/>
    <w:rsid w:val="006252E6"/>
    <w:rsid w:val="006307D7"/>
    <w:rsid w:val="006361B5"/>
    <w:rsid w:val="00637D78"/>
    <w:rsid w:val="0064029E"/>
    <w:rsid w:val="006420B4"/>
    <w:rsid w:val="006420DB"/>
    <w:rsid w:val="00650D03"/>
    <w:rsid w:val="00651424"/>
    <w:rsid w:val="00654E16"/>
    <w:rsid w:val="00664F23"/>
    <w:rsid w:val="00666BD3"/>
    <w:rsid w:val="00676B54"/>
    <w:rsid w:val="00680D03"/>
    <w:rsid w:val="00686B31"/>
    <w:rsid w:val="006A512A"/>
    <w:rsid w:val="006B2DB9"/>
    <w:rsid w:val="006B5D42"/>
    <w:rsid w:val="006B73B3"/>
    <w:rsid w:val="006C0719"/>
    <w:rsid w:val="006C780D"/>
    <w:rsid w:val="006D07AB"/>
    <w:rsid w:val="006E62B3"/>
    <w:rsid w:val="007120BD"/>
    <w:rsid w:val="007139CE"/>
    <w:rsid w:val="00725E54"/>
    <w:rsid w:val="00746B05"/>
    <w:rsid w:val="00746D77"/>
    <w:rsid w:val="0075010F"/>
    <w:rsid w:val="007525C2"/>
    <w:rsid w:val="00770629"/>
    <w:rsid w:val="00771660"/>
    <w:rsid w:val="00782D80"/>
    <w:rsid w:val="007832B5"/>
    <w:rsid w:val="00784E25"/>
    <w:rsid w:val="007A50E0"/>
    <w:rsid w:val="007A6E6C"/>
    <w:rsid w:val="007A7478"/>
    <w:rsid w:val="007C1FF3"/>
    <w:rsid w:val="007D15FB"/>
    <w:rsid w:val="007D44B5"/>
    <w:rsid w:val="008037F5"/>
    <w:rsid w:val="0083295A"/>
    <w:rsid w:val="008366F4"/>
    <w:rsid w:val="0084083D"/>
    <w:rsid w:val="0085007C"/>
    <w:rsid w:val="00855DF6"/>
    <w:rsid w:val="00862244"/>
    <w:rsid w:val="0086582D"/>
    <w:rsid w:val="00866811"/>
    <w:rsid w:val="008709CC"/>
    <w:rsid w:val="008742FD"/>
    <w:rsid w:val="00880A65"/>
    <w:rsid w:val="00887470"/>
    <w:rsid w:val="008B324B"/>
    <w:rsid w:val="008B3624"/>
    <w:rsid w:val="008B69E3"/>
    <w:rsid w:val="008E6A12"/>
    <w:rsid w:val="008E7EDD"/>
    <w:rsid w:val="009330B8"/>
    <w:rsid w:val="0093459D"/>
    <w:rsid w:val="00940CA1"/>
    <w:rsid w:val="00947294"/>
    <w:rsid w:val="0095142A"/>
    <w:rsid w:val="00953BD1"/>
    <w:rsid w:val="0096374C"/>
    <w:rsid w:val="0096431F"/>
    <w:rsid w:val="00964F51"/>
    <w:rsid w:val="00970073"/>
    <w:rsid w:val="0097453F"/>
    <w:rsid w:val="0098184F"/>
    <w:rsid w:val="009946DC"/>
    <w:rsid w:val="00995ABC"/>
    <w:rsid w:val="009961F6"/>
    <w:rsid w:val="00997FD5"/>
    <w:rsid w:val="009A0BAB"/>
    <w:rsid w:val="009A5F4F"/>
    <w:rsid w:val="009B2558"/>
    <w:rsid w:val="009C7C64"/>
    <w:rsid w:val="009D7A68"/>
    <w:rsid w:val="009E63FA"/>
    <w:rsid w:val="009F354F"/>
    <w:rsid w:val="009F45E1"/>
    <w:rsid w:val="009F4D27"/>
    <w:rsid w:val="009F5A0B"/>
    <w:rsid w:val="009F6BDD"/>
    <w:rsid w:val="00A06F0D"/>
    <w:rsid w:val="00A2160E"/>
    <w:rsid w:val="00A268FB"/>
    <w:rsid w:val="00A27B4A"/>
    <w:rsid w:val="00A64299"/>
    <w:rsid w:val="00A668AC"/>
    <w:rsid w:val="00A66981"/>
    <w:rsid w:val="00A80A23"/>
    <w:rsid w:val="00A87A95"/>
    <w:rsid w:val="00A9382D"/>
    <w:rsid w:val="00A958F8"/>
    <w:rsid w:val="00AA239E"/>
    <w:rsid w:val="00AA5305"/>
    <w:rsid w:val="00AA7009"/>
    <w:rsid w:val="00AB74B7"/>
    <w:rsid w:val="00AC0C3E"/>
    <w:rsid w:val="00AD3CC5"/>
    <w:rsid w:val="00AD6196"/>
    <w:rsid w:val="00AF4779"/>
    <w:rsid w:val="00AF77B7"/>
    <w:rsid w:val="00B10B75"/>
    <w:rsid w:val="00B2085C"/>
    <w:rsid w:val="00B353BA"/>
    <w:rsid w:val="00B41146"/>
    <w:rsid w:val="00B511EE"/>
    <w:rsid w:val="00B51C0D"/>
    <w:rsid w:val="00B609A4"/>
    <w:rsid w:val="00B62BB3"/>
    <w:rsid w:val="00B63353"/>
    <w:rsid w:val="00B6357C"/>
    <w:rsid w:val="00B63FBD"/>
    <w:rsid w:val="00B73951"/>
    <w:rsid w:val="00B74627"/>
    <w:rsid w:val="00B84891"/>
    <w:rsid w:val="00B94C85"/>
    <w:rsid w:val="00B9577A"/>
    <w:rsid w:val="00B96C21"/>
    <w:rsid w:val="00BB70B4"/>
    <w:rsid w:val="00BC0D62"/>
    <w:rsid w:val="00BC20F9"/>
    <w:rsid w:val="00BD3794"/>
    <w:rsid w:val="00BD4B09"/>
    <w:rsid w:val="00BD56DB"/>
    <w:rsid w:val="00BE6DC7"/>
    <w:rsid w:val="00BE7C1E"/>
    <w:rsid w:val="00BF5B30"/>
    <w:rsid w:val="00C0665C"/>
    <w:rsid w:val="00C2047B"/>
    <w:rsid w:val="00C4256B"/>
    <w:rsid w:val="00C47ADE"/>
    <w:rsid w:val="00C57E09"/>
    <w:rsid w:val="00C628D8"/>
    <w:rsid w:val="00C65512"/>
    <w:rsid w:val="00C66109"/>
    <w:rsid w:val="00C71669"/>
    <w:rsid w:val="00C83B64"/>
    <w:rsid w:val="00C97E75"/>
    <w:rsid w:val="00CB032E"/>
    <w:rsid w:val="00CC1B57"/>
    <w:rsid w:val="00CC4ABB"/>
    <w:rsid w:val="00CD16CA"/>
    <w:rsid w:val="00CD7426"/>
    <w:rsid w:val="00D13501"/>
    <w:rsid w:val="00D24A68"/>
    <w:rsid w:val="00D42C69"/>
    <w:rsid w:val="00D50B97"/>
    <w:rsid w:val="00D50F91"/>
    <w:rsid w:val="00D537C6"/>
    <w:rsid w:val="00D53A88"/>
    <w:rsid w:val="00D632E9"/>
    <w:rsid w:val="00D70D57"/>
    <w:rsid w:val="00D84F20"/>
    <w:rsid w:val="00D86472"/>
    <w:rsid w:val="00D94CDE"/>
    <w:rsid w:val="00DA59D1"/>
    <w:rsid w:val="00DB019D"/>
    <w:rsid w:val="00DC3ACB"/>
    <w:rsid w:val="00DD397D"/>
    <w:rsid w:val="00DD7FB8"/>
    <w:rsid w:val="00DF00C1"/>
    <w:rsid w:val="00E02DA2"/>
    <w:rsid w:val="00E07F23"/>
    <w:rsid w:val="00E11C56"/>
    <w:rsid w:val="00E13C02"/>
    <w:rsid w:val="00E24B09"/>
    <w:rsid w:val="00E27F3E"/>
    <w:rsid w:val="00E31CF7"/>
    <w:rsid w:val="00E67FBA"/>
    <w:rsid w:val="00E70907"/>
    <w:rsid w:val="00E94135"/>
    <w:rsid w:val="00E9759A"/>
    <w:rsid w:val="00EA00B5"/>
    <w:rsid w:val="00EA055F"/>
    <w:rsid w:val="00EA6E4E"/>
    <w:rsid w:val="00ED710A"/>
    <w:rsid w:val="00EE6706"/>
    <w:rsid w:val="00EE69CF"/>
    <w:rsid w:val="00F0472D"/>
    <w:rsid w:val="00F10CDF"/>
    <w:rsid w:val="00F24512"/>
    <w:rsid w:val="00F316BE"/>
    <w:rsid w:val="00F55ECE"/>
    <w:rsid w:val="00F56B91"/>
    <w:rsid w:val="00F73937"/>
    <w:rsid w:val="00F76B83"/>
    <w:rsid w:val="00F842A8"/>
    <w:rsid w:val="00F90839"/>
    <w:rsid w:val="00F9136F"/>
    <w:rsid w:val="00F9328C"/>
    <w:rsid w:val="00FC0790"/>
    <w:rsid w:val="00FC1D22"/>
    <w:rsid w:val="00FC2A27"/>
    <w:rsid w:val="00FD0CE7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47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485B47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</w:rPr>
  </w:style>
  <w:style w:type="paragraph" w:styleId="NormalWeb">
    <w:name w:val="Normal (Web)"/>
    <w:basedOn w:val="Normal"/>
    <w:uiPriority w:val="99"/>
    <w:rsid w:val="0028778F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</w:rPr>
  </w:style>
  <w:style w:type="paragraph" w:styleId="BalloonText">
    <w:name w:val="Balloon Text"/>
    <w:basedOn w:val="Normal"/>
    <w:link w:val="BalloonTextChar"/>
    <w:uiPriority w:val="99"/>
    <w:semiHidden/>
    <w:rsid w:val="00C4256B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256B"/>
    <w:rPr>
      <w:rFonts w:ascii="Tahoma" w:hAnsi="Tahoma" w:cs="Tahoma"/>
      <w:kern w:val="3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24711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C628D8"/>
    <w:rPr>
      <w:rFonts w:cs="Times New Roman"/>
      <w:color w:val="0000FF"/>
      <w:u w:val="single"/>
    </w:rPr>
  </w:style>
  <w:style w:type="paragraph" w:customStyle="1" w:styleId="Char">
    <w:name w:val="Char Знак"/>
    <w:basedOn w:val="Normal"/>
    <w:uiPriority w:val="99"/>
    <w:rsid w:val="000761AD"/>
    <w:pPr>
      <w:widowControl/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855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uiPriority w:val="99"/>
    <w:rsid w:val="00B84891"/>
    <w:pPr>
      <w:widowControl w:val="0"/>
      <w:autoSpaceDE w:val="0"/>
      <w:autoSpaceDN w:val="0"/>
    </w:pPr>
    <w:rPr>
      <w:rFonts w:eastAsia="Times New Roman"/>
    </w:rPr>
  </w:style>
  <w:style w:type="character" w:customStyle="1" w:styleId="ConsPlusNormal0">
    <w:name w:val="ConsPlusNormal Знак"/>
    <w:link w:val="ConsPlusNormal"/>
    <w:uiPriority w:val="99"/>
    <w:locked/>
    <w:rsid w:val="00B84891"/>
    <w:rPr>
      <w:rFonts w:eastAsia="Times New Roman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79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3111"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9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201379310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79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3492</TotalTime>
  <Pages>2</Pages>
  <Words>221</Words>
  <Characters>1266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197</cp:revision>
  <cp:lastPrinted>2018-07-31T07:00:00Z</cp:lastPrinted>
  <dcterms:created xsi:type="dcterms:W3CDTF">2015-08-10T12:50:00Z</dcterms:created>
  <dcterms:modified xsi:type="dcterms:W3CDTF">2018-10-10T06:45:00Z</dcterms:modified>
</cp:coreProperties>
</file>