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10360D">
        <w:rPr>
          <w:rFonts w:ascii="Times New Roman" w:hAnsi="Times New Roman"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10360D">
        <w:rPr>
          <w:rFonts w:ascii="Times New Roman" w:hAnsi="Times New Roman"/>
          <w:sz w:val="28"/>
          <w:szCs w:val="28"/>
        </w:rPr>
        <w:t xml:space="preserve">  сельского поселения</w:t>
      </w:r>
    </w:p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10360D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10360D">
        <w:rPr>
          <w:rFonts w:ascii="Times New Roman" w:hAnsi="Times New Roman"/>
          <w:sz w:val="28"/>
          <w:szCs w:val="28"/>
        </w:rPr>
        <w:t>Республики Мордовия</w:t>
      </w:r>
    </w:p>
    <w:p w:rsidR="00A01C5B" w:rsidRDefault="00A01C5B" w:rsidP="004467E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10360D">
        <w:rPr>
          <w:rFonts w:ascii="Times New Roman" w:hAnsi="Times New Roman"/>
          <w:sz w:val="28"/>
          <w:szCs w:val="28"/>
        </w:rPr>
        <w:t>шестого созыва</w:t>
      </w:r>
    </w:p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с.Пиксяси</w:t>
      </w:r>
    </w:p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A01C5B" w:rsidRPr="0010360D" w:rsidRDefault="00A01C5B" w:rsidP="004467E0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  <w:r w:rsidRPr="0010360D">
        <w:rPr>
          <w:rFonts w:ascii="Times New Roman" w:hAnsi="Times New Roman"/>
          <w:bCs/>
          <w:sz w:val="28"/>
          <w:szCs w:val="28"/>
        </w:rPr>
        <w:t>РЕШЕНИЕ</w:t>
      </w:r>
    </w:p>
    <w:p w:rsidR="00A01C5B" w:rsidRPr="0010360D" w:rsidRDefault="00A01C5B" w:rsidP="00E22540">
      <w:pPr>
        <w:jc w:val="center"/>
        <w:rPr>
          <w:rFonts w:ascii="Times New Roman" w:hAnsi="Times New Roman"/>
          <w:bCs/>
          <w:sz w:val="28"/>
        </w:rPr>
      </w:pPr>
    </w:p>
    <w:p w:rsidR="00A01C5B" w:rsidRPr="0010360D" w:rsidRDefault="00A01C5B" w:rsidP="00E225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ind w:hanging="13"/>
        <w:jc w:val="both"/>
        <w:rPr>
          <w:rFonts w:ascii="Times New Roman" w:hAnsi="Times New Roman"/>
          <w:bCs/>
          <w:sz w:val="28"/>
        </w:rPr>
      </w:pPr>
      <w:r w:rsidRPr="0010360D">
        <w:rPr>
          <w:rFonts w:ascii="Times New Roman" w:hAnsi="Times New Roman"/>
          <w:bCs/>
          <w:sz w:val="28"/>
        </w:rPr>
        <w:t xml:space="preserve">от  </w:t>
      </w:r>
      <w:r>
        <w:rPr>
          <w:rFonts w:ascii="Times New Roman" w:hAnsi="Times New Roman"/>
          <w:bCs/>
          <w:sz w:val="28"/>
        </w:rPr>
        <w:t>29</w:t>
      </w:r>
      <w:r w:rsidRPr="0010360D">
        <w:rPr>
          <w:rFonts w:ascii="Times New Roman" w:hAnsi="Times New Roman"/>
          <w:bCs/>
          <w:sz w:val="28"/>
        </w:rPr>
        <w:t xml:space="preserve"> апреля 2017 года      </w:t>
      </w:r>
      <w:r w:rsidRPr="0010360D">
        <w:rPr>
          <w:rFonts w:ascii="Times New Roman" w:hAnsi="Times New Roman"/>
          <w:bCs/>
          <w:sz w:val="28"/>
        </w:rPr>
        <w:tab/>
      </w:r>
      <w:r w:rsidRPr="0010360D">
        <w:rPr>
          <w:rFonts w:ascii="Times New Roman" w:hAnsi="Times New Roman"/>
          <w:bCs/>
          <w:sz w:val="28"/>
        </w:rPr>
        <w:tab/>
      </w:r>
      <w:r w:rsidRPr="0010360D">
        <w:rPr>
          <w:rFonts w:ascii="Times New Roman" w:hAnsi="Times New Roman"/>
          <w:bCs/>
          <w:sz w:val="28"/>
        </w:rPr>
        <w:tab/>
      </w:r>
      <w:r w:rsidRPr="0010360D">
        <w:rPr>
          <w:rFonts w:ascii="Times New Roman" w:hAnsi="Times New Roman"/>
          <w:bCs/>
          <w:sz w:val="28"/>
        </w:rPr>
        <w:tab/>
      </w:r>
      <w:r w:rsidRPr="0010360D">
        <w:rPr>
          <w:rFonts w:ascii="Times New Roman" w:hAnsi="Times New Roman"/>
          <w:bCs/>
          <w:sz w:val="28"/>
        </w:rPr>
        <w:tab/>
        <w:t xml:space="preserve">  </w:t>
      </w:r>
      <w:r w:rsidRPr="0010360D">
        <w:rPr>
          <w:rFonts w:ascii="Times New Roman" w:hAnsi="Times New Roman"/>
          <w:bCs/>
          <w:sz w:val="28"/>
        </w:rPr>
        <w:tab/>
        <w:t xml:space="preserve">               №  </w:t>
      </w:r>
      <w:r>
        <w:rPr>
          <w:rFonts w:ascii="Times New Roman" w:hAnsi="Times New Roman"/>
          <w:bCs/>
          <w:sz w:val="28"/>
        </w:rPr>
        <w:t>22</w:t>
      </w:r>
      <w:r w:rsidRPr="0010360D">
        <w:rPr>
          <w:rFonts w:ascii="Times New Roman" w:hAnsi="Times New Roman"/>
          <w:bCs/>
          <w:sz w:val="28"/>
        </w:rPr>
        <w:tab/>
      </w:r>
    </w:p>
    <w:p w:rsidR="00A01C5B" w:rsidRPr="0010360D" w:rsidRDefault="00A01C5B" w:rsidP="00E22540">
      <w:pPr>
        <w:pStyle w:val="32"/>
        <w:widowControl/>
      </w:pPr>
    </w:p>
    <w:p w:rsidR="00A01C5B" w:rsidRPr="0010360D" w:rsidRDefault="00A01C5B" w:rsidP="00E22540">
      <w:pPr>
        <w:pStyle w:val="32"/>
        <w:widowControl/>
        <w:ind w:firstLine="0"/>
        <w:jc w:val="left"/>
        <w:rPr>
          <w:b w:val="0"/>
          <w:bCs/>
        </w:rPr>
      </w:pPr>
      <w:r w:rsidRPr="0010360D">
        <w:rPr>
          <w:b w:val="0"/>
          <w:bCs/>
        </w:rPr>
        <w:t>О внесении изменений в Порядок размещения сведений</w:t>
      </w:r>
    </w:p>
    <w:p w:rsidR="00A01C5B" w:rsidRPr="0010360D" w:rsidRDefault="00A01C5B" w:rsidP="00E22540">
      <w:pPr>
        <w:pStyle w:val="32"/>
        <w:widowControl/>
        <w:ind w:firstLine="0"/>
        <w:jc w:val="left"/>
        <w:rPr>
          <w:b w:val="0"/>
          <w:bCs/>
        </w:rPr>
      </w:pPr>
      <w:r w:rsidRPr="0010360D">
        <w:rPr>
          <w:b w:val="0"/>
          <w:bCs/>
        </w:rPr>
        <w:t>о доходах, расходах, об имуществе и обязательствах</w:t>
      </w:r>
    </w:p>
    <w:p w:rsidR="00A01C5B" w:rsidRPr="0010360D" w:rsidRDefault="00A01C5B" w:rsidP="00E22540">
      <w:pPr>
        <w:pStyle w:val="32"/>
        <w:widowControl/>
        <w:ind w:firstLine="0"/>
        <w:jc w:val="left"/>
        <w:rPr>
          <w:b w:val="0"/>
          <w:bCs/>
        </w:rPr>
      </w:pPr>
      <w:r w:rsidRPr="0010360D">
        <w:rPr>
          <w:b w:val="0"/>
          <w:bCs/>
        </w:rPr>
        <w:t>имущественного характера  отдельных категорий лиц и членов их семей</w:t>
      </w:r>
    </w:p>
    <w:p w:rsidR="00A01C5B" w:rsidRPr="0010360D" w:rsidRDefault="00A01C5B" w:rsidP="00E22540">
      <w:pPr>
        <w:pStyle w:val="32"/>
        <w:widowControl/>
        <w:ind w:firstLine="0"/>
        <w:jc w:val="left"/>
        <w:rPr>
          <w:b w:val="0"/>
          <w:bCs/>
        </w:rPr>
      </w:pPr>
      <w:r w:rsidRPr="0010360D">
        <w:rPr>
          <w:b w:val="0"/>
          <w:bCs/>
        </w:rPr>
        <w:t>на официальном сайте органов местного самоуправления и</w:t>
      </w:r>
    </w:p>
    <w:p w:rsidR="00A01C5B" w:rsidRPr="0010360D" w:rsidRDefault="00A01C5B" w:rsidP="00E22540">
      <w:pPr>
        <w:pStyle w:val="32"/>
        <w:widowControl/>
        <w:ind w:firstLine="0"/>
        <w:jc w:val="left"/>
        <w:rPr>
          <w:b w:val="0"/>
          <w:bCs/>
        </w:rPr>
      </w:pPr>
      <w:r w:rsidRPr="0010360D">
        <w:rPr>
          <w:b w:val="0"/>
          <w:bCs/>
        </w:rPr>
        <w:t xml:space="preserve">предоставления  этих сведений средствам массовой информации для опубликования, утвержденного решением Совета депутатов </w:t>
      </w:r>
      <w:r>
        <w:rPr>
          <w:b w:val="0"/>
          <w:bCs/>
        </w:rPr>
        <w:t>Пиксясинского</w:t>
      </w:r>
      <w:r w:rsidRPr="0010360D">
        <w:rPr>
          <w:b w:val="0"/>
          <w:bCs/>
        </w:rPr>
        <w:t xml:space="preserve"> сельского поселения Ардатовс</w:t>
      </w:r>
      <w:r>
        <w:rPr>
          <w:b w:val="0"/>
          <w:bCs/>
        </w:rPr>
        <w:t>кого муниципального района от 26.09.2013 г. № 48 А</w:t>
      </w:r>
    </w:p>
    <w:p w:rsidR="00A01C5B" w:rsidRPr="0010360D" w:rsidRDefault="00A01C5B" w:rsidP="00E22540">
      <w:pPr>
        <w:pStyle w:val="BodyTextIndent3"/>
        <w:spacing w:after="0"/>
        <w:ind w:left="0"/>
        <w:rPr>
          <w:sz w:val="28"/>
          <w:szCs w:val="28"/>
        </w:rPr>
      </w:pPr>
    </w:p>
    <w:p w:rsidR="00A01C5B" w:rsidRPr="0010360D" w:rsidRDefault="00A01C5B" w:rsidP="00E22540">
      <w:pPr>
        <w:pStyle w:val="32"/>
        <w:widowControl/>
        <w:ind w:firstLine="708"/>
        <w:rPr>
          <w:b w:val="0"/>
        </w:rPr>
      </w:pPr>
      <w:r w:rsidRPr="0010360D">
        <w:rPr>
          <w:b w:val="0"/>
          <w:bCs/>
          <w:szCs w:val="28"/>
        </w:rPr>
        <w:t>Руководствуясь  статьей 8 Федерального Закона от 25 декабря 2008 года №273-ФЗ «О противодействии коррупции»</w:t>
      </w:r>
      <w:r w:rsidRPr="0010360D">
        <w:rPr>
          <w:b w:val="0"/>
        </w:rPr>
        <w:t xml:space="preserve">, Совет депутатов муниципального района решил: </w:t>
      </w:r>
    </w:p>
    <w:p w:rsidR="00A01C5B" w:rsidRPr="0010360D" w:rsidRDefault="00A01C5B" w:rsidP="00E22540">
      <w:pPr>
        <w:pStyle w:val="32"/>
        <w:widowControl/>
        <w:ind w:firstLine="708"/>
        <w:rPr>
          <w:b w:val="0"/>
        </w:rPr>
      </w:pPr>
      <w:r w:rsidRPr="0010360D">
        <w:rPr>
          <w:b w:val="0"/>
        </w:rPr>
        <w:t>1.Внести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Ардатовс</w:t>
      </w:r>
      <w:r>
        <w:rPr>
          <w:b w:val="0"/>
        </w:rPr>
        <w:t>кого муниципального района от 26</w:t>
      </w:r>
      <w:r w:rsidRPr="0010360D">
        <w:rPr>
          <w:b w:val="0"/>
        </w:rPr>
        <w:t xml:space="preserve"> сент</w:t>
      </w:r>
      <w:r>
        <w:rPr>
          <w:b w:val="0"/>
        </w:rPr>
        <w:t>ября 2013 года №49А</w:t>
      </w:r>
      <w:r w:rsidRPr="0010360D">
        <w:rPr>
          <w:b w:val="0"/>
        </w:rPr>
        <w:t xml:space="preserve"> « Об утверждении 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A01C5B" w:rsidRPr="0010360D" w:rsidRDefault="00A01C5B" w:rsidP="00E22540">
      <w:pPr>
        <w:pStyle w:val="32"/>
        <w:widowControl/>
        <w:ind w:firstLine="708"/>
        <w:rPr>
          <w:b w:val="0"/>
        </w:rPr>
      </w:pPr>
      <w:r w:rsidRPr="0010360D">
        <w:rPr>
          <w:b w:val="0"/>
        </w:rPr>
        <w:t>1.1.Подпункт «г» пункта 2  изложить в следующей редакции:</w:t>
      </w:r>
    </w:p>
    <w:p w:rsidR="00A01C5B" w:rsidRPr="0010360D" w:rsidRDefault="00A01C5B" w:rsidP="00E22540">
      <w:pPr>
        <w:pStyle w:val="32"/>
        <w:widowControl/>
        <w:ind w:firstLine="708"/>
        <w:rPr>
          <w:b w:val="0"/>
        </w:rPr>
      </w:pPr>
      <w:r w:rsidRPr="0010360D">
        <w:rPr>
          <w:b w:val="0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служащего(работника) и его супруги (супруга) за три последних года, предшествующих отчетному периоду.»</w:t>
      </w:r>
    </w:p>
    <w:p w:rsidR="00A01C5B" w:rsidRPr="0010360D" w:rsidRDefault="00A01C5B" w:rsidP="00E22540">
      <w:pPr>
        <w:pStyle w:val="32"/>
        <w:widowControl/>
        <w:ind w:left="567" w:firstLine="141"/>
        <w:rPr>
          <w:b w:val="0"/>
        </w:rPr>
      </w:pPr>
      <w:r w:rsidRPr="0010360D">
        <w:rPr>
          <w:b w:val="0"/>
        </w:rPr>
        <w:t>1.2. дополнить пунктом 9 следующего содержания:</w:t>
      </w:r>
    </w:p>
    <w:p w:rsidR="00A01C5B" w:rsidRPr="0010360D" w:rsidRDefault="00A01C5B" w:rsidP="00E22540">
      <w:pPr>
        <w:pStyle w:val="32"/>
        <w:widowControl/>
        <w:rPr>
          <w:b w:val="0"/>
        </w:rPr>
      </w:pPr>
      <w:r w:rsidRPr="0010360D">
        <w:rPr>
          <w:b w:val="0"/>
        </w:rPr>
        <w:t>«9. Данный порядок распространяется  на лиц, замещающих муниципальные должности»</w:t>
      </w:r>
    </w:p>
    <w:p w:rsidR="00A01C5B" w:rsidRPr="0010360D" w:rsidRDefault="00A01C5B" w:rsidP="00E22540">
      <w:pPr>
        <w:pStyle w:val="32"/>
        <w:widowControl/>
        <w:rPr>
          <w:b w:val="0"/>
        </w:rPr>
      </w:pPr>
      <w:r w:rsidRPr="0010360D">
        <w:rPr>
          <w:b w:val="0"/>
        </w:rPr>
        <w:t>2. Настоящее решение вступает в силу со дня его официального опубликования.</w:t>
      </w:r>
    </w:p>
    <w:p w:rsidR="00A01C5B" w:rsidRPr="0010360D" w:rsidRDefault="00A01C5B" w:rsidP="00E22540">
      <w:pPr>
        <w:jc w:val="both"/>
        <w:rPr>
          <w:rFonts w:ascii="Times New Roman" w:hAnsi="Times New Roman"/>
          <w:bCs/>
          <w:sz w:val="28"/>
        </w:rPr>
      </w:pPr>
    </w:p>
    <w:p w:rsidR="00A01C5B" w:rsidRPr="0010360D" w:rsidRDefault="00A01C5B" w:rsidP="00E22540">
      <w:pPr>
        <w:rPr>
          <w:rFonts w:ascii="Times New Roman" w:hAnsi="Times New Roman"/>
          <w:bCs/>
          <w:sz w:val="28"/>
        </w:rPr>
      </w:pPr>
      <w:r w:rsidRPr="0010360D">
        <w:rPr>
          <w:rFonts w:ascii="Times New Roman" w:hAnsi="Times New Roman"/>
          <w:bCs/>
          <w:sz w:val="28"/>
        </w:rPr>
        <w:t xml:space="preserve">Глава  </w:t>
      </w:r>
      <w:r>
        <w:rPr>
          <w:rFonts w:ascii="Times New Roman" w:hAnsi="Times New Roman"/>
          <w:bCs/>
          <w:sz w:val="28"/>
        </w:rPr>
        <w:t>Пиксясинского  с</w:t>
      </w:r>
      <w:r w:rsidRPr="0010360D">
        <w:rPr>
          <w:rFonts w:ascii="Times New Roman" w:hAnsi="Times New Roman"/>
          <w:bCs/>
          <w:sz w:val="28"/>
        </w:rPr>
        <w:t xml:space="preserve">ельского  поселения:       </w:t>
      </w:r>
      <w:r>
        <w:rPr>
          <w:rFonts w:ascii="Times New Roman" w:hAnsi="Times New Roman"/>
          <w:bCs/>
          <w:sz w:val="28"/>
        </w:rPr>
        <w:t xml:space="preserve">                     В.Н.Громов</w:t>
      </w:r>
    </w:p>
    <w:p w:rsidR="00A01C5B" w:rsidRPr="0010360D" w:rsidRDefault="00A01C5B" w:rsidP="007457D0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A01C5B" w:rsidRPr="0010360D" w:rsidRDefault="00A01C5B" w:rsidP="007457D0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A01C5B" w:rsidRPr="0010360D" w:rsidRDefault="00A01C5B">
      <w:pPr>
        <w:rPr>
          <w:rFonts w:ascii="Times New Roman" w:hAnsi="Times New Roman"/>
        </w:rPr>
      </w:pPr>
    </w:p>
    <w:sectPr w:rsidR="00A01C5B" w:rsidRPr="0010360D" w:rsidSect="00276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0009FE"/>
    <w:rsid w:val="00020666"/>
    <w:rsid w:val="0010360D"/>
    <w:rsid w:val="00194FC5"/>
    <w:rsid w:val="001C4459"/>
    <w:rsid w:val="001E0D81"/>
    <w:rsid w:val="00215EB5"/>
    <w:rsid w:val="002765C2"/>
    <w:rsid w:val="003626EF"/>
    <w:rsid w:val="00385C6A"/>
    <w:rsid w:val="00400902"/>
    <w:rsid w:val="004314BC"/>
    <w:rsid w:val="004467E0"/>
    <w:rsid w:val="00477D1B"/>
    <w:rsid w:val="004B2E06"/>
    <w:rsid w:val="00555B1C"/>
    <w:rsid w:val="006B4171"/>
    <w:rsid w:val="007457D0"/>
    <w:rsid w:val="0092343E"/>
    <w:rsid w:val="00931730"/>
    <w:rsid w:val="00A01C5B"/>
    <w:rsid w:val="00A46765"/>
    <w:rsid w:val="00C508C5"/>
    <w:rsid w:val="00D63EAA"/>
    <w:rsid w:val="00DB6870"/>
    <w:rsid w:val="00E22540"/>
    <w:rsid w:val="00E61656"/>
    <w:rsid w:val="00EA0240"/>
    <w:rsid w:val="00F3300B"/>
    <w:rsid w:val="00F6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5C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7457D0"/>
    <w:rPr>
      <w:rFonts w:cs="Times New Roman"/>
      <w:color w:val="106BBE"/>
    </w:rPr>
  </w:style>
  <w:style w:type="paragraph" w:styleId="BodyTextIndent3">
    <w:name w:val="Body Text Indent 3"/>
    <w:basedOn w:val="Normal"/>
    <w:link w:val="BodyTextIndent3Char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32">
    <w:name w:val="Основной текст с отступом 32"/>
    <w:basedOn w:val="Normal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NoSpacing">
    <w:name w:val="No Spacing"/>
    <w:uiPriority w:val="99"/>
    <w:qFormat/>
    <w:rsid w:val="00000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2</Pages>
  <Words>339</Words>
  <Characters>1936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18</cp:revision>
  <cp:lastPrinted>2017-05-30T12:39:00Z</cp:lastPrinted>
  <dcterms:created xsi:type="dcterms:W3CDTF">2017-04-24T12:53:00Z</dcterms:created>
  <dcterms:modified xsi:type="dcterms:W3CDTF">2017-05-30T12:49:00Z</dcterms:modified>
</cp:coreProperties>
</file>