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E2B" w:rsidRPr="00F07FA5" w:rsidRDefault="001F7E2B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7FA5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F07FA5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F7E2B" w:rsidRDefault="001F7E2B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1F7E2B" w:rsidRDefault="001F7E2B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1F7E2B" w:rsidRDefault="001F7E2B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шестого созыва</w:t>
      </w:r>
    </w:p>
    <w:p w:rsidR="001F7E2B" w:rsidRDefault="001F7E2B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с.Пиксяси</w:t>
      </w:r>
    </w:p>
    <w:p w:rsidR="001F7E2B" w:rsidRDefault="001F7E2B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F7E2B" w:rsidRPr="00F07FA5" w:rsidRDefault="001F7E2B" w:rsidP="00F07F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07FA5">
        <w:rPr>
          <w:rFonts w:ascii="Times New Roman" w:hAnsi="Times New Roman"/>
          <w:b/>
          <w:sz w:val="28"/>
          <w:szCs w:val="28"/>
        </w:rPr>
        <w:t>РЕШЕНИЕ</w:t>
      </w:r>
    </w:p>
    <w:p w:rsidR="001F7E2B" w:rsidRDefault="001F7E2B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F7E2B" w:rsidRDefault="001F7E2B" w:rsidP="00F07F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19 мая 2017 года                                                                                      № 23</w:t>
      </w:r>
    </w:p>
    <w:p w:rsidR="001F7E2B" w:rsidRDefault="001F7E2B" w:rsidP="00F07FA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7E2B" w:rsidRPr="00F07FA5" w:rsidRDefault="001F7E2B" w:rsidP="00B83FB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07FA5">
        <w:rPr>
          <w:rFonts w:ascii="Times New Roman" w:hAnsi="Times New Roman"/>
          <w:b/>
          <w:sz w:val="28"/>
          <w:szCs w:val="28"/>
        </w:rPr>
        <w:t>О возложении полномочий избирательной комиссии</w:t>
      </w:r>
      <w:r>
        <w:rPr>
          <w:rFonts w:ascii="Times New Roman" w:hAnsi="Times New Roman"/>
          <w:b/>
          <w:sz w:val="28"/>
          <w:szCs w:val="28"/>
        </w:rPr>
        <w:t xml:space="preserve"> Пиксясинского</w:t>
      </w:r>
      <w:r w:rsidRPr="00F07FA5">
        <w:rPr>
          <w:rFonts w:ascii="Times New Roman" w:hAnsi="Times New Roman"/>
          <w:b/>
          <w:sz w:val="28"/>
          <w:szCs w:val="28"/>
        </w:rPr>
        <w:t xml:space="preserve"> сельского поселения Ардатовского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07FA5">
        <w:rPr>
          <w:rFonts w:ascii="Times New Roman" w:hAnsi="Times New Roman"/>
          <w:b/>
          <w:sz w:val="28"/>
          <w:szCs w:val="28"/>
        </w:rPr>
        <w:t>на Ардатовскую территориальную избирательную комиссию</w:t>
      </w:r>
    </w:p>
    <w:p w:rsidR="001F7E2B" w:rsidRDefault="001F7E2B" w:rsidP="00B83F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7E2B" w:rsidRDefault="001F7E2B" w:rsidP="00F07FA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7E2B" w:rsidRDefault="001F7E2B" w:rsidP="00F07F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пунктом 4 статьи 24 Федерального закона от 12 июня 2002 года № 67-ФЗ «Об основных гарантиях избирательных прав и права на участие в референдуме граждан Российской Федерации» и в связи с истечением срока полномочий избирательной комиссии Пиксясинского сельского поселения Ардатовского муниципального района, Совет депутатов Пиксясинского сельского поселения решил:</w:t>
      </w:r>
    </w:p>
    <w:p w:rsidR="001F7E2B" w:rsidRDefault="001F7E2B" w:rsidP="00F07FA5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Обратиться в Центральную избирательную комиссию Республики Мордовия по вопросу возложения полномочий избирательной комиссии Пиксясинского сельского поселения Ардатовского муниципального района на Ардатовскую территориальную избирательную комиссию.</w:t>
      </w:r>
    </w:p>
    <w:p w:rsidR="001F7E2B" w:rsidRDefault="001F7E2B" w:rsidP="00F07FA5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данное решение в Центральную избирательную комиссию Республики Мордовия.</w:t>
      </w:r>
    </w:p>
    <w:p w:rsidR="001F7E2B" w:rsidRDefault="001F7E2B" w:rsidP="00F07FA5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Пиксясинского сельского поселения Ардатовского муниципального района</w:t>
      </w:r>
    </w:p>
    <w:p w:rsidR="001F7E2B" w:rsidRDefault="001F7E2B" w:rsidP="00F07FA5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7E2B" w:rsidRDefault="001F7E2B" w:rsidP="00F07FA5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7E2B" w:rsidRDefault="001F7E2B" w:rsidP="00072F3B">
      <w:pPr>
        <w:pStyle w:val="ListParagraph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1F7E2B" w:rsidRDefault="001F7E2B" w:rsidP="00072F3B">
      <w:pPr>
        <w:pStyle w:val="ListParagraph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Глава Пиксясинского сельского поселения:                                   В.Н.Громов</w:t>
      </w:r>
    </w:p>
    <w:p w:rsidR="001F7E2B" w:rsidRPr="00F07FA5" w:rsidRDefault="001F7E2B" w:rsidP="00F07FA5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1F7E2B" w:rsidRPr="00F07FA5" w:rsidSect="00F07FA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82FA4"/>
    <w:multiLevelType w:val="hybridMultilevel"/>
    <w:tmpl w:val="6C50AD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FA5"/>
    <w:rsid w:val="0004497D"/>
    <w:rsid w:val="00072F3B"/>
    <w:rsid w:val="00115C16"/>
    <w:rsid w:val="001F7E2B"/>
    <w:rsid w:val="005B6B80"/>
    <w:rsid w:val="006327D0"/>
    <w:rsid w:val="00866B99"/>
    <w:rsid w:val="008D7666"/>
    <w:rsid w:val="00910E4A"/>
    <w:rsid w:val="00B16159"/>
    <w:rsid w:val="00B501DD"/>
    <w:rsid w:val="00B83FB4"/>
    <w:rsid w:val="00C33E76"/>
    <w:rsid w:val="00D2462D"/>
    <w:rsid w:val="00D8454F"/>
    <w:rsid w:val="00E075E4"/>
    <w:rsid w:val="00F07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62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07F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1</Pages>
  <Words>202</Words>
  <Characters>1152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cp:lastPrinted>2017-05-23T06:40:00Z</cp:lastPrinted>
  <dcterms:created xsi:type="dcterms:W3CDTF">2017-05-17T09:00:00Z</dcterms:created>
  <dcterms:modified xsi:type="dcterms:W3CDTF">2017-05-23T06:40:00Z</dcterms:modified>
</cp:coreProperties>
</file>