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D31" w:rsidRDefault="00824D31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824D31" w:rsidRDefault="00824D31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ПИКСЯСИНСКОГО СЕЛЬСКОГО ПОСЕЛЕНИЯ </w:t>
      </w:r>
    </w:p>
    <w:p w:rsidR="00824D31" w:rsidRDefault="00824D31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824D31" w:rsidRDefault="00824D31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824D31" w:rsidRDefault="00824D31" w:rsidP="003631E4">
      <w:pPr>
        <w:ind w:left="-567"/>
        <w:jc w:val="center"/>
        <w:rPr>
          <w:rFonts w:cs="Tahoma"/>
          <w:sz w:val="28"/>
          <w:szCs w:val="28"/>
        </w:rPr>
      </w:pPr>
    </w:p>
    <w:p w:rsidR="00824D31" w:rsidRDefault="00824D31" w:rsidP="003631E4">
      <w:pPr>
        <w:ind w:left="-567"/>
        <w:jc w:val="center"/>
        <w:rPr>
          <w:rFonts w:cs="Tahoma"/>
          <w:sz w:val="28"/>
          <w:szCs w:val="28"/>
        </w:rPr>
      </w:pPr>
    </w:p>
    <w:p w:rsidR="00824D31" w:rsidRDefault="00824D31" w:rsidP="003631E4">
      <w:pPr>
        <w:ind w:left="-567"/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824D31" w:rsidRDefault="00824D31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824D31" w:rsidRDefault="00824D31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г.                                                                                                                          № </w:t>
      </w:r>
    </w:p>
    <w:p w:rsidR="00824D31" w:rsidRDefault="00824D31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Пиксяси</w:t>
      </w:r>
    </w:p>
    <w:p w:rsidR="00824D31" w:rsidRDefault="00824D31" w:rsidP="003631E4">
      <w:pPr>
        <w:ind w:left="-567"/>
        <w:jc w:val="center"/>
        <w:rPr>
          <w:b/>
          <w:sz w:val="44"/>
          <w:szCs w:val="44"/>
        </w:rPr>
      </w:pPr>
    </w:p>
    <w:p w:rsidR="00824D31" w:rsidRDefault="00824D31" w:rsidP="0091594C">
      <w:pPr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в постановление Администрации  Пиксясинского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>от 28.06.2010 г. № 7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Пиксясинского сельского поселения» </w:t>
      </w:r>
    </w:p>
    <w:p w:rsidR="00824D31" w:rsidRDefault="00824D31" w:rsidP="001F6F13">
      <w:pPr>
        <w:ind w:left="-567"/>
        <w:jc w:val="both"/>
        <w:rPr>
          <w:sz w:val="28"/>
          <w:szCs w:val="28"/>
        </w:rPr>
      </w:pPr>
    </w:p>
    <w:p w:rsidR="00824D31" w:rsidRPr="001F6F13" w:rsidRDefault="00824D31" w:rsidP="001F6F13">
      <w:pPr>
        <w:pStyle w:val="NoSpacing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Протеста  прокуратуры Ардатовского муниципального района  от18.06.2021 №7-1-2021/</w:t>
      </w:r>
      <w:bookmarkStart w:id="0" w:name="_GoBack"/>
      <w:bookmarkEnd w:id="0"/>
      <w:r>
        <w:rPr>
          <w:sz w:val="28"/>
          <w:szCs w:val="28"/>
        </w:rPr>
        <w:t>291-21,в</w:t>
      </w:r>
      <w:r w:rsidRPr="001F6F13">
        <w:rPr>
          <w:sz w:val="28"/>
          <w:szCs w:val="28"/>
        </w:rPr>
        <w:t xml:space="preserve">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</w:t>
      </w:r>
      <w:r w:rsidRPr="001F6F13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Пиксясинского</w:t>
      </w:r>
      <w:r w:rsidRPr="001F6F13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824D31" w:rsidRDefault="00824D31" w:rsidP="001F6F13">
      <w:pPr>
        <w:ind w:left="-567" w:firstLine="540"/>
        <w:jc w:val="both"/>
        <w:rPr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 w:rsidRPr="001F6F13">
        <w:rPr>
          <w:bCs/>
          <w:iCs/>
          <w:sz w:val="28"/>
          <w:szCs w:val="28"/>
        </w:rPr>
        <w:t xml:space="preserve"> в постановление администрации </w:t>
      </w:r>
      <w:r>
        <w:rPr>
          <w:bCs/>
          <w:iCs/>
          <w:sz w:val="28"/>
          <w:szCs w:val="28"/>
        </w:rPr>
        <w:t xml:space="preserve">Пиксясинского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>
        <w:rPr>
          <w:sz w:val="28"/>
          <w:szCs w:val="28"/>
        </w:rPr>
        <w:t>28.06.2010 г. № 7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Пиксясинского сельского поселения»</w:t>
      </w:r>
      <w:r w:rsidRPr="001F6F13">
        <w:rPr>
          <w:sz w:val="28"/>
          <w:szCs w:val="28"/>
        </w:rPr>
        <w:t>:</w:t>
      </w:r>
    </w:p>
    <w:p w:rsidR="00824D31" w:rsidRPr="001F6F13" w:rsidRDefault="00824D31" w:rsidP="001F6F13">
      <w:pPr>
        <w:ind w:left="-567" w:firstLine="540"/>
        <w:jc w:val="both"/>
        <w:rPr>
          <w:rFonts w:cs="Tahoma"/>
          <w:sz w:val="28"/>
          <w:szCs w:val="28"/>
        </w:rPr>
      </w:pPr>
    </w:p>
    <w:p w:rsidR="00824D31" w:rsidRPr="00BC402A" w:rsidRDefault="00824D31" w:rsidP="0071562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п.5 раздела 2 изложить в новой редакции:</w:t>
      </w:r>
    </w:p>
    <w:p w:rsidR="00824D31" w:rsidRPr="009D5649" w:rsidRDefault="00824D31" w:rsidP="0091594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649">
        <w:rPr>
          <w:sz w:val="28"/>
          <w:szCs w:val="28"/>
        </w:rPr>
        <w:t>5. Информирование заявителей организуется следующим образом:</w:t>
      </w:r>
    </w:p>
    <w:p w:rsidR="00824D31" w:rsidRPr="009D5649" w:rsidRDefault="00824D31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индивидуальное информирование;</w:t>
      </w:r>
    </w:p>
    <w:p w:rsidR="00824D31" w:rsidRDefault="00824D31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публичное информирование</w:t>
      </w:r>
      <w:r>
        <w:rPr>
          <w:sz w:val="28"/>
          <w:szCs w:val="28"/>
        </w:rPr>
        <w:t>;</w:t>
      </w:r>
    </w:p>
    <w:p w:rsidR="00824D31" w:rsidRDefault="00824D31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Пиксясинского сельского поселения в сети «Интернет» либо иным доступным способом».</w:t>
      </w:r>
    </w:p>
    <w:p w:rsidR="00824D31" w:rsidRDefault="00824D31" w:rsidP="00BC402A">
      <w:pPr>
        <w:ind w:left="-540" w:firstLine="540"/>
        <w:jc w:val="both"/>
        <w:rPr>
          <w:sz w:val="28"/>
          <w:szCs w:val="28"/>
        </w:rPr>
      </w:pPr>
    </w:p>
    <w:p w:rsidR="00824D31" w:rsidRPr="00BC402A" w:rsidRDefault="00824D31" w:rsidP="00BC402A">
      <w:pPr>
        <w:pStyle w:val="NoSpacing"/>
        <w:ind w:left="-567" w:firstLine="567"/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2)</w:t>
      </w:r>
      <w:r>
        <w:rPr>
          <w:b/>
          <w:sz w:val="28"/>
          <w:szCs w:val="28"/>
        </w:rPr>
        <w:t xml:space="preserve"> п.6 </w:t>
      </w:r>
      <w:r w:rsidRPr="00BC402A">
        <w:rPr>
          <w:b/>
          <w:sz w:val="28"/>
          <w:szCs w:val="28"/>
        </w:rPr>
        <w:t>раздела 2 изложить в новой редакции:</w:t>
      </w:r>
    </w:p>
    <w:p w:rsidR="00824D31" w:rsidRPr="009D5649" w:rsidRDefault="00824D31" w:rsidP="00BC402A">
      <w:pPr>
        <w:ind w:left="-540" w:firstLine="540"/>
        <w:jc w:val="both"/>
        <w:rPr>
          <w:sz w:val="28"/>
          <w:szCs w:val="28"/>
        </w:rPr>
      </w:pPr>
      <w:r w:rsidRPr="00BC402A">
        <w:rPr>
          <w:sz w:val="28"/>
          <w:szCs w:val="28"/>
        </w:rPr>
        <w:t>«</w:t>
      </w:r>
      <w:r w:rsidRPr="009D5649">
        <w:rPr>
          <w:sz w:val="28"/>
          <w:szCs w:val="28"/>
        </w:rPr>
        <w:t>6. Информирование проводится в форме:</w:t>
      </w:r>
    </w:p>
    <w:p w:rsidR="00824D31" w:rsidRPr="009D5649" w:rsidRDefault="00824D31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устное информирование;</w:t>
      </w:r>
    </w:p>
    <w:p w:rsidR="00824D31" w:rsidRPr="009D5649" w:rsidRDefault="00824D31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824D31" w:rsidRDefault="00824D31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Пиксясинского сельского поселения в сети «Интернет» либо иным доступным способом».</w:t>
      </w:r>
    </w:p>
    <w:p w:rsidR="00824D31" w:rsidRDefault="00824D31" w:rsidP="00BC402A">
      <w:pPr>
        <w:ind w:left="-540" w:firstLine="540"/>
        <w:jc w:val="both"/>
        <w:rPr>
          <w:sz w:val="28"/>
          <w:szCs w:val="28"/>
        </w:rPr>
      </w:pPr>
    </w:p>
    <w:p w:rsidR="00824D31" w:rsidRPr="0071562B" w:rsidRDefault="00824D31" w:rsidP="00320EAB">
      <w:pPr>
        <w:pStyle w:val="ListParagraph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 w:rsidRPr="0071562B">
        <w:rPr>
          <w:b/>
          <w:sz w:val="28"/>
          <w:szCs w:val="28"/>
        </w:rPr>
        <w:t>п.10 раздела 3 дополнить абзаце</w:t>
      </w:r>
      <w:r>
        <w:rPr>
          <w:b/>
          <w:sz w:val="28"/>
          <w:szCs w:val="28"/>
        </w:rPr>
        <w:t>м</w:t>
      </w:r>
      <w:r w:rsidRPr="0071562B">
        <w:rPr>
          <w:b/>
          <w:sz w:val="28"/>
          <w:szCs w:val="28"/>
        </w:rPr>
        <w:t xml:space="preserve"> следующего содержания:</w:t>
      </w:r>
    </w:p>
    <w:p w:rsidR="00824D31" w:rsidRPr="0071562B" w:rsidRDefault="00824D31" w:rsidP="00320EAB">
      <w:pPr>
        <w:pStyle w:val="ListParagraph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случае, если п</w:t>
      </w:r>
      <w:r w:rsidRPr="003A2F27">
        <w:rPr>
          <w:sz w:val="28"/>
          <w:szCs w:val="28"/>
        </w:rPr>
        <w:t xml:space="preserve">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7D4A90"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</w:t>
      </w:r>
      <w:r>
        <w:rPr>
          <w:color w:val="000000"/>
          <w:sz w:val="28"/>
          <w:szCs w:val="28"/>
        </w:rPr>
        <w:t>ного участка в судебном порядке».</w:t>
      </w:r>
    </w:p>
    <w:p w:rsidR="00824D31" w:rsidRPr="001F6F13" w:rsidRDefault="00824D31" w:rsidP="00320EAB">
      <w:pPr>
        <w:pStyle w:val="NoSpacing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824D31" w:rsidRPr="001F6F13" w:rsidRDefault="00824D31" w:rsidP="001F6F13">
      <w:pPr>
        <w:pStyle w:val="NoSpacing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824D31" w:rsidRPr="001F6F13" w:rsidRDefault="00824D31" w:rsidP="001F6F13">
      <w:pPr>
        <w:pStyle w:val="NoSpacing"/>
        <w:ind w:left="-567" w:firstLine="567"/>
        <w:jc w:val="both"/>
        <w:rPr>
          <w:sz w:val="28"/>
          <w:szCs w:val="28"/>
        </w:rPr>
      </w:pPr>
    </w:p>
    <w:p w:rsidR="00824D31" w:rsidRDefault="00824D31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824D31" w:rsidRPr="003631E4" w:rsidRDefault="00824D31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824D31" w:rsidRDefault="00824D31" w:rsidP="00EF4ABF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3631E4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</w:t>
      </w:r>
    </w:p>
    <w:p w:rsidR="00824D31" w:rsidRPr="00105E5E" w:rsidRDefault="00824D31" w:rsidP="00EF4ABF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</w:t>
      </w:r>
      <w:r>
        <w:rPr>
          <w:sz w:val="28"/>
          <w:szCs w:val="28"/>
        </w:rPr>
        <w:t>В.Н.Громов</w:t>
      </w:r>
      <w:r w:rsidRPr="003631E4">
        <w:rPr>
          <w:sz w:val="28"/>
          <w:szCs w:val="28"/>
        </w:rPr>
        <w:t xml:space="preserve">  </w:t>
      </w:r>
    </w:p>
    <w:sectPr w:rsidR="00824D31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55890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6081"/>
    <w:rsid w:val="00277313"/>
    <w:rsid w:val="002776FA"/>
    <w:rsid w:val="00294A38"/>
    <w:rsid w:val="002A0184"/>
    <w:rsid w:val="002B431B"/>
    <w:rsid w:val="002C208F"/>
    <w:rsid w:val="002E0C38"/>
    <w:rsid w:val="002E14EA"/>
    <w:rsid w:val="002E2A7D"/>
    <w:rsid w:val="002E524B"/>
    <w:rsid w:val="002F211D"/>
    <w:rsid w:val="002F693B"/>
    <w:rsid w:val="00300D4D"/>
    <w:rsid w:val="003131E9"/>
    <w:rsid w:val="00314C98"/>
    <w:rsid w:val="0031634B"/>
    <w:rsid w:val="00320779"/>
    <w:rsid w:val="00320EAB"/>
    <w:rsid w:val="00323807"/>
    <w:rsid w:val="00327790"/>
    <w:rsid w:val="003357A9"/>
    <w:rsid w:val="00336FB2"/>
    <w:rsid w:val="0034115A"/>
    <w:rsid w:val="0034376A"/>
    <w:rsid w:val="00344CCA"/>
    <w:rsid w:val="0035261E"/>
    <w:rsid w:val="003631E4"/>
    <w:rsid w:val="00364FC3"/>
    <w:rsid w:val="0036554B"/>
    <w:rsid w:val="003659EA"/>
    <w:rsid w:val="00372CC9"/>
    <w:rsid w:val="00377BC5"/>
    <w:rsid w:val="003A2F27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246FC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C49FC"/>
    <w:rsid w:val="007D4A90"/>
    <w:rsid w:val="007E1A2E"/>
    <w:rsid w:val="007E61AC"/>
    <w:rsid w:val="007E61D3"/>
    <w:rsid w:val="007F0D53"/>
    <w:rsid w:val="007F31B3"/>
    <w:rsid w:val="007F4D2D"/>
    <w:rsid w:val="0080281C"/>
    <w:rsid w:val="00813AF3"/>
    <w:rsid w:val="008249FA"/>
    <w:rsid w:val="00824D31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160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564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5AB2"/>
    <w:rsid w:val="00A5770F"/>
    <w:rsid w:val="00A61630"/>
    <w:rsid w:val="00A66421"/>
    <w:rsid w:val="00A66E30"/>
    <w:rsid w:val="00A67A3C"/>
    <w:rsid w:val="00A700FF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0587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DF165B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B41D5"/>
    <w:rsid w:val="00ED3253"/>
    <w:rsid w:val="00EE09C6"/>
    <w:rsid w:val="00EE7A05"/>
    <w:rsid w:val="00EF47E7"/>
    <w:rsid w:val="00EF4ABF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12A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2</Pages>
  <Words>546</Words>
  <Characters>3113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user11</cp:lastModifiedBy>
  <cp:revision>8</cp:revision>
  <cp:lastPrinted>2021-06-22T11:11:00Z</cp:lastPrinted>
  <dcterms:created xsi:type="dcterms:W3CDTF">2021-06-24T07:04:00Z</dcterms:created>
  <dcterms:modified xsi:type="dcterms:W3CDTF">2021-06-30T06:14:00Z</dcterms:modified>
</cp:coreProperties>
</file>