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76A" w:rsidRPr="00BE1A97" w:rsidRDefault="008F176A" w:rsidP="00425A58">
      <w:pPr>
        <w:ind w:right="-5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Pr="00BE1A97">
        <w:rPr>
          <w:b/>
          <w:sz w:val="28"/>
          <w:szCs w:val="28"/>
        </w:rPr>
        <w:t>ПРОЕКТ</w:t>
      </w:r>
    </w:p>
    <w:p w:rsidR="008F176A" w:rsidRPr="0037670F" w:rsidRDefault="008F176A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8F176A" w:rsidRPr="0037670F" w:rsidRDefault="008F176A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ПИКСЯСИНСКОГО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8F176A" w:rsidRPr="0037670F" w:rsidRDefault="008F176A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8F176A" w:rsidRDefault="008F176A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8F176A" w:rsidRPr="0037670F" w:rsidRDefault="008F176A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8F176A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8F176A" w:rsidRPr="0037670F" w:rsidRDefault="008F176A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8F176A" w:rsidRPr="00084FA0" w:rsidRDefault="008F176A" w:rsidP="004A0ED3">
      <w:pPr>
        <w:ind w:right="-58"/>
        <w:jc w:val="both"/>
        <w:rPr>
          <w:sz w:val="28"/>
          <w:szCs w:val="28"/>
          <w:u w:val="single"/>
        </w:rPr>
      </w:pPr>
      <w:r w:rsidRPr="00084FA0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 xml:space="preserve">             2016г.</w:t>
      </w:r>
      <w:r w:rsidRPr="00667E8F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</w:t>
      </w:r>
      <w:r w:rsidRPr="00667E8F">
        <w:rPr>
          <w:sz w:val="28"/>
          <w:szCs w:val="28"/>
        </w:rPr>
        <w:t xml:space="preserve">  </w:t>
      </w:r>
      <w:r>
        <w:rPr>
          <w:sz w:val="28"/>
          <w:szCs w:val="28"/>
        </w:rPr>
        <w:t>с.Пиксяси</w:t>
      </w:r>
      <w:r w:rsidRPr="00667E8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№</w:t>
      </w:r>
    </w:p>
    <w:p w:rsidR="008F176A" w:rsidRDefault="008F176A" w:rsidP="00655B57">
      <w:pPr>
        <w:rPr>
          <w:sz w:val="28"/>
          <w:szCs w:val="28"/>
        </w:rPr>
      </w:pPr>
    </w:p>
    <w:p w:rsidR="008F176A" w:rsidRDefault="008F176A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 на 2016- 2026  годы</w:t>
      </w:r>
    </w:p>
    <w:p w:rsidR="008F176A" w:rsidRDefault="008F176A"/>
    <w:p w:rsidR="008F176A" w:rsidRDefault="008F176A"/>
    <w:p w:rsidR="008F176A" w:rsidRDefault="008F176A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Пиксясинского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Pr="00125806">
        <w:rPr>
          <w:sz w:val="28"/>
          <w:szCs w:val="28"/>
        </w:rPr>
        <w:t>р е ш и л а:</w:t>
      </w:r>
    </w:p>
    <w:p w:rsidR="008F176A" w:rsidRPr="00655B57" w:rsidRDefault="008F176A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8F176A" w:rsidRPr="001029A4" w:rsidRDefault="008F176A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8F176A" w:rsidRDefault="008F176A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Пиксясинского</w:t>
      </w:r>
      <w:r w:rsidRPr="00327723">
        <w:rPr>
          <w:sz w:val="28"/>
          <w:szCs w:val="28"/>
        </w:rPr>
        <w:t xml:space="preserve"> </w:t>
      </w:r>
    </w:p>
    <w:p w:rsidR="008F176A" w:rsidRDefault="008F176A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В.Н. Громов</w:t>
      </w:r>
      <w:r w:rsidRPr="00327723">
        <w:rPr>
          <w:sz w:val="28"/>
          <w:szCs w:val="28"/>
        </w:rPr>
        <w:t xml:space="preserve"> </w:t>
      </w: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8F176A" w:rsidRDefault="008F176A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8F176A" w:rsidRDefault="008F176A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8F176A" w:rsidRDefault="008F176A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8F176A" w:rsidRDefault="008F176A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8F176A" w:rsidRDefault="008F176A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8F176A" w:rsidRDefault="008F176A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</w:p>
    <w:p w:rsidR="008F176A" w:rsidRDefault="008F176A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              2016                 №</w:t>
      </w:r>
    </w:p>
    <w:p w:rsidR="008F176A" w:rsidRDefault="008F176A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8F176A" w:rsidRDefault="008F176A" w:rsidP="00655B57">
      <w:pPr>
        <w:ind w:firstLine="708"/>
        <w:jc w:val="both"/>
      </w:pPr>
    </w:p>
    <w:p w:rsidR="008F176A" w:rsidRDefault="008F176A" w:rsidP="00DF6C95">
      <w:pPr>
        <w:ind w:left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 на 2016- 2026  годы</w:t>
      </w:r>
    </w:p>
    <w:p w:rsidR="008F176A" w:rsidRDefault="008F176A" w:rsidP="00DF6C95">
      <w:pPr>
        <w:ind w:firstLine="708"/>
        <w:jc w:val="center"/>
      </w:pPr>
    </w:p>
    <w:p w:rsidR="008F176A" w:rsidRPr="007D023F" w:rsidRDefault="008F176A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8F176A" w:rsidRPr="007D023F" w:rsidRDefault="008F176A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8F176A" w:rsidRPr="007D023F" w:rsidRDefault="008F176A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7D023F" w:rsidRDefault="008F176A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3A7608" w:rsidRDefault="008F176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8F176A" w:rsidRPr="001E05F3" w:rsidRDefault="008F176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8F176A" w:rsidRPr="001E05F3" w:rsidRDefault="008F176A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431857 Республика Мордовия, Ардатовский район, с. Пиксяси, ул. Молодежная, д.28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431857 Республика Мордовия, Ардатовский район, с. Пиксяси, ул. Молодежная, д. 28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E80EE0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8F176A" w:rsidRPr="001E05F3" w:rsidRDefault="008F176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8F176A" w:rsidRPr="001E05F3" w:rsidRDefault="008F176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8F176A" w:rsidRPr="001E05F3" w:rsidRDefault="008F176A" w:rsidP="005F20B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8F176A" w:rsidRPr="001E05F3" w:rsidRDefault="008F176A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8F176A" w:rsidRPr="001E05F3" w:rsidRDefault="008F176A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8F176A" w:rsidRPr="001E05F3" w:rsidRDefault="008F176A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88414A" w:rsidRDefault="008F176A" w:rsidP="00087EF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Р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>еконструкция общеобразовательной школы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>под объект социальной сферы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8F176A" w:rsidRPr="001E05F3" w:rsidRDefault="008F176A" w:rsidP="009C142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8F176A" w:rsidRPr="001E05F3" w:rsidRDefault="008F176A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8F176A" w:rsidRPr="001E05F3" w:rsidRDefault="008F176A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6 030,0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8F176A" w:rsidRPr="002C05DD" w:rsidRDefault="008F176A" w:rsidP="00CE2865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-    </w:t>
            </w:r>
            <w:r>
              <w:rPr>
                <w:sz w:val="28"/>
                <w:szCs w:val="28"/>
              </w:rPr>
              <w:t>3 030,0</w:t>
            </w:r>
            <w:r w:rsidRPr="002C05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 xml:space="preserve">рублей; </w:t>
            </w:r>
          </w:p>
          <w:p w:rsidR="008F176A" w:rsidRPr="002C05DD" w:rsidRDefault="008F176A" w:rsidP="00CE2865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2019 год -    </w:t>
            </w:r>
            <w:r>
              <w:rPr>
                <w:sz w:val="28"/>
                <w:szCs w:val="28"/>
              </w:rPr>
              <w:t xml:space="preserve"> 3 000,0 тыс. </w:t>
            </w:r>
            <w:r w:rsidRPr="002C05DD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.</w:t>
            </w:r>
          </w:p>
          <w:p w:rsidR="008F176A" w:rsidRPr="001E05F3" w:rsidRDefault="008F176A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8F176A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F176A" w:rsidRPr="001E05F3" w:rsidRDefault="008F176A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8F176A" w:rsidRDefault="008F176A" w:rsidP="00655B57">
      <w:pPr>
        <w:ind w:firstLine="708"/>
        <w:jc w:val="both"/>
      </w:pPr>
    </w:p>
    <w:p w:rsidR="008F176A" w:rsidRDefault="008F176A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8F176A" w:rsidRPr="001E05F3" w:rsidRDefault="008F176A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Пиксяси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Пиксясинское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8F176A" w:rsidRPr="001E05F3" w:rsidRDefault="008F176A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Пиксясинского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328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8F176A" w:rsidRPr="001E05F3" w:rsidRDefault="008F176A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1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Пиксясинском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8F176A" w:rsidRDefault="008F176A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152, женщин 176 </w:t>
      </w:r>
    </w:p>
    <w:p w:rsidR="008F176A" w:rsidRDefault="008F176A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8F176A" w:rsidRDefault="008F176A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- 178 чел.</w:t>
      </w:r>
    </w:p>
    <w:p w:rsidR="008F176A" w:rsidRDefault="008F176A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 135 чел.</w:t>
      </w:r>
    </w:p>
    <w:p w:rsidR="008F176A" w:rsidRDefault="008F176A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26 чел.</w:t>
      </w:r>
    </w:p>
    <w:p w:rsidR="008F176A" w:rsidRDefault="008F176A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F176A" w:rsidRDefault="008F176A" w:rsidP="00A731AD">
      <w:pPr>
        <w:ind w:firstLine="708"/>
        <w:jc w:val="both"/>
        <w:rPr>
          <w:sz w:val="28"/>
          <w:szCs w:val="28"/>
        </w:rPr>
      </w:pP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8F176A" w:rsidRPr="00A806C7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Пиксясинском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8F176A" w:rsidRPr="001E05F3" w:rsidRDefault="008F176A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8F176A" w:rsidRPr="001E05F3" w:rsidRDefault="008F176A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Пиксясинском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3 марта 2012 года № 12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3 марта 2012 года № 12 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8F176A" w:rsidRDefault="008F176A" w:rsidP="00322E38">
      <w:pPr>
        <w:ind w:firstLine="709"/>
        <w:jc w:val="center"/>
        <w:rPr>
          <w:b/>
          <w:bCs/>
          <w:sz w:val="28"/>
          <w:szCs w:val="28"/>
        </w:rPr>
      </w:pPr>
    </w:p>
    <w:p w:rsidR="008F176A" w:rsidRDefault="008F176A" w:rsidP="00322E38">
      <w:pPr>
        <w:ind w:firstLine="709"/>
        <w:jc w:val="center"/>
        <w:rPr>
          <w:b/>
          <w:bCs/>
          <w:sz w:val="28"/>
          <w:szCs w:val="28"/>
        </w:rPr>
      </w:pPr>
    </w:p>
    <w:p w:rsidR="008F176A" w:rsidRPr="001E05F3" w:rsidRDefault="008F176A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8F176A" w:rsidRPr="001E05F3" w:rsidRDefault="008F176A" w:rsidP="00322E38">
      <w:pPr>
        <w:ind w:firstLine="709"/>
        <w:jc w:val="center"/>
        <w:rPr>
          <w:b/>
          <w:bCs/>
          <w:sz w:val="28"/>
          <w:szCs w:val="28"/>
        </w:rPr>
      </w:pPr>
    </w:p>
    <w:p w:rsidR="008F176A" w:rsidRPr="001E05F3" w:rsidRDefault="008F176A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 xml:space="preserve"> 9</w:t>
      </w:r>
      <w:r w:rsidRPr="001E05F3">
        <w:rPr>
          <w:rFonts w:eastAsia="Arial Unicode MS"/>
          <w:sz w:val="28"/>
          <w:szCs w:val="28"/>
        </w:rPr>
        <w:t xml:space="preserve"> человек. 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8F176A" w:rsidRPr="001E05F3" w:rsidRDefault="008F176A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8F176A" w:rsidRPr="001E05F3" w:rsidRDefault="008F176A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8F176A" w:rsidRDefault="008F176A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</w:p>
    <w:p w:rsidR="008F176A" w:rsidRPr="009536A3" w:rsidRDefault="008F176A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>портивная площадка</w:t>
      </w:r>
      <w:r>
        <w:rPr>
          <w:sz w:val="28"/>
          <w:szCs w:val="28"/>
          <w:lang w:eastAsia="en-US"/>
        </w:rPr>
        <w:t>.</w:t>
      </w:r>
    </w:p>
    <w:p w:rsidR="008F176A" w:rsidRPr="001E05F3" w:rsidRDefault="008F176A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8F176A" w:rsidRPr="001E05F3" w:rsidRDefault="008F176A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8F176A" w:rsidRPr="001E05F3" w:rsidRDefault="008F176A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8F176A" w:rsidRPr="001E05F3" w:rsidRDefault="008F176A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8F176A" w:rsidRDefault="008F176A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Пиксяси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8F176A" w:rsidRPr="001E05F3" w:rsidRDefault="008F176A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F176A" w:rsidRPr="001E05F3" w:rsidRDefault="008F176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8F176A" w:rsidRPr="001E05F3" w:rsidRDefault="008F176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F176A" w:rsidRPr="00617D58" w:rsidRDefault="008F176A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8F176A" w:rsidRPr="00617D58" w:rsidRDefault="008F176A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8F176A" w:rsidRPr="00617D58" w:rsidRDefault="008F176A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8F176A" w:rsidRDefault="008F176A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8F176A" w:rsidRPr="00617D58" w:rsidRDefault="008F176A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8F176A" w:rsidRPr="00617D58" w:rsidRDefault="008F176A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>
        <w:rPr>
          <w:rStyle w:val="FontStyle12"/>
          <w:sz w:val="28"/>
          <w:szCs w:val="28"/>
        </w:rPr>
        <w:t>;</w:t>
      </w:r>
      <w:r w:rsidRPr="00617D58">
        <w:rPr>
          <w:rStyle w:val="FontStyle12"/>
          <w:sz w:val="28"/>
          <w:szCs w:val="28"/>
        </w:rPr>
        <w:t xml:space="preserve"> </w:t>
      </w:r>
    </w:p>
    <w:p w:rsidR="008F176A" w:rsidRPr="00617D58" w:rsidRDefault="008F176A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8F176A" w:rsidRDefault="008F176A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8F176A" w:rsidRPr="00617D58" w:rsidRDefault="008F176A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8F176A" w:rsidRPr="00617D58" w:rsidRDefault="008F176A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8F176A" w:rsidRPr="00617D58" w:rsidRDefault="008F176A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8F176A" w:rsidRPr="00617D58" w:rsidRDefault="008F176A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smartTag w:uri="urn:schemas-microsoft-com:office:smarttags" w:element="metricconverter">
        <w:smartTagPr>
          <w:attr w:name="ProductID" w:val="244,2 га"/>
        </w:smartTagPr>
        <w:r w:rsidRPr="00BF12C1">
          <w:rPr>
            <w:rStyle w:val="FontStyle11"/>
            <w:b w:val="0"/>
            <w:bCs w:val="0"/>
            <w:sz w:val="28"/>
            <w:szCs w:val="28"/>
          </w:rPr>
          <w:t>244,2 га</w:t>
        </w:r>
      </w:smartTag>
      <w:r w:rsidRPr="00617D58">
        <w:rPr>
          <w:rStyle w:val="FontStyle11"/>
          <w:b w:val="0"/>
          <w:bCs w:val="0"/>
          <w:sz w:val="28"/>
          <w:szCs w:val="28"/>
        </w:rPr>
        <w:t>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BF12C1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8F176A" w:rsidRDefault="008F176A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Pr="00BF12C1"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8F176A" w:rsidRPr="00617D58" w:rsidRDefault="008F176A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средними размерами земельных участков </w:t>
      </w:r>
      <w:r>
        <w:rPr>
          <w:rStyle w:val="FontStyle11"/>
          <w:b w:val="0"/>
          <w:bCs w:val="0"/>
          <w:sz w:val="28"/>
          <w:szCs w:val="28"/>
        </w:rPr>
        <w:t>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</w:t>
      </w:r>
      <w:r>
        <w:rPr>
          <w:rStyle w:val="FontStyle11"/>
          <w:b w:val="0"/>
          <w:bCs w:val="0"/>
          <w:sz w:val="28"/>
          <w:szCs w:val="28"/>
        </w:rPr>
        <w:t>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соток</w:t>
      </w:r>
      <w:r>
        <w:rPr>
          <w:rStyle w:val="FontStyle11"/>
          <w:b w:val="0"/>
          <w:bCs w:val="0"/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1 га"/>
        </w:smartTagPr>
        <w:r>
          <w:rPr>
            <w:rStyle w:val="FontStyle11"/>
            <w:b w:val="0"/>
            <w:bCs w:val="0"/>
            <w:sz w:val="28"/>
            <w:szCs w:val="28"/>
          </w:rPr>
          <w:t>1 га</w:t>
        </w:r>
      </w:smartTag>
      <w:r>
        <w:rPr>
          <w:rStyle w:val="FontStyle11"/>
          <w:b w:val="0"/>
          <w:bCs w:val="0"/>
          <w:sz w:val="28"/>
          <w:szCs w:val="28"/>
        </w:rPr>
        <w:t>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BF12C1">
        <w:rPr>
          <w:rStyle w:val="FontStyle11"/>
          <w:b w:val="0"/>
          <w:bCs w:val="0"/>
          <w:sz w:val="28"/>
          <w:szCs w:val="28"/>
        </w:rPr>
        <w:t>- 6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8F176A" w:rsidRPr="008F6D3E" w:rsidRDefault="008F176A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8F176A" w:rsidRPr="008F6D3E" w:rsidRDefault="008F176A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8F176A" w:rsidRPr="008F6D3E" w:rsidRDefault="008F176A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8F176A" w:rsidRPr="008F6D3E" w:rsidRDefault="008F176A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8F176A" w:rsidRPr="008F6D3E" w:rsidRDefault="008F176A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8F176A" w:rsidRPr="008F6D3E" w:rsidRDefault="008F176A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8F176A" w:rsidRPr="008F6D3E" w:rsidRDefault="008F176A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8F176A" w:rsidRPr="008F6D3E" w:rsidRDefault="008F176A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8F176A" w:rsidRPr="0055106A" w:rsidRDefault="008F176A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smartTag w:uri="urn:schemas-microsoft-com:office:smarttags" w:element="metricconverter">
        <w:smartTagPr>
          <w:attr w:name="ProductID" w:val="25,3 м2"/>
        </w:smartTagPr>
        <w:r>
          <w:rPr>
            <w:rStyle w:val="FontStyle17"/>
            <w:i w:val="0"/>
            <w:iCs w:val="0"/>
            <w:sz w:val="28"/>
            <w:szCs w:val="28"/>
          </w:rPr>
          <w:t>25,3</w:t>
        </w:r>
        <w:r w:rsidRPr="00961A9D">
          <w:rPr>
            <w:rStyle w:val="FontStyle17"/>
            <w:i w:val="0"/>
            <w:iCs w:val="0"/>
            <w:sz w:val="28"/>
            <w:szCs w:val="28"/>
          </w:rPr>
          <w:t xml:space="preserve"> м2</w:t>
        </w:r>
      </w:smartTag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</w:t>
      </w:r>
      <w:smartTag w:uri="urn:schemas-microsoft-com:office:smarttags" w:element="metricconverter">
        <w:smartTagPr>
          <w:attr w:name="ProductID" w:val="27 м2"/>
        </w:smartTagPr>
        <w:r w:rsidRPr="00961A9D">
          <w:rPr>
            <w:rStyle w:val="FontStyle17"/>
            <w:i w:val="0"/>
            <w:iCs w:val="0"/>
            <w:sz w:val="28"/>
            <w:szCs w:val="28"/>
          </w:rPr>
          <w:t>27 м2</w:t>
        </w:r>
      </w:smartTag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 xml:space="preserve">год) этот показатель должен составить </w:t>
      </w:r>
      <w:smartTag w:uri="urn:schemas-microsoft-com:office:smarttags" w:element="metricconverter">
        <w:smartTagPr>
          <w:attr w:name="ProductID" w:val="30 м2"/>
        </w:smartTagPr>
        <w:r w:rsidRPr="0055106A">
          <w:rPr>
            <w:rStyle w:val="FontStyle17"/>
            <w:i w:val="0"/>
            <w:iCs w:val="0"/>
            <w:sz w:val="28"/>
            <w:szCs w:val="28"/>
          </w:rPr>
          <w:t>30 м2</w:t>
        </w:r>
      </w:smartTag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8F176A" w:rsidRPr="006661B8" w:rsidRDefault="008F176A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8F176A" w:rsidRPr="006661B8" w:rsidRDefault="008F176A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8F176A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8F176A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9E3F6E" w:rsidRDefault="008F176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8 300,0</w:t>
            </w:r>
          </w:p>
        </w:tc>
      </w:tr>
      <w:tr w:rsidR="008F176A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9E3F6E" w:rsidRDefault="008F176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8 400,0</w:t>
            </w:r>
          </w:p>
        </w:tc>
      </w:tr>
      <w:tr w:rsidR="008F176A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F176A" w:rsidRPr="00B912E8" w:rsidRDefault="008F176A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F176A" w:rsidRPr="00B912E8" w:rsidRDefault="008F176A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76A" w:rsidRPr="009E3F6E" w:rsidRDefault="008F176A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8 600,0</w:t>
            </w:r>
          </w:p>
        </w:tc>
      </w:tr>
    </w:tbl>
    <w:p w:rsidR="008F176A" w:rsidRPr="008F6D3E" w:rsidRDefault="008F176A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8F176A" w:rsidRPr="008F6D3E" w:rsidRDefault="008F176A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8F176A" w:rsidRPr="008F6D3E" w:rsidRDefault="008F176A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8F176A" w:rsidRPr="008F6D3E" w:rsidRDefault="008F176A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8F176A" w:rsidRPr="00792AE8" w:rsidRDefault="008F176A" w:rsidP="00322E38"/>
    <w:p w:rsidR="008F176A" w:rsidRPr="001E05F3" w:rsidRDefault="008F176A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8F176A" w:rsidRPr="001E05F3" w:rsidRDefault="008F176A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8F176A" w:rsidRPr="00AE5CBD" w:rsidRDefault="008F176A" w:rsidP="00645A2E">
      <w:pPr>
        <w:pStyle w:val="ListParagraph"/>
        <w:numPr>
          <w:ilvl w:val="0"/>
          <w:numId w:val="4"/>
        </w:numPr>
        <w:suppressAutoHyphens/>
        <w:ind w:left="360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8F176A" w:rsidRDefault="008F176A" w:rsidP="00645A2E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Pr="00FA0678">
        <w:rPr>
          <w:sz w:val="28"/>
          <w:szCs w:val="28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8F176A" w:rsidRPr="001E05F3" w:rsidRDefault="008F176A" w:rsidP="00645A2E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8F176A" w:rsidRPr="00D55ADB" w:rsidRDefault="008F176A" w:rsidP="00645A2E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8F176A" w:rsidRPr="00FA0678" w:rsidRDefault="008F176A" w:rsidP="00645A2E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 xml:space="preserve">5. Закон Республики Мордовия от 1 октября </w:t>
      </w:r>
      <w:smartTag w:uri="urn:schemas-microsoft-com:office:smarttags" w:element="metricconverter">
        <w:smartTagPr>
          <w:attr w:name="ProductID" w:val="2008 г"/>
        </w:smartTagPr>
        <w:r w:rsidRPr="00D55ADB">
          <w:rPr>
            <w:color w:val="000000"/>
            <w:sz w:val="28"/>
            <w:szCs w:val="28"/>
            <w:shd w:val="clear" w:color="auto" w:fill="FFFFFF"/>
          </w:rPr>
          <w:t>2008 г</w:t>
        </w:r>
      </w:smartTag>
      <w:r w:rsidRPr="00D55ADB">
        <w:rPr>
          <w:color w:val="000000"/>
          <w:sz w:val="28"/>
          <w:szCs w:val="28"/>
          <w:shd w:val="clear" w:color="auto" w:fill="FFFFFF"/>
        </w:rPr>
        <w:t>. N 94-З "О Стратегии социально-экономического развития Республики Мордовия до 2025 года"</w:t>
      </w:r>
    </w:p>
    <w:p w:rsidR="008F176A" w:rsidRPr="006D7ACA" w:rsidRDefault="008F176A" w:rsidP="006D7ACA">
      <w:pPr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</w:rPr>
      </w:pPr>
      <w:r w:rsidRPr="006D7ACA">
        <w:rPr>
          <w:sz w:val="28"/>
          <w:szCs w:val="28"/>
        </w:rPr>
        <w:t xml:space="preserve">6. Ардатовского муниципального района  утвержденный решением сессии совета депутатов </w:t>
      </w:r>
      <w:r w:rsidRPr="006D7ACA"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6D7ACA">
        <w:rPr>
          <w:sz w:val="28"/>
          <w:szCs w:val="28"/>
        </w:rPr>
        <w:t xml:space="preserve"> сельского поселения от 23 марта 2012 года № 12.</w:t>
      </w:r>
    </w:p>
    <w:p w:rsidR="008F176A" w:rsidRPr="00C63C87" w:rsidRDefault="008F176A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8F176A" w:rsidRDefault="008F176A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8F176A" w:rsidRDefault="008F176A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8F176A" w:rsidRPr="001E05F3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8F176A" w:rsidRDefault="008F176A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8F176A" w:rsidRPr="0088414A" w:rsidRDefault="008F176A" w:rsidP="0088414A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 Р</w:t>
      </w:r>
      <w:r w:rsidRPr="0088414A">
        <w:rPr>
          <w:rFonts w:ascii="Times New Roman CYR" w:hAnsi="Times New Roman CYR" w:cs="Times New Roman CYR"/>
          <w:sz w:val="28"/>
          <w:szCs w:val="28"/>
        </w:rPr>
        <w:t>еконструкция общеобразовательной школы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88414A">
        <w:rPr>
          <w:rFonts w:ascii="Times New Roman CYR" w:hAnsi="Times New Roman CYR" w:cs="Times New Roman CYR"/>
          <w:sz w:val="28"/>
          <w:szCs w:val="28"/>
        </w:rPr>
        <w:t>под объект социальной сферы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88414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8F176A" w:rsidRDefault="008F176A" w:rsidP="0088414A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F176A" w:rsidRDefault="008F176A" w:rsidP="0088414A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8F176A" w:rsidRDefault="008F176A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8F176A" w:rsidRDefault="008F176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8F176A" w:rsidRPr="001E05F3" w:rsidRDefault="008F176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6 030,0,0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8F176A" w:rsidRPr="002C05DD" w:rsidRDefault="008F176A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>3 030,0</w:t>
      </w:r>
      <w:r w:rsidRPr="002C0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 xml:space="preserve">рублей; </w:t>
      </w:r>
    </w:p>
    <w:p w:rsidR="008F176A" w:rsidRPr="002C05DD" w:rsidRDefault="008F176A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2019 год -    </w:t>
      </w:r>
      <w:r>
        <w:rPr>
          <w:sz w:val="28"/>
          <w:szCs w:val="28"/>
        </w:rPr>
        <w:t xml:space="preserve"> 3 000,0 тыс. </w:t>
      </w:r>
      <w:r w:rsidRPr="002C05DD">
        <w:rPr>
          <w:sz w:val="28"/>
          <w:szCs w:val="28"/>
        </w:rPr>
        <w:t>рублей</w:t>
      </w:r>
      <w:r>
        <w:rPr>
          <w:sz w:val="28"/>
          <w:szCs w:val="28"/>
        </w:rPr>
        <w:t>.</w:t>
      </w:r>
    </w:p>
    <w:p w:rsidR="008F176A" w:rsidRPr="001E05F3" w:rsidRDefault="008F176A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8F176A" w:rsidRPr="00A00AD0" w:rsidRDefault="008F176A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8F176A" w:rsidRDefault="008F176A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F176A" w:rsidRDefault="008F176A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8F176A" w:rsidRDefault="008F176A" w:rsidP="00FE7100">
      <w:pPr>
        <w:jc w:val="both"/>
        <w:sectPr w:rsidR="008F176A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836"/>
        <w:gridCol w:w="1560"/>
      </w:tblGrid>
      <w:tr w:rsidR="008F176A" w:rsidRPr="00CE3380">
        <w:trPr>
          <w:trHeight w:val="287"/>
          <w:tblHeader/>
        </w:trPr>
        <w:tc>
          <w:tcPr>
            <w:tcW w:w="15310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8F176A" w:rsidRDefault="008F176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8F176A" w:rsidRDefault="008F176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8F176A" w:rsidRPr="00CE3380" w:rsidRDefault="008F176A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8F176A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8F176A" w:rsidRPr="00871BFF" w:rsidRDefault="008F176A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8F176A" w:rsidRPr="00871BFF" w:rsidRDefault="008F176A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8F176A" w:rsidRPr="00871BFF" w:rsidRDefault="008F176A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8F176A" w:rsidRPr="00871BFF" w:rsidRDefault="008F176A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8F176A" w:rsidRDefault="008F176A" w:rsidP="00145ABA">
            <w:pPr>
              <w:jc w:val="center"/>
            </w:pPr>
          </w:p>
          <w:p w:rsidR="008F176A" w:rsidRPr="00871BFF" w:rsidRDefault="008F176A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vMerge w:val="restart"/>
          </w:tcPr>
          <w:p w:rsidR="008F176A" w:rsidRPr="00871BFF" w:rsidRDefault="008F176A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8F176A" w:rsidRPr="00871BFF" w:rsidRDefault="008F176A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8F176A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8F176A" w:rsidRDefault="008F176A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8F176A" w:rsidRDefault="008F176A" w:rsidP="00145ABA">
            <w:pPr>
              <w:jc w:val="center"/>
            </w:pPr>
            <w:r>
              <w:t>Всего</w:t>
            </w:r>
          </w:p>
          <w:p w:rsidR="008F176A" w:rsidRDefault="008F176A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vMerge/>
          </w:tcPr>
          <w:p w:rsidR="008F176A" w:rsidRPr="00871BFF" w:rsidRDefault="008F176A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8F176A" w:rsidRPr="00871BFF" w:rsidRDefault="008F176A" w:rsidP="00145ABA">
            <w:pPr>
              <w:jc w:val="center"/>
            </w:pPr>
          </w:p>
        </w:tc>
      </w:tr>
      <w:tr w:rsidR="008F176A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8F176A" w:rsidRDefault="008F176A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8F176A" w:rsidRDefault="008F176A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vMerge/>
          </w:tcPr>
          <w:p w:rsidR="008F176A" w:rsidRPr="00871BFF" w:rsidRDefault="008F176A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8F176A" w:rsidRPr="00871BFF" w:rsidRDefault="008F176A" w:rsidP="00145ABA">
            <w:pPr>
              <w:jc w:val="center"/>
            </w:pPr>
          </w:p>
        </w:tc>
      </w:tr>
      <w:tr w:rsidR="008F176A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8F176A" w:rsidRPr="00871BFF" w:rsidRDefault="008F176A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</w:tcPr>
          <w:p w:rsidR="008F176A" w:rsidRPr="00871BFF" w:rsidRDefault="008F176A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11</w:t>
            </w:r>
          </w:p>
        </w:tc>
      </w:tr>
      <w:tr w:rsidR="008F176A" w:rsidRPr="00871BFF">
        <w:trPr>
          <w:trHeight w:val="427"/>
        </w:trPr>
        <w:tc>
          <w:tcPr>
            <w:tcW w:w="713" w:type="dxa"/>
            <w:vAlign w:val="center"/>
          </w:tcPr>
          <w:p w:rsidR="008F176A" w:rsidRPr="00871BFF" w:rsidRDefault="008F176A" w:rsidP="00145ABA">
            <w:r w:rsidRPr="00871BFF">
              <w:t>1</w:t>
            </w:r>
          </w:p>
        </w:tc>
        <w:tc>
          <w:tcPr>
            <w:tcW w:w="14597" w:type="dxa"/>
            <w:gridSpan w:val="11"/>
            <w:vAlign w:val="center"/>
          </w:tcPr>
          <w:p w:rsidR="008F176A" w:rsidRPr="00871BFF" w:rsidRDefault="008F176A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Пиксясинского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8F176A" w:rsidRPr="00871BFF">
        <w:trPr>
          <w:trHeight w:val="427"/>
        </w:trPr>
        <w:tc>
          <w:tcPr>
            <w:tcW w:w="713" w:type="dxa"/>
            <w:vAlign w:val="center"/>
          </w:tcPr>
          <w:p w:rsidR="008F176A" w:rsidRPr="00871BFF" w:rsidRDefault="008F176A" w:rsidP="00145ABA">
            <w:r w:rsidRPr="00871BFF">
              <w:t>1.1</w:t>
            </w:r>
          </w:p>
        </w:tc>
        <w:tc>
          <w:tcPr>
            <w:tcW w:w="14597" w:type="dxa"/>
            <w:gridSpan w:val="11"/>
            <w:vAlign w:val="center"/>
          </w:tcPr>
          <w:p w:rsidR="008F176A" w:rsidRPr="00871BFF" w:rsidRDefault="008F176A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Пиксясинского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8F176A" w:rsidRPr="00871BFF">
        <w:trPr>
          <w:trHeight w:val="409"/>
        </w:trPr>
        <w:tc>
          <w:tcPr>
            <w:tcW w:w="713" w:type="dxa"/>
            <w:vAlign w:val="center"/>
          </w:tcPr>
          <w:p w:rsidR="008F176A" w:rsidRPr="00871BFF" w:rsidRDefault="008F176A" w:rsidP="00145ABA">
            <w:r w:rsidRPr="00871BFF">
              <w:t>1.1.1</w:t>
            </w:r>
          </w:p>
        </w:tc>
        <w:tc>
          <w:tcPr>
            <w:tcW w:w="14597" w:type="dxa"/>
            <w:gridSpan w:val="11"/>
            <w:vAlign w:val="center"/>
          </w:tcPr>
          <w:p w:rsidR="008F176A" w:rsidRPr="00871BFF" w:rsidRDefault="008F176A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8F176A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8F176A" w:rsidRDefault="008F176A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Проектирование и</w:t>
            </w:r>
          </w:p>
          <w:p w:rsidR="008F176A" w:rsidRDefault="008F176A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</w:t>
            </w:r>
            <w:r w:rsidRPr="00BA3BC4">
              <w:rPr>
                <w:rFonts w:ascii="Times New Roman CYR" w:hAnsi="Times New Roman CYR" w:cs="Times New Roman CYR"/>
              </w:rPr>
              <w:t>еконструкция общеобразовательной школы</w:t>
            </w:r>
          </w:p>
          <w:p w:rsidR="008F176A" w:rsidRPr="009C6AF5" w:rsidRDefault="008F176A" w:rsidP="00145ABA">
            <w:r>
              <w:rPr>
                <w:rFonts w:ascii="Times New Roman CYR" w:hAnsi="Times New Roman CYR" w:cs="Times New Roman CYR"/>
              </w:rPr>
              <w:t xml:space="preserve">под объект социальной сферы 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8F176A" w:rsidRPr="00871BFF" w:rsidRDefault="008F176A" w:rsidP="00145ABA"/>
        </w:tc>
        <w:tc>
          <w:tcPr>
            <w:tcW w:w="1560" w:type="dxa"/>
            <w:vMerge w:val="restart"/>
            <w:vAlign w:val="center"/>
          </w:tcPr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Default="008F176A" w:rsidP="00145ABA"/>
          <w:p w:rsidR="008F176A" w:rsidRPr="00871BFF" w:rsidRDefault="008F176A" w:rsidP="00145ABA"/>
        </w:tc>
      </w:tr>
      <w:tr w:rsidR="008F176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8F176A" w:rsidRPr="00871BFF" w:rsidRDefault="008F176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8F176A" w:rsidRPr="00AA75DF" w:rsidRDefault="008F176A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8F176A" w:rsidRPr="00871BFF" w:rsidRDefault="008F176A" w:rsidP="00145ABA"/>
        </w:tc>
      </w:tr>
      <w:tr w:rsidR="008F176A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8F176A" w:rsidRPr="00871BFF" w:rsidRDefault="008F176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  <w:r w:rsidRPr="00811C4D">
              <w:t>3 030,0</w:t>
            </w:r>
          </w:p>
        </w:tc>
        <w:tc>
          <w:tcPr>
            <w:tcW w:w="1133" w:type="dxa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  <w:r>
              <w:t>2 100,0</w:t>
            </w:r>
          </w:p>
        </w:tc>
        <w:tc>
          <w:tcPr>
            <w:tcW w:w="983" w:type="dxa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  <w:r>
              <w:t>900,0</w:t>
            </w:r>
          </w:p>
        </w:tc>
        <w:tc>
          <w:tcPr>
            <w:tcW w:w="1284" w:type="dxa"/>
            <w:gridSpan w:val="2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8F176A" w:rsidRPr="002C05DD" w:rsidRDefault="008F176A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8F176A" w:rsidRPr="00871BFF" w:rsidRDefault="008F176A" w:rsidP="00145ABA"/>
        </w:tc>
      </w:tr>
      <w:tr w:rsidR="008F176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8F176A" w:rsidRPr="00871BFF" w:rsidRDefault="008F176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8F176A" w:rsidRPr="002C05DD" w:rsidRDefault="008F176A" w:rsidP="00811C4D">
            <w:pPr>
              <w:ind w:right="-108"/>
            </w:pPr>
            <w:r>
              <w:t xml:space="preserve">    3 000,0</w:t>
            </w:r>
          </w:p>
        </w:tc>
        <w:tc>
          <w:tcPr>
            <w:tcW w:w="1133" w:type="dxa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  <w:r>
              <w:t>2 100,0</w:t>
            </w:r>
          </w:p>
        </w:tc>
        <w:tc>
          <w:tcPr>
            <w:tcW w:w="983" w:type="dxa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  <w:r>
              <w:t>900,0</w:t>
            </w:r>
          </w:p>
        </w:tc>
        <w:tc>
          <w:tcPr>
            <w:tcW w:w="1284" w:type="dxa"/>
            <w:gridSpan w:val="2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8F176A" w:rsidRPr="002C05DD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8F176A" w:rsidRPr="002C05DD" w:rsidRDefault="008F176A" w:rsidP="00145ABA"/>
        </w:tc>
        <w:tc>
          <w:tcPr>
            <w:tcW w:w="1560" w:type="dxa"/>
            <w:vMerge/>
            <w:vAlign w:val="center"/>
          </w:tcPr>
          <w:p w:rsidR="008F176A" w:rsidRPr="00871BFF" w:rsidRDefault="008F176A" w:rsidP="00145ABA"/>
        </w:tc>
      </w:tr>
      <w:tr w:rsidR="008F176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8F176A" w:rsidRPr="00871BFF" w:rsidRDefault="008F176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8F176A" w:rsidRPr="00E4550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8F176A" w:rsidRPr="00E4550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8F176A" w:rsidRPr="00E4550F" w:rsidRDefault="008F176A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8F176A" w:rsidRPr="00871BFF" w:rsidRDefault="008F176A" w:rsidP="00145ABA"/>
        </w:tc>
      </w:tr>
      <w:tr w:rsidR="008F176A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8F176A" w:rsidRPr="00871BFF" w:rsidRDefault="008F176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AA75D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/>
        </w:tc>
      </w:tr>
      <w:tr w:rsidR="008F176A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8F176A" w:rsidRPr="00871BFF" w:rsidRDefault="008F176A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AA75DF" w:rsidRDefault="008F176A" w:rsidP="00EE6CE1">
            <w:pPr>
              <w:ind w:left="-107" w:right="-108"/>
              <w:jc w:val="center"/>
              <w:rPr>
                <w:highlight w:val="yellow"/>
              </w:rPr>
            </w:pPr>
            <w:r w:rsidRPr="00A90CAD">
              <w:t>6 030,0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2C05DD" w:rsidRDefault="008F176A" w:rsidP="00EE6CE1">
            <w:pPr>
              <w:ind w:left="-107" w:right="-108"/>
              <w:jc w:val="center"/>
            </w:pPr>
            <w:r>
              <w:t>4 200,0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2C05DD" w:rsidRDefault="008F176A" w:rsidP="00EE6CE1">
            <w:pPr>
              <w:ind w:left="-107" w:right="-108"/>
              <w:jc w:val="center"/>
            </w:pPr>
            <w:r>
              <w:t xml:space="preserve">1 800,0  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E4550F" w:rsidRDefault="008F176A" w:rsidP="00145ABA">
            <w:pPr>
              <w:ind w:left="-107" w:right="-108"/>
              <w:jc w:val="center"/>
              <w:rPr>
                <w:highlight w:val="yellow"/>
              </w:rPr>
            </w:pPr>
            <w:r w:rsidRPr="00A90CAD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>
            <w:pPr>
              <w:ind w:left="-107" w:right="-108"/>
              <w:jc w:val="center"/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176A" w:rsidRPr="00871BFF" w:rsidRDefault="008F176A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8F176A" w:rsidRPr="00871BFF" w:rsidRDefault="008F176A" w:rsidP="00145ABA"/>
        </w:tc>
      </w:tr>
    </w:tbl>
    <w:p w:rsidR="008F176A" w:rsidRDefault="008F176A" w:rsidP="009C6AF5">
      <w:pPr>
        <w:spacing w:after="120"/>
        <w:jc w:val="both"/>
        <w:rPr>
          <w:rFonts w:ascii="Times New Roman CYR" w:hAnsi="Times New Roman CYR" w:cs="Times New Roman CYR"/>
        </w:rPr>
        <w:sectPr w:rsidR="008F176A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8F176A" w:rsidRDefault="008F176A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8F176A" w:rsidRPr="007D5325" w:rsidRDefault="008F176A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8F176A" w:rsidRDefault="008F176A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8F176A" w:rsidRDefault="008F176A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8F176A" w:rsidRDefault="008F176A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1E05EC">
        <w:rPr>
          <w:color w:val="000000"/>
          <w:sz w:val="28"/>
          <w:szCs w:val="28"/>
        </w:rPr>
        <w:t>80 кв.м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8F176A" w:rsidRDefault="008F176A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7A6270">
        <w:rPr>
          <w:color w:val="000000"/>
          <w:sz w:val="28"/>
          <w:szCs w:val="28"/>
        </w:rPr>
        <w:t>100</w:t>
      </w:r>
      <w:r>
        <w:rPr>
          <w:color w:val="000000"/>
          <w:sz w:val="28"/>
          <w:szCs w:val="28"/>
        </w:rPr>
        <w:t>%.</w:t>
      </w:r>
    </w:p>
    <w:p w:rsidR="008F176A" w:rsidRPr="005F4E0B" w:rsidRDefault="008F176A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8F176A" w:rsidRDefault="008F176A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8F176A" w:rsidRDefault="008F176A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8F176A" w:rsidRDefault="008F176A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8F176A" w:rsidRPr="00A00AD0" w:rsidRDefault="008F176A" w:rsidP="00A00AD0">
      <w:pPr>
        <w:ind w:firstLine="709"/>
        <w:jc w:val="both"/>
        <w:rPr>
          <w:sz w:val="28"/>
          <w:szCs w:val="28"/>
        </w:rPr>
        <w:sectPr w:rsidR="008F176A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8F176A" w:rsidRPr="00655B57" w:rsidRDefault="008F176A" w:rsidP="00AC402C">
      <w:pPr>
        <w:jc w:val="both"/>
      </w:pPr>
      <w:bookmarkStart w:id="3" w:name="_PictureBullets"/>
      <w:r w:rsidRPr="005059DA">
        <w:rPr>
          <w:vanish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bullet="t">
            <v:imagedata r:id="rId5" o:title=""/>
          </v:shape>
        </w:pict>
      </w:r>
      <w:bookmarkEnd w:id="3"/>
    </w:p>
    <w:sectPr w:rsidR="008F176A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A580409"/>
    <w:multiLevelType w:val="hybridMultilevel"/>
    <w:tmpl w:val="F4AE6AAA"/>
    <w:lvl w:ilvl="0" w:tplc="8A324B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86FF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DEEE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742A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D49B6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3EA01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2E0E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A2A25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8E537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03FBA"/>
    <w:rsid w:val="00035697"/>
    <w:rsid w:val="000400DF"/>
    <w:rsid w:val="00061FDE"/>
    <w:rsid w:val="0006780B"/>
    <w:rsid w:val="00071D5A"/>
    <w:rsid w:val="00074489"/>
    <w:rsid w:val="00084FA0"/>
    <w:rsid w:val="0008605B"/>
    <w:rsid w:val="00087EF9"/>
    <w:rsid w:val="000B14B6"/>
    <w:rsid w:val="000B7982"/>
    <w:rsid w:val="000D07F6"/>
    <w:rsid w:val="000D6901"/>
    <w:rsid w:val="000F09B3"/>
    <w:rsid w:val="001029A4"/>
    <w:rsid w:val="00125806"/>
    <w:rsid w:val="00125DAF"/>
    <w:rsid w:val="00134571"/>
    <w:rsid w:val="00136C4F"/>
    <w:rsid w:val="001374EA"/>
    <w:rsid w:val="00144DC1"/>
    <w:rsid w:val="001453BB"/>
    <w:rsid w:val="00145ABA"/>
    <w:rsid w:val="00184CB9"/>
    <w:rsid w:val="00194D84"/>
    <w:rsid w:val="001A03F6"/>
    <w:rsid w:val="001B2D82"/>
    <w:rsid w:val="001D58FF"/>
    <w:rsid w:val="001E05EC"/>
    <w:rsid w:val="001E05F3"/>
    <w:rsid w:val="00210EDD"/>
    <w:rsid w:val="0022092F"/>
    <w:rsid w:val="00223828"/>
    <w:rsid w:val="00232A62"/>
    <w:rsid w:val="00264A5D"/>
    <w:rsid w:val="00267A0A"/>
    <w:rsid w:val="0027237D"/>
    <w:rsid w:val="002B7AC1"/>
    <w:rsid w:val="002C05DD"/>
    <w:rsid w:val="002C0FBC"/>
    <w:rsid w:val="002C6FE7"/>
    <w:rsid w:val="002D6D3D"/>
    <w:rsid w:val="002D7F33"/>
    <w:rsid w:val="002E5B76"/>
    <w:rsid w:val="00322524"/>
    <w:rsid w:val="00322E38"/>
    <w:rsid w:val="00326697"/>
    <w:rsid w:val="00327723"/>
    <w:rsid w:val="003328D8"/>
    <w:rsid w:val="00365FA9"/>
    <w:rsid w:val="0037670F"/>
    <w:rsid w:val="00387B8A"/>
    <w:rsid w:val="003A7608"/>
    <w:rsid w:val="003E51BB"/>
    <w:rsid w:val="00425A58"/>
    <w:rsid w:val="00477872"/>
    <w:rsid w:val="00496B75"/>
    <w:rsid w:val="004A0ED3"/>
    <w:rsid w:val="004A30EC"/>
    <w:rsid w:val="004A35B4"/>
    <w:rsid w:val="004C2A0A"/>
    <w:rsid w:val="004F3140"/>
    <w:rsid w:val="005059DA"/>
    <w:rsid w:val="005065D3"/>
    <w:rsid w:val="00517517"/>
    <w:rsid w:val="00533B1F"/>
    <w:rsid w:val="0055106A"/>
    <w:rsid w:val="00572F78"/>
    <w:rsid w:val="00584FA6"/>
    <w:rsid w:val="00593A68"/>
    <w:rsid w:val="00593B84"/>
    <w:rsid w:val="005A63BD"/>
    <w:rsid w:val="005B1556"/>
    <w:rsid w:val="005D15DE"/>
    <w:rsid w:val="005F20B7"/>
    <w:rsid w:val="005F2C32"/>
    <w:rsid w:val="005F4E0B"/>
    <w:rsid w:val="00617D58"/>
    <w:rsid w:val="00645A2E"/>
    <w:rsid w:val="0064668B"/>
    <w:rsid w:val="00653149"/>
    <w:rsid w:val="00655B57"/>
    <w:rsid w:val="006661B8"/>
    <w:rsid w:val="006666CA"/>
    <w:rsid w:val="00667E8F"/>
    <w:rsid w:val="00677B80"/>
    <w:rsid w:val="00682DB5"/>
    <w:rsid w:val="006949BF"/>
    <w:rsid w:val="006A0076"/>
    <w:rsid w:val="006C6202"/>
    <w:rsid w:val="006D7ACA"/>
    <w:rsid w:val="006E14CC"/>
    <w:rsid w:val="007100CB"/>
    <w:rsid w:val="0071720B"/>
    <w:rsid w:val="0072196E"/>
    <w:rsid w:val="00751EBC"/>
    <w:rsid w:val="00760FF5"/>
    <w:rsid w:val="0077796F"/>
    <w:rsid w:val="00792AE8"/>
    <w:rsid w:val="00795D7E"/>
    <w:rsid w:val="007A6270"/>
    <w:rsid w:val="007B15DB"/>
    <w:rsid w:val="007D023F"/>
    <w:rsid w:val="007D5325"/>
    <w:rsid w:val="00810385"/>
    <w:rsid w:val="00811C4D"/>
    <w:rsid w:val="00826249"/>
    <w:rsid w:val="0083376E"/>
    <w:rsid w:val="008526A8"/>
    <w:rsid w:val="00855BD9"/>
    <w:rsid w:val="00863443"/>
    <w:rsid w:val="00867C42"/>
    <w:rsid w:val="00871BFF"/>
    <w:rsid w:val="0087241C"/>
    <w:rsid w:val="00874011"/>
    <w:rsid w:val="0087701C"/>
    <w:rsid w:val="0088414A"/>
    <w:rsid w:val="00893628"/>
    <w:rsid w:val="00896316"/>
    <w:rsid w:val="008A23AB"/>
    <w:rsid w:val="008A77F9"/>
    <w:rsid w:val="008B135A"/>
    <w:rsid w:val="008F176A"/>
    <w:rsid w:val="008F6D3E"/>
    <w:rsid w:val="00915419"/>
    <w:rsid w:val="00921B50"/>
    <w:rsid w:val="00942FAE"/>
    <w:rsid w:val="00945458"/>
    <w:rsid w:val="009536A3"/>
    <w:rsid w:val="00957976"/>
    <w:rsid w:val="00961A9D"/>
    <w:rsid w:val="00964CB7"/>
    <w:rsid w:val="009709CD"/>
    <w:rsid w:val="00991963"/>
    <w:rsid w:val="00994635"/>
    <w:rsid w:val="00995212"/>
    <w:rsid w:val="009A60F9"/>
    <w:rsid w:val="009C142B"/>
    <w:rsid w:val="009C6AF5"/>
    <w:rsid w:val="009E3F6E"/>
    <w:rsid w:val="009F064A"/>
    <w:rsid w:val="00A00AD0"/>
    <w:rsid w:val="00A34EE2"/>
    <w:rsid w:val="00A40F30"/>
    <w:rsid w:val="00A50C45"/>
    <w:rsid w:val="00A66A80"/>
    <w:rsid w:val="00A731AD"/>
    <w:rsid w:val="00A806C7"/>
    <w:rsid w:val="00A90CAD"/>
    <w:rsid w:val="00AA4F2D"/>
    <w:rsid w:val="00AA75DF"/>
    <w:rsid w:val="00AB1ED0"/>
    <w:rsid w:val="00AC0F33"/>
    <w:rsid w:val="00AC402C"/>
    <w:rsid w:val="00AE2D14"/>
    <w:rsid w:val="00AE5CBD"/>
    <w:rsid w:val="00AF5186"/>
    <w:rsid w:val="00B10CD7"/>
    <w:rsid w:val="00B912E8"/>
    <w:rsid w:val="00BA1BAA"/>
    <w:rsid w:val="00BA3BC4"/>
    <w:rsid w:val="00BC140A"/>
    <w:rsid w:val="00BD2DBD"/>
    <w:rsid w:val="00BE1A97"/>
    <w:rsid w:val="00BF12C1"/>
    <w:rsid w:val="00BF35E1"/>
    <w:rsid w:val="00C04A52"/>
    <w:rsid w:val="00C23C2A"/>
    <w:rsid w:val="00C46844"/>
    <w:rsid w:val="00C51257"/>
    <w:rsid w:val="00C52E3F"/>
    <w:rsid w:val="00C63C87"/>
    <w:rsid w:val="00C6458C"/>
    <w:rsid w:val="00C84ED4"/>
    <w:rsid w:val="00CB6574"/>
    <w:rsid w:val="00CD2E32"/>
    <w:rsid w:val="00CE2865"/>
    <w:rsid w:val="00CE3380"/>
    <w:rsid w:val="00CE6768"/>
    <w:rsid w:val="00D120EC"/>
    <w:rsid w:val="00D37E3C"/>
    <w:rsid w:val="00D53A5D"/>
    <w:rsid w:val="00D55ADB"/>
    <w:rsid w:val="00D71B22"/>
    <w:rsid w:val="00D7449D"/>
    <w:rsid w:val="00D937EA"/>
    <w:rsid w:val="00D94AB0"/>
    <w:rsid w:val="00DB2682"/>
    <w:rsid w:val="00DF6C95"/>
    <w:rsid w:val="00E10ADF"/>
    <w:rsid w:val="00E20D19"/>
    <w:rsid w:val="00E4550F"/>
    <w:rsid w:val="00E80EE0"/>
    <w:rsid w:val="00E852C6"/>
    <w:rsid w:val="00E87331"/>
    <w:rsid w:val="00EC7E64"/>
    <w:rsid w:val="00EE6CE1"/>
    <w:rsid w:val="00EF4675"/>
    <w:rsid w:val="00F15897"/>
    <w:rsid w:val="00F21939"/>
    <w:rsid w:val="00F22136"/>
    <w:rsid w:val="00F43080"/>
    <w:rsid w:val="00F54D63"/>
    <w:rsid w:val="00F84484"/>
    <w:rsid w:val="00FA067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146</TotalTime>
  <Pages>16</Pages>
  <Words>4176</Words>
  <Characters>23809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1</cp:lastModifiedBy>
  <cp:revision>64</cp:revision>
  <cp:lastPrinted>2016-12-20T06:41:00Z</cp:lastPrinted>
  <dcterms:created xsi:type="dcterms:W3CDTF">2016-12-06T07:19:00Z</dcterms:created>
  <dcterms:modified xsi:type="dcterms:W3CDTF">2016-12-20T07:20:00Z</dcterms:modified>
</cp:coreProperties>
</file>